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4732E8" w14:textId="61F386FA" w:rsidR="00C43259" w:rsidRPr="00BB7038" w:rsidRDefault="00167F41" w:rsidP="00944F21">
      <w:pPr>
        <w:ind w:left="-993"/>
        <w:jc w:val="center"/>
        <w:rPr>
          <w:b/>
          <w:sz w:val="32"/>
          <w:szCs w:val="32"/>
          <w:u w:val="single"/>
          <w:lang w:val="en-GB"/>
        </w:rPr>
      </w:pPr>
      <w:bookmarkStart w:id="0" w:name="_GoBack"/>
      <w:bookmarkEnd w:id="0"/>
      <w:r>
        <w:rPr>
          <w:b/>
          <w:sz w:val="32"/>
          <w:szCs w:val="32"/>
          <w:u w:val="single"/>
          <w:lang w:val="en-GB"/>
        </w:rPr>
        <w:t>Homework due 24</w:t>
      </w:r>
      <w:r w:rsidR="00541D4D" w:rsidRPr="00541D4D">
        <w:rPr>
          <w:b/>
          <w:sz w:val="32"/>
          <w:szCs w:val="32"/>
          <w:u w:val="single"/>
          <w:vertAlign w:val="superscript"/>
          <w:lang w:val="en-GB"/>
        </w:rPr>
        <w:t>th</w:t>
      </w:r>
      <w:r w:rsidR="00541D4D">
        <w:rPr>
          <w:b/>
          <w:sz w:val="32"/>
          <w:szCs w:val="32"/>
          <w:u w:val="single"/>
          <w:lang w:val="en-GB"/>
        </w:rPr>
        <w:t xml:space="preserve"> January </w:t>
      </w:r>
      <w:r w:rsidR="00944F21" w:rsidRPr="00BB7038">
        <w:rPr>
          <w:b/>
          <w:sz w:val="32"/>
          <w:szCs w:val="32"/>
          <w:u w:val="single"/>
          <w:lang w:val="en-GB"/>
        </w:rPr>
        <w:t>Foundation GCSE Mathematics Calculator</w:t>
      </w:r>
    </w:p>
    <w:p w14:paraId="06FB43CC" w14:textId="77777777" w:rsidR="001E038B" w:rsidRPr="00BB7038" w:rsidRDefault="00BB7038" w:rsidP="001E038B">
      <w:pPr>
        <w:pStyle w:val="ListParagraph"/>
        <w:numPr>
          <w:ilvl w:val="0"/>
          <w:numId w:val="1"/>
        </w:numPr>
        <w:ind w:left="-851"/>
        <w:rPr>
          <w:noProof/>
          <w:sz w:val="32"/>
          <w:szCs w:val="32"/>
          <w:lang w:val="en-GB" w:eastAsia="en-GB"/>
        </w:rPr>
      </w:pPr>
      <w:r w:rsidRPr="00BB7038">
        <w:rPr>
          <w:sz w:val="32"/>
          <w:szCs w:val="32"/>
        </w:rPr>
        <w:t xml:space="preserve"> </w:t>
      </w:r>
    </w:p>
    <w:tbl>
      <w:tblPr>
        <w:tblStyle w:val="TableGrid"/>
        <w:tblW w:w="10230" w:type="dxa"/>
        <w:tblInd w:w="-572" w:type="dxa"/>
        <w:tblLook w:val="04A0" w:firstRow="1" w:lastRow="0" w:firstColumn="1" w:lastColumn="0" w:noHBand="0" w:noVBand="1"/>
      </w:tblPr>
      <w:tblGrid>
        <w:gridCol w:w="849"/>
        <w:gridCol w:w="5373"/>
        <w:gridCol w:w="993"/>
        <w:gridCol w:w="992"/>
        <w:gridCol w:w="1044"/>
        <w:gridCol w:w="979"/>
      </w:tblGrid>
      <w:tr w:rsidR="001E038B" w14:paraId="26545C35" w14:textId="77777777" w:rsidTr="00167F41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1CE3F0B4" w14:textId="09F82F79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95E4A8" w14:textId="4B208EE5" w:rsidR="001E038B" w:rsidRPr="009206DB" w:rsidRDefault="00167F41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the probability of rolling a number greater than 2 on a fair dice?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471F4DE" w14:textId="57972BD7" w:rsidR="001E038B" w:rsidRPr="009206DB" w:rsidRDefault="00167F41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1/2</w:t>
            </w:r>
          </w:p>
        </w:tc>
        <w:tc>
          <w:tcPr>
            <w:tcW w:w="992" w:type="dxa"/>
            <w:vAlign w:val="center"/>
          </w:tcPr>
          <w:p w14:paraId="02CBE1F6" w14:textId="7927369E" w:rsidR="001E038B" w:rsidRPr="009206DB" w:rsidRDefault="00167F41" w:rsidP="00167F41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2/3</w:t>
            </w:r>
          </w:p>
        </w:tc>
        <w:tc>
          <w:tcPr>
            <w:tcW w:w="1044" w:type="dxa"/>
            <w:vAlign w:val="center"/>
          </w:tcPr>
          <w:p w14:paraId="62A850C3" w14:textId="030E0407" w:rsidR="001E038B" w:rsidRPr="009206DB" w:rsidRDefault="00167F41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1/6</w:t>
            </w:r>
          </w:p>
        </w:tc>
        <w:tc>
          <w:tcPr>
            <w:tcW w:w="979" w:type="dxa"/>
            <w:vAlign w:val="center"/>
          </w:tcPr>
          <w:p w14:paraId="6E2F4419" w14:textId="6144208B" w:rsidR="001E038B" w:rsidRPr="009206DB" w:rsidRDefault="00167F41" w:rsidP="00167F41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5/6</w:t>
            </w:r>
          </w:p>
        </w:tc>
      </w:tr>
      <w:tr w:rsidR="001E038B" w14:paraId="5C0D4707" w14:textId="77777777" w:rsidTr="00167F41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31191087" w14:textId="0E4786B6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9BDAB2" w14:textId="57B0FA67" w:rsidR="001E038B" w:rsidRPr="009206DB" w:rsidRDefault="00167F41" w:rsidP="001E038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 4x = 24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B21955C" w14:textId="766E5AA6" w:rsidR="001E038B" w:rsidRPr="009206DB" w:rsidRDefault="00167F41" w:rsidP="001E038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</w:t>
            </w:r>
          </w:p>
        </w:tc>
        <w:tc>
          <w:tcPr>
            <w:tcW w:w="992" w:type="dxa"/>
            <w:vAlign w:val="center"/>
          </w:tcPr>
          <w:p w14:paraId="326BDB31" w14:textId="4845A710" w:rsidR="001E038B" w:rsidRPr="009206DB" w:rsidRDefault="00167F41" w:rsidP="001E038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28</w:t>
            </w:r>
          </w:p>
        </w:tc>
        <w:tc>
          <w:tcPr>
            <w:tcW w:w="1044" w:type="dxa"/>
            <w:vAlign w:val="center"/>
          </w:tcPr>
          <w:p w14:paraId="6EC4A86F" w14:textId="75AEC9BA" w:rsidR="001E038B" w:rsidRPr="009206DB" w:rsidRDefault="00167F41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979" w:type="dxa"/>
            <w:vAlign w:val="center"/>
          </w:tcPr>
          <w:p w14:paraId="097EAF07" w14:textId="00C693BC" w:rsidR="001E038B" w:rsidRPr="009206DB" w:rsidRDefault="00167F41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96</w:t>
            </w:r>
          </w:p>
        </w:tc>
      </w:tr>
    </w:tbl>
    <w:p w14:paraId="12F0041F" w14:textId="5D1E32B1" w:rsidR="00BB7038" w:rsidRDefault="00BB7038" w:rsidP="001E038B">
      <w:pPr>
        <w:rPr>
          <w:b/>
          <w:bCs/>
          <w:sz w:val="32"/>
          <w:szCs w:val="32"/>
        </w:rPr>
      </w:pPr>
    </w:p>
    <w:p w14:paraId="1B56013A" w14:textId="7F22FE75" w:rsidR="00167F41" w:rsidRPr="00167F41" w:rsidRDefault="00167F41" w:rsidP="00167F41">
      <w:pPr>
        <w:pStyle w:val="ListParagraph"/>
        <w:numPr>
          <w:ilvl w:val="0"/>
          <w:numId w:val="1"/>
        </w:numPr>
        <w:rPr>
          <w:sz w:val="32"/>
          <w:lang w:val="en-GB"/>
        </w:rPr>
      </w:pPr>
      <w:r>
        <w:t xml:space="preserve"> </w:t>
      </w:r>
      <w:r>
        <w:tab/>
      </w:r>
      <w:r w:rsidRPr="00167F41">
        <w:rPr>
          <w:sz w:val="32"/>
          <w:lang w:val="en-GB"/>
        </w:rPr>
        <w:t>At the restaurant, Ruth orders food for £17.10</w:t>
      </w:r>
      <w:r>
        <w:rPr>
          <w:sz w:val="32"/>
          <w:lang w:val="en-GB"/>
        </w:rPr>
        <w:t xml:space="preserve"> and </w:t>
      </w:r>
      <w:r w:rsidRPr="00167F41">
        <w:rPr>
          <w:sz w:val="32"/>
          <w:lang w:val="en-GB"/>
        </w:rPr>
        <w:t>drink for £3.40</w:t>
      </w:r>
    </w:p>
    <w:p w14:paraId="4D79BD20" w14:textId="5E9261B6" w:rsidR="00167F41" w:rsidRPr="00167F41" w:rsidRDefault="00167F41" w:rsidP="00167F41">
      <w:pPr>
        <w:rPr>
          <w:sz w:val="32"/>
          <w:lang w:val="en-GB"/>
        </w:rPr>
      </w:pPr>
      <w:r w:rsidRPr="00167F41">
        <w:rPr>
          <w:sz w:val="32"/>
          <w:lang w:val="en-GB"/>
        </w:rPr>
        <w:t>She uses this voucher.</w:t>
      </w:r>
    </w:p>
    <w:p w14:paraId="30BB5A09" w14:textId="731B10A6" w:rsidR="00167F41" w:rsidRPr="00167F41" w:rsidRDefault="00167F41" w:rsidP="00167F41">
      <w:pPr>
        <w:rPr>
          <w:sz w:val="32"/>
          <w:lang w:val="en-GB"/>
        </w:rPr>
      </w:pPr>
      <w:r w:rsidRPr="00167F41">
        <w:rPr>
          <w:noProof/>
          <w:sz w:val="32"/>
          <w:lang w:val="en-GB" w:eastAsia="en-GB"/>
        </w:rPr>
        <w:drawing>
          <wp:inline distT="0" distB="0" distL="0" distR="0" wp14:anchorId="705AB034" wp14:editId="05C84CB3">
            <wp:extent cx="3057525" cy="1002259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6026" t="43908" r="38132" b="35197"/>
                    <a:stretch/>
                  </pic:blipFill>
                  <pic:spPr bwMode="auto">
                    <a:xfrm>
                      <a:off x="0" y="0"/>
                      <a:ext cx="3094794" cy="1014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595129" w14:textId="77777777" w:rsidR="00167F41" w:rsidRPr="00167F41" w:rsidRDefault="00167F41" w:rsidP="00167F41">
      <w:pPr>
        <w:rPr>
          <w:sz w:val="32"/>
          <w:lang w:val="en-GB"/>
        </w:rPr>
      </w:pPr>
      <w:r w:rsidRPr="00167F41">
        <w:rPr>
          <w:sz w:val="32"/>
          <w:lang w:val="en-GB"/>
        </w:rPr>
        <w:t>After the voucher has been used, 15% service charge is added.</w:t>
      </w:r>
    </w:p>
    <w:p w14:paraId="478B783F" w14:textId="77777777" w:rsidR="00167F41" w:rsidRPr="00167F41" w:rsidRDefault="00167F41" w:rsidP="00167F41">
      <w:pPr>
        <w:rPr>
          <w:sz w:val="32"/>
          <w:lang w:val="en-GB"/>
        </w:rPr>
      </w:pPr>
      <w:r w:rsidRPr="00167F41">
        <w:rPr>
          <w:sz w:val="32"/>
          <w:lang w:val="en-GB"/>
        </w:rPr>
        <w:t>Work out the final bill.</w:t>
      </w:r>
    </w:p>
    <w:p w14:paraId="4C90E75F" w14:textId="7C88CC4E" w:rsidR="00167F41" w:rsidRDefault="00167F41" w:rsidP="00167F41">
      <w:pPr>
        <w:rPr>
          <w:b/>
          <w:bCs/>
          <w:sz w:val="32"/>
          <w:szCs w:val="32"/>
        </w:rPr>
      </w:pPr>
    </w:p>
    <w:p w14:paraId="2712CBA4" w14:textId="171B1D6F" w:rsidR="00167F41" w:rsidRDefault="00167F41" w:rsidP="00167F41">
      <w:pPr>
        <w:rPr>
          <w:b/>
          <w:bCs/>
          <w:sz w:val="32"/>
          <w:szCs w:val="32"/>
        </w:rPr>
      </w:pPr>
    </w:p>
    <w:p w14:paraId="0644F069" w14:textId="1DC7B1C1" w:rsidR="00167F41" w:rsidRDefault="00167F41" w:rsidP="00167F41">
      <w:pPr>
        <w:rPr>
          <w:b/>
          <w:bCs/>
          <w:sz w:val="32"/>
          <w:szCs w:val="32"/>
        </w:rPr>
      </w:pPr>
    </w:p>
    <w:p w14:paraId="10FB0924" w14:textId="5C7F78C7" w:rsidR="00167F41" w:rsidRPr="00167F41" w:rsidRDefault="00167F41" w:rsidP="00167F41">
      <w:pPr>
        <w:rPr>
          <w:b/>
          <w:bCs/>
          <w:sz w:val="32"/>
          <w:szCs w:val="32"/>
        </w:rPr>
      </w:pPr>
    </w:p>
    <w:p w14:paraId="2D042234" w14:textId="51344849" w:rsidR="00167F41" w:rsidRDefault="00167F41" w:rsidP="00167F41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45D6BF52" wp14:editId="7AF78882">
            <wp:simplePos x="0" y="0"/>
            <wp:positionH relativeFrom="column">
              <wp:posOffset>723900</wp:posOffset>
            </wp:positionH>
            <wp:positionV relativeFrom="paragraph">
              <wp:posOffset>75565</wp:posOffset>
            </wp:positionV>
            <wp:extent cx="3276600" cy="1569085"/>
            <wp:effectExtent l="0" t="0" r="0" b="0"/>
            <wp:wrapTight wrapText="bothSides">
              <wp:wrapPolygon edited="0">
                <wp:start x="0" y="0"/>
                <wp:lineTo x="0" y="21242"/>
                <wp:lineTo x="21474" y="21242"/>
                <wp:lineTo x="2147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13" t="27773" r="48691" b="42074"/>
                    <a:stretch/>
                  </pic:blipFill>
                  <pic:spPr bwMode="auto">
                    <a:xfrm>
                      <a:off x="0" y="0"/>
                      <a:ext cx="3276600" cy="1569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32"/>
          <w:szCs w:val="32"/>
        </w:rPr>
        <w:t xml:space="preserve">   </w:t>
      </w:r>
    </w:p>
    <w:p w14:paraId="5DC5F461" w14:textId="59D62B32" w:rsidR="00167F41" w:rsidRDefault="00167F41" w:rsidP="00167F41">
      <w:pPr>
        <w:rPr>
          <w:b/>
          <w:bCs/>
          <w:sz w:val="32"/>
          <w:szCs w:val="32"/>
        </w:rPr>
      </w:pPr>
    </w:p>
    <w:p w14:paraId="08440FF5" w14:textId="3E5F64C7" w:rsidR="00167F41" w:rsidRDefault="00167F41" w:rsidP="00167F41">
      <w:pPr>
        <w:rPr>
          <w:b/>
          <w:bCs/>
          <w:sz w:val="32"/>
          <w:szCs w:val="32"/>
        </w:rPr>
      </w:pPr>
    </w:p>
    <w:p w14:paraId="6CA9EAC6" w14:textId="7166E058" w:rsidR="00167F41" w:rsidRDefault="00167F41" w:rsidP="00167F41">
      <w:pPr>
        <w:rPr>
          <w:b/>
          <w:bCs/>
          <w:sz w:val="32"/>
          <w:szCs w:val="32"/>
        </w:rPr>
      </w:pPr>
    </w:p>
    <w:p w14:paraId="12B996EB" w14:textId="1D831AB1" w:rsidR="00167F41" w:rsidRDefault="00167F41" w:rsidP="00167F41">
      <w:pPr>
        <w:rPr>
          <w:b/>
          <w:bCs/>
          <w:sz w:val="32"/>
          <w:szCs w:val="32"/>
        </w:rPr>
      </w:pPr>
    </w:p>
    <w:p w14:paraId="49A3AD5A" w14:textId="74AD9D44" w:rsidR="00167F41" w:rsidRDefault="00167F41" w:rsidP="00167F41">
      <w:pPr>
        <w:rPr>
          <w:b/>
          <w:bCs/>
          <w:sz w:val="32"/>
          <w:szCs w:val="32"/>
        </w:rPr>
      </w:pPr>
    </w:p>
    <w:p w14:paraId="437741EC" w14:textId="74F29683" w:rsidR="00167F41" w:rsidRDefault="00167F41" w:rsidP="00167F41">
      <w:pPr>
        <w:rPr>
          <w:b/>
          <w:bCs/>
          <w:sz w:val="32"/>
          <w:szCs w:val="32"/>
        </w:rPr>
      </w:pPr>
    </w:p>
    <w:p w14:paraId="4A2AE3AE" w14:textId="2A80F5F2" w:rsidR="00167F41" w:rsidRDefault="00167F41" w:rsidP="00167F41">
      <w:pPr>
        <w:rPr>
          <w:bCs/>
          <w:sz w:val="32"/>
          <w:szCs w:val="32"/>
        </w:rPr>
      </w:pPr>
      <w:r w:rsidRPr="00167F41">
        <w:rPr>
          <w:bCs/>
          <w:sz w:val="32"/>
          <w:szCs w:val="32"/>
        </w:rPr>
        <w:t>What would</w:t>
      </w:r>
      <w:r>
        <w:rPr>
          <w:bCs/>
          <w:sz w:val="32"/>
          <w:szCs w:val="32"/>
        </w:rPr>
        <w:t xml:space="preserve"> 7 tubs cost?</w:t>
      </w:r>
    </w:p>
    <w:p w14:paraId="30680DAC" w14:textId="26C4B607" w:rsidR="00167F41" w:rsidRDefault="00167F41" w:rsidP="00167F41">
      <w:pPr>
        <w:rPr>
          <w:bCs/>
          <w:sz w:val="32"/>
          <w:szCs w:val="32"/>
        </w:rPr>
      </w:pPr>
    </w:p>
    <w:p w14:paraId="6387FF83" w14:textId="6024FED0" w:rsidR="00167F41" w:rsidRDefault="00167F41" w:rsidP="00167F41">
      <w:pPr>
        <w:rPr>
          <w:bCs/>
          <w:sz w:val="32"/>
          <w:szCs w:val="32"/>
        </w:rPr>
      </w:pPr>
    </w:p>
    <w:p w14:paraId="06504BC8" w14:textId="7E1595C2" w:rsidR="00167F41" w:rsidRDefault="00167F41" w:rsidP="00167F41">
      <w:pPr>
        <w:rPr>
          <w:bCs/>
          <w:sz w:val="32"/>
          <w:szCs w:val="32"/>
        </w:rPr>
      </w:pPr>
    </w:p>
    <w:p w14:paraId="764E4A97" w14:textId="27B8A887" w:rsidR="00167F41" w:rsidRPr="00167F41" w:rsidRDefault="00167F41" w:rsidP="006F2AF3">
      <w:pPr>
        <w:pStyle w:val="ListParagraph"/>
        <w:numPr>
          <w:ilvl w:val="0"/>
          <w:numId w:val="1"/>
        </w:numPr>
        <w:ind w:left="-993"/>
        <w:rPr>
          <w:noProof/>
          <w:sz w:val="32"/>
          <w:lang w:val="en-GB" w:eastAsia="en-GB"/>
        </w:rPr>
      </w:pPr>
      <w:r w:rsidRPr="00167F41">
        <w:rPr>
          <w:noProof/>
          <w:sz w:val="32"/>
          <w:lang w:val="en-GB" w:eastAsia="en-GB"/>
        </w:rPr>
        <w:t xml:space="preserve"> Zoe’s password is made up of four </w:t>
      </w:r>
      <w:r w:rsidRPr="00167F41">
        <w:rPr>
          <w:b/>
          <w:bCs/>
          <w:noProof/>
          <w:sz w:val="32"/>
          <w:lang w:val="en-GB" w:eastAsia="en-GB"/>
        </w:rPr>
        <w:t xml:space="preserve">different </w:t>
      </w:r>
      <w:r w:rsidRPr="00167F41">
        <w:rPr>
          <w:noProof/>
          <w:sz w:val="32"/>
          <w:lang w:val="en-GB" w:eastAsia="en-GB"/>
        </w:rPr>
        <w:t>digits. She remembers it as two 2-digit numbers. The first 2-digit nu</w:t>
      </w:r>
      <w:r>
        <w:rPr>
          <w:noProof/>
          <w:sz w:val="32"/>
          <w:lang w:val="en-GB" w:eastAsia="en-GB"/>
        </w:rPr>
        <w:t>mber is a prime number between 20</w:t>
      </w:r>
      <w:r w:rsidRPr="00167F41">
        <w:rPr>
          <w:noProof/>
          <w:sz w:val="32"/>
          <w:lang w:val="en-GB" w:eastAsia="en-GB"/>
        </w:rPr>
        <w:t xml:space="preserve"> and </w:t>
      </w:r>
      <w:r>
        <w:rPr>
          <w:noProof/>
          <w:sz w:val="32"/>
          <w:lang w:val="en-GB" w:eastAsia="en-GB"/>
        </w:rPr>
        <w:t>3</w:t>
      </w:r>
      <w:r w:rsidRPr="00167F41">
        <w:rPr>
          <w:noProof/>
          <w:sz w:val="32"/>
          <w:lang w:val="en-GB" w:eastAsia="en-GB"/>
        </w:rPr>
        <w:t>0</w:t>
      </w:r>
    </w:p>
    <w:p w14:paraId="34906F94" w14:textId="38C9CC52" w:rsidR="00167F41" w:rsidRPr="00167F41" w:rsidRDefault="00167F41" w:rsidP="00167F41">
      <w:pPr>
        <w:ind w:left="-993"/>
        <w:rPr>
          <w:noProof/>
          <w:sz w:val="32"/>
          <w:lang w:val="en-GB" w:eastAsia="en-GB"/>
        </w:rPr>
      </w:pPr>
      <w:r w:rsidRPr="00167F41">
        <w:rPr>
          <w:noProof/>
          <w:sz w:val="32"/>
          <w:lang w:val="en-GB" w:eastAsia="en-GB"/>
        </w:rPr>
        <w:t xml:space="preserve">The second 2-digit number is a </w:t>
      </w:r>
      <w:r>
        <w:rPr>
          <w:noProof/>
          <w:sz w:val="32"/>
          <w:lang w:val="en-GB" w:eastAsia="en-GB"/>
        </w:rPr>
        <w:t>square</w:t>
      </w:r>
      <w:r w:rsidRPr="00167F41">
        <w:rPr>
          <w:noProof/>
          <w:sz w:val="32"/>
          <w:lang w:val="en-GB" w:eastAsia="en-GB"/>
        </w:rPr>
        <w:t xml:space="preserve"> number between </w:t>
      </w:r>
      <w:r>
        <w:rPr>
          <w:noProof/>
          <w:sz w:val="32"/>
          <w:lang w:val="en-GB" w:eastAsia="en-GB"/>
        </w:rPr>
        <w:t>30</w:t>
      </w:r>
      <w:r w:rsidRPr="00167F41">
        <w:rPr>
          <w:noProof/>
          <w:sz w:val="32"/>
          <w:lang w:val="en-GB" w:eastAsia="en-GB"/>
        </w:rPr>
        <w:t xml:space="preserve"> and </w:t>
      </w:r>
      <w:r>
        <w:rPr>
          <w:noProof/>
          <w:sz w:val="32"/>
          <w:lang w:val="en-GB" w:eastAsia="en-GB"/>
        </w:rPr>
        <w:t>70</w:t>
      </w:r>
    </w:p>
    <w:p w14:paraId="1D1F3FF8" w14:textId="30B03BCF" w:rsidR="00167F41" w:rsidRDefault="00167F41" w:rsidP="00167F41">
      <w:pPr>
        <w:ind w:left="-993"/>
        <w:rPr>
          <w:noProof/>
          <w:sz w:val="32"/>
          <w:lang w:val="en-GB" w:eastAsia="en-GB"/>
        </w:rPr>
      </w:pPr>
      <w:r w:rsidRPr="00167F41">
        <w:rPr>
          <w:noProof/>
          <w:sz w:val="32"/>
          <w:lang w:val="en-GB" w:eastAsia="en-GB"/>
        </w:rPr>
        <w:t xml:space="preserve">List </w:t>
      </w:r>
      <w:r w:rsidRPr="00167F41">
        <w:rPr>
          <w:b/>
          <w:bCs/>
          <w:noProof/>
          <w:sz w:val="32"/>
          <w:lang w:val="en-GB" w:eastAsia="en-GB"/>
        </w:rPr>
        <w:t xml:space="preserve">all </w:t>
      </w:r>
      <w:r w:rsidRPr="00167F41">
        <w:rPr>
          <w:noProof/>
          <w:sz w:val="32"/>
          <w:lang w:val="en-GB" w:eastAsia="en-GB"/>
        </w:rPr>
        <w:t>her possible passwords.</w:t>
      </w:r>
    </w:p>
    <w:p w14:paraId="73F33BC1" w14:textId="554846DC" w:rsidR="00167F41" w:rsidRDefault="00167F41" w:rsidP="00167F41">
      <w:pPr>
        <w:ind w:left="-993"/>
        <w:rPr>
          <w:noProof/>
          <w:sz w:val="32"/>
          <w:lang w:val="en-GB" w:eastAsia="en-GB"/>
        </w:rPr>
      </w:pPr>
    </w:p>
    <w:p w14:paraId="50D3478E" w14:textId="546CE010" w:rsidR="00167F41" w:rsidRDefault="00167F41" w:rsidP="00167F41">
      <w:pPr>
        <w:ind w:left="-993"/>
        <w:rPr>
          <w:noProof/>
          <w:sz w:val="32"/>
          <w:lang w:val="en-GB" w:eastAsia="en-GB"/>
        </w:rPr>
      </w:pPr>
    </w:p>
    <w:p w14:paraId="6FDC989B" w14:textId="7CD7677E" w:rsidR="00167F41" w:rsidRDefault="00167F41" w:rsidP="00167F41">
      <w:pPr>
        <w:ind w:left="-993"/>
        <w:rPr>
          <w:noProof/>
          <w:sz w:val="32"/>
          <w:lang w:val="en-GB" w:eastAsia="en-GB"/>
        </w:rPr>
      </w:pPr>
    </w:p>
    <w:p w14:paraId="6EAA5045" w14:textId="77777777" w:rsidR="00167F41" w:rsidRPr="00167F41" w:rsidRDefault="00167F41" w:rsidP="00167F41">
      <w:pPr>
        <w:ind w:left="-993"/>
        <w:rPr>
          <w:noProof/>
          <w:sz w:val="32"/>
          <w:lang w:val="en-GB" w:eastAsia="en-GB"/>
        </w:rPr>
      </w:pPr>
    </w:p>
    <w:p w14:paraId="7A52EA16" w14:textId="5452992B" w:rsidR="00F3205D" w:rsidRPr="00F3205D" w:rsidRDefault="00F3205D" w:rsidP="00F3205D">
      <w:pPr>
        <w:ind w:left="-1276"/>
        <w:rPr>
          <w:bCs/>
          <w:sz w:val="32"/>
          <w:szCs w:val="32"/>
          <w:lang w:val="en-GB"/>
        </w:rPr>
      </w:pPr>
      <w:r w:rsidRPr="00F3205D">
        <w:rPr>
          <w:b/>
          <w:bCs/>
          <w:sz w:val="32"/>
          <w:szCs w:val="32"/>
        </w:rPr>
        <w:lastRenderedPageBreak/>
        <w:t>5.</w:t>
      </w:r>
      <w:r>
        <w:rPr>
          <w:bCs/>
          <w:sz w:val="32"/>
          <w:szCs w:val="32"/>
        </w:rPr>
        <w:t xml:space="preserve">) </w:t>
      </w:r>
      <w:r w:rsidRPr="00F3205D">
        <w:rPr>
          <w:bCs/>
          <w:sz w:val="32"/>
          <w:szCs w:val="32"/>
          <w:lang w:val="en-GB"/>
        </w:rPr>
        <w:t>A house is being built.</w:t>
      </w:r>
      <w:r>
        <w:rPr>
          <w:bCs/>
          <w:sz w:val="32"/>
          <w:szCs w:val="32"/>
          <w:lang w:val="en-GB"/>
        </w:rPr>
        <w:t xml:space="preserve"> 6900</w:t>
      </w:r>
      <w:r w:rsidRPr="00F3205D">
        <w:rPr>
          <w:bCs/>
          <w:sz w:val="32"/>
          <w:szCs w:val="32"/>
          <w:lang w:val="en-GB"/>
        </w:rPr>
        <w:t xml:space="preserve"> bricks will be laid.</w:t>
      </w:r>
    </w:p>
    <w:p w14:paraId="3D248AD3" w14:textId="6E10FC34" w:rsidR="00F3205D" w:rsidRDefault="00F3205D" w:rsidP="00F3205D">
      <w:pPr>
        <w:ind w:left="-1276"/>
        <w:rPr>
          <w:bCs/>
          <w:sz w:val="32"/>
          <w:szCs w:val="32"/>
          <w:lang w:val="en-GB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 wp14:anchorId="1C8C2655" wp14:editId="3E9586DC">
            <wp:simplePos x="0" y="0"/>
            <wp:positionH relativeFrom="column">
              <wp:posOffset>1057275</wp:posOffset>
            </wp:positionH>
            <wp:positionV relativeFrom="paragraph">
              <wp:posOffset>37465</wp:posOffset>
            </wp:positionV>
            <wp:extent cx="2371725" cy="1617980"/>
            <wp:effectExtent l="0" t="0" r="9525" b="1270"/>
            <wp:wrapTight wrapText="bothSides">
              <wp:wrapPolygon edited="0">
                <wp:start x="0" y="0"/>
                <wp:lineTo x="0" y="21363"/>
                <wp:lineTo x="21513" y="21363"/>
                <wp:lineTo x="21513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82" t="24599" r="40066" b="33345"/>
                    <a:stretch/>
                  </pic:blipFill>
                  <pic:spPr bwMode="auto">
                    <a:xfrm>
                      <a:off x="0" y="0"/>
                      <a:ext cx="2371725" cy="1617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5C5FF6" w14:textId="13278473" w:rsidR="00F3205D" w:rsidRDefault="00F3205D" w:rsidP="00F3205D">
      <w:pPr>
        <w:ind w:left="-1276"/>
        <w:rPr>
          <w:bCs/>
          <w:sz w:val="32"/>
          <w:szCs w:val="32"/>
          <w:lang w:val="en-GB"/>
        </w:rPr>
      </w:pPr>
    </w:p>
    <w:p w14:paraId="463C1CA0" w14:textId="0B22EFB5" w:rsidR="00F3205D" w:rsidRDefault="00F3205D" w:rsidP="00F3205D">
      <w:pPr>
        <w:ind w:left="-1276"/>
        <w:rPr>
          <w:bCs/>
          <w:sz w:val="32"/>
          <w:szCs w:val="32"/>
          <w:lang w:val="en-GB"/>
        </w:rPr>
      </w:pPr>
    </w:p>
    <w:p w14:paraId="5652B477" w14:textId="3DE21E89" w:rsidR="00F3205D" w:rsidRDefault="00F3205D" w:rsidP="00F3205D">
      <w:pPr>
        <w:ind w:left="-1276"/>
        <w:rPr>
          <w:bCs/>
          <w:sz w:val="32"/>
          <w:szCs w:val="32"/>
          <w:lang w:val="en-GB"/>
        </w:rPr>
      </w:pPr>
    </w:p>
    <w:p w14:paraId="26BA376D" w14:textId="77777777" w:rsidR="00F3205D" w:rsidRDefault="00F3205D" w:rsidP="00F3205D">
      <w:pPr>
        <w:ind w:left="-1276"/>
        <w:rPr>
          <w:bCs/>
          <w:sz w:val="32"/>
          <w:szCs w:val="32"/>
          <w:lang w:val="en-GB"/>
        </w:rPr>
      </w:pPr>
    </w:p>
    <w:p w14:paraId="4AA1BC92" w14:textId="77777777" w:rsidR="00F3205D" w:rsidRDefault="00F3205D" w:rsidP="00F3205D">
      <w:pPr>
        <w:ind w:left="-1276"/>
        <w:rPr>
          <w:bCs/>
          <w:sz w:val="32"/>
          <w:szCs w:val="32"/>
          <w:lang w:val="en-GB"/>
        </w:rPr>
      </w:pPr>
    </w:p>
    <w:p w14:paraId="62B51CF8" w14:textId="77777777" w:rsidR="00F3205D" w:rsidRDefault="00F3205D" w:rsidP="00F3205D">
      <w:pPr>
        <w:ind w:left="-1276"/>
        <w:rPr>
          <w:bCs/>
          <w:sz w:val="32"/>
          <w:szCs w:val="32"/>
          <w:lang w:val="en-GB"/>
        </w:rPr>
      </w:pPr>
    </w:p>
    <w:p w14:paraId="3088C3EA" w14:textId="6BAA212B" w:rsidR="00F3205D" w:rsidRPr="00F3205D" w:rsidRDefault="00F3205D" w:rsidP="00F3205D">
      <w:pPr>
        <w:ind w:left="-1276"/>
        <w:rPr>
          <w:bCs/>
          <w:sz w:val="32"/>
          <w:szCs w:val="32"/>
          <w:lang w:val="en-GB"/>
        </w:rPr>
      </w:pPr>
      <w:r w:rsidRPr="00F3205D">
        <w:rPr>
          <w:bCs/>
          <w:sz w:val="32"/>
          <w:szCs w:val="32"/>
          <w:lang w:val="en-GB"/>
        </w:rPr>
        <w:t>Three bricklayers will</w:t>
      </w:r>
      <w:r>
        <w:rPr>
          <w:bCs/>
          <w:sz w:val="32"/>
          <w:szCs w:val="32"/>
          <w:lang w:val="en-GB"/>
        </w:rPr>
        <w:t xml:space="preserve"> </w:t>
      </w:r>
      <w:r w:rsidRPr="00F3205D">
        <w:rPr>
          <w:bCs/>
          <w:sz w:val="32"/>
          <w:szCs w:val="32"/>
          <w:lang w:val="en-GB"/>
        </w:rPr>
        <w:t xml:space="preserve">each lay </w:t>
      </w:r>
      <w:r>
        <w:rPr>
          <w:bCs/>
          <w:sz w:val="32"/>
          <w:szCs w:val="32"/>
          <w:lang w:val="en-GB"/>
        </w:rPr>
        <w:t>460</w:t>
      </w:r>
      <w:r w:rsidRPr="00F3205D">
        <w:rPr>
          <w:bCs/>
          <w:sz w:val="32"/>
          <w:szCs w:val="32"/>
          <w:lang w:val="en-GB"/>
        </w:rPr>
        <w:t xml:space="preserve"> bricks per day</w:t>
      </w:r>
    </w:p>
    <w:p w14:paraId="09D0C55F" w14:textId="159E7676" w:rsidR="00F3205D" w:rsidRPr="00F3205D" w:rsidRDefault="00F3205D" w:rsidP="00F3205D">
      <w:pPr>
        <w:ind w:left="-1276"/>
        <w:rPr>
          <w:bCs/>
          <w:sz w:val="32"/>
          <w:szCs w:val="32"/>
          <w:lang w:val="en-GB"/>
        </w:rPr>
      </w:pPr>
      <w:r w:rsidRPr="00F3205D">
        <w:rPr>
          <w:bCs/>
          <w:sz w:val="32"/>
          <w:szCs w:val="32"/>
          <w:lang w:val="en-GB"/>
        </w:rPr>
        <w:t>each be paid £</w:t>
      </w:r>
      <w:r>
        <w:rPr>
          <w:bCs/>
          <w:sz w:val="32"/>
          <w:szCs w:val="32"/>
          <w:lang w:val="en-GB"/>
        </w:rPr>
        <w:t>124</w:t>
      </w:r>
      <w:r w:rsidRPr="00F3205D">
        <w:rPr>
          <w:bCs/>
          <w:sz w:val="32"/>
          <w:szCs w:val="32"/>
          <w:lang w:val="en-GB"/>
        </w:rPr>
        <w:t xml:space="preserve"> per day.</w:t>
      </w:r>
    </w:p>
    <w:p w14:paraId="69544F9D" w14:textId="29308D6D" w:rsidR="00167F41" w:rsidRPr="00F3205D" w:rsidRDefault="00F3205D" w:rsidP="00F3205D">
      <w:pPr>
        <w:ind w:left="-1276"/>
        <w:rPr>
          <w:bCs/>
          <w:sz w:val="32"/>
          <w:szCs w:val="32"/>
        </w:rPr>
      </w:pPr>
      <w:r w:rsidRPr="00F3205D">
        <w:rPr>
          <w:bCs/>
          <w:sz w:val="32"/>
          <w:szCs w:val="32"/>
          <w:lang w:val="en-GB"/>
        </w:rPr>
        <w:t xml:space="preserve">How much </w:t>
      </w:r>
      <w:r w:rsidRPr="00F3205D">
        <w:rPr>
          <w:b/>
          <w:bCs/>
          <w:sz w:val="32"/>
          <w:szCs w:val="32"/>
          <w:lang w:val="en-GB"/>
        </w:rPr>
        <w:t xml:space="preserve">in total </w:t>
      </w:r>
      <w:r w:rsidRPr="00F3205D">
        <w:rPr>
          <w:bCs/>
          <w:sz w:val="32"/>
          <w:szCs w:val="32"/>
          <w:lang w:val="en-GB"/>
        </w:rPr>
        <w:t>will they be paid?</w:t>
      </w:r>
    </w:p>
    <w:p w14:paraId="00F3D07B" w14:textId="7B334EBA" w:rsidR="00167F41" w:rsidRDefault="00167F41" w:rsidP="00167F41">
      <w:pPr>
        <w:rPr>
          <w:bCs/>
          <w:sz w:val="32"/>
          <w:szCs w:val="32"/>
        </w:rPr>
      </w:pPr>
    </w:p>
    <w:p w14:paraId="7A6028CF" w14:textId="6D2EAB0A" w:rsidR="00F3205D" w:rsidRDefault="00F3205D" w:rsidP="00167F41">
      <w:pPr>
        <w:rPr>
          <w:bCs/>
          <w:sz w:val="32"/>
          <w:szCs w:val="32"/>
        </w:rPr>
      </w:pPr>
    </w:p>
    <w:p w14:paraId="3264982B" w14:textId="16509531" w:rsidR="00F3205D" w:rsidRDefault="00F3205D" w:rsidP="00167F41">
      <w:pPr>
        <w:rPr>
          <w:bCs/>
          <w:sz w:val="32"/>
          <w:szCs w:val="32"/>
        </w:rPr>
      </w:pPr>
    </w:p>
    <w:p w14:paraId="2C782336" w14:textId="300D770F" w:rsidR="00F3205D" w:rsidRDefault="00F3205D" w:rsidP="00167F41">
      <w:pPr>
        <w:rPr>
          <w:bCs/>
          <w:sz w:val="32"/>
          <w:szCs w:val="32"/>
        </w:rPr>
      </w:pPr>
    </w:p>
    <w:p w14:paraId="0F9D3891" w14:textId="64020EEA" w:rsidR="00F3205D" w:rsidRPr="00F3205D" w:rsidRDefault="00F3205D" w:rsidP="00F3205D">
      <w:pPr>
        <w:ind w:left="-1276"/>
        <w:rPr>
          <w:bCs/>
          <w:sz w:val="32"/>
          <w:szCs w:val="32"/>
          <w:lang w:val="en-GB"/>
        </w:rPr>
      </w:pPr>
      <w:r w:rsidRPr="00F3205D">
        <w:rPr>
          <w:b/>
          <w:bCs/>
          <w:sz w:val="32"/>
          <w:szCs w:val="32"/>
          <w:lang w:val="en-GB"/>
        </w:rPr>
        <w:t>6.</w:t>
      </w:r>
      <w:r>
        <w:rPr>
          <w:bCs/>
          <w:sz w:val="32"/>
          <w:szCs w:val="32"/>
          <w:lang w:val="en-GB"/>
        </w:rPr>
        <w:t xml:space="preserve">) </w:t>
      </w:r>
      <w:r w:rsidRPr="00F3205D">
        <w:rPr>
          <w:bCs/>
          <w:sz w:val="32"/>
          <w:szCs w:val="32"/>
          <w:lang w:val="en-GB"/>
        </w:rPr>
        <w:t>Work out the highest common factor (HCF) of 12 and 20</w:t>
      </w:r>
    </w:p>
    <w:p w14:paraId="4F512830" w14:textId="3E030C9C" w:rsidR="00F3205D" w:rsidRDefault="00F3205D" w:rsidP="00F3205D">
      <w:pPr>
        <w:ind w:left="-1276"/>
        <w:rPr>
          <w:b/>
        </w:rPr>
      </w:pPr>
    </w:p>
    <w:p w14:paraId="1607A234" w14:textId="034545B1" w:rsidR="00F3205D" w:rsidRDefault="00F3205D" w:rsidP="00F3205D">
      <w:pPr>
        <w:ind w:left="-1276"/>
        <w:rPr>
          <w:b/>
        </w:rPr>
      </w:pPr>
    </w:p>
    <w:p w14:paraId="138F4323" w14:textId="0682ACD0" w:rsidR="00F3205D" w:rsidRDefault="00F3205D" w:rsidP="00F3205D">
      <w:pPr>
        <w:ind w:left="-1276"/>
        <w:rPr>
          <w:b/>
        </w:rPr>
      </w:pPr>
    </w:p>
    <w:p w14:paraId="5E2C5C9C" w14:textId="7A77124B" w:rsidR="00F3205D" w:rsidRDefault="00F3205D" w:rsidP="00F3205D">
      <w:pPr>
        <w:ind w:left="-1276"/>
        <w:rPr>
          <w:b/>
        </w:rPr>
      </w:pPr>
    </w:p>
    <w:p w14:paraId="4505CF77" w14:textId="155A9412" w:rsidR="00F3205D" w:rsidRDefault="00F3205D" w:rsidP="00F3205D">
      <w:pPr>
        <w:ind w:left="-1276"/>
        <w:rPr>
          <w:b/>
        </w:rPr>
      </w:pPr>
    </w:p>
    <w:p w14:paraId="4EEF32B5" w14:textId="74AF1BDA" w:rsidR="00F3205D" w:rsidRDefault="00F3205D" w:rsidP="00F3205D">
      <w:pPr>
        <w:ind w:left="-1276"/>
        <w:rPr>
          <w:b/>
        </w:rPr>
      </w:pPr>
    </w:p>
    <w:p w14:paraId="7CCC74B3" w14:textId="466C59A1" w:rsidR="00F3205D" w:rsidRDefault="00F3205D" w:rsidP="00F3205D">
      <w:pPr>
        <w:ind w:left="-1276"/>
        <w:rPr>
          <w:sz w:val="32"/>
          <w:lang w:val="en-GB"/>
        </w:rPr>
      </w:pPr>
      <w:r w:rsidRPr="00F3205D">
        <w:rPr>
          <w:sz w:val="32"/>
          <w:lang w:val="en-GB"/>
        </w:rPr>
        <w:t xml:space="preserve">Work out the lowest common multiple (LCM) of </w:t>
      </w:r>
      <w:r>
        <w:rPr>
          <w:sz w:val="32"/>
          <w:lang w:val="en-GB"/>
        </w:rPr>
        <w:t>6</w:t>
      </w:r>
      <w:r w:rsidRPr="00F3205D">
        <w:rPr>
          <w:sz w:val="32"/>
          <w:lang w:val="en-GB"/>
        </w:rPr>
        <w:t xml:space="preserve"> and </w:t>
      </w:r>
      <w:r>
        <w:rPr>
          <w:sz w:val="32"/>
          <w:lang w:val="en-GB"/>
        </w:rPr>
        <w:t>15</w:t>
      </w:r>
    </w:p>
    <w:p w14:paraId="45B75FE3" w14:textId="4102537A" w:rsidR="00F3205D" w:rsidRDefault="00F3205D" w:rsidP="00F3205D">
      <w:pPr>
        <w:ind w:left="-1276"/>
        <w:rPr>
          <w:sz w:val="32"/>
          <w:lang w:val="en-GB"/>
        </w:rPr>
      </w:pPr>
    </w:p>
    <w:p w14:paraId="11493382" w14:textId="175B4427" w:rsidR="00F3205D" w:rsidRDefault="00F3205D" w:rsidP="00F3205D">
      <w:pPr>
        <w:ind w:left="-1276"/>
        <w:rPr>
          <w:sz w:val="32"/>
          <w:lang w:val="en-GB"/>
        </w:rPr>
      </w:pPr>
    </w:p>
    <w:p w14:paraId="2352505B" w14:textId="2F7854E5" w:rsidR="00F3205D" w:rsidRDefault="00F3205D" w:rsidP="00F3205D">
      <w:pPr>
        <w:ind w:left="-1276"/>
        <w:rPr>
          <w:sz w:val="32"/>
          <w:lang w:val="en-GB"/>
        </w:rPr>
      </w:pPr>
    </w:p>
    <w:p w14:paraId="365DB1CE" w14:textId="74D88AF2" w:rsidR="00F3205D" w:rsidRDefault="00F3205D" w:rsidP="00F3205D">
      <w:pPr>
        <w:ind w:left="-1276"/>
        <w:rPr>
          <w:sz w:val="32"/>
          <w:lang w:val="en-GB"/>
        </w:rPr>
      </w:pPr>
    </w:p>
    <w:p w14:paraId="67380195" w14:textId="77777777" w:rsidR="00F3205D" w:rsidRPr="00F3205D" w:rsidRDefault="00F3205D" w:rsidP="00F3205D">
      <w:pPr>
        <w:ind w:left="-1276"/>
        <w:rPr>
          <w:sz w:val="32"/>
          <w:lang w:val="en-GB"/>
        </w:rPr>
      </w:pPr>
      <w:r w:rsidRPr="00F3205D">
        <w:rPr>
          <w:b/>
          <w:sz w:val="32"/>
          <w:lang w:val="en-GB"/>
        </w:rPr>
        <w:t>7.)</w:t>
      </w:r>
      <w:r>
        <w:rPr>
          <w:sz w:val="32"/>
          <w:lang w:val="en-GB"/>
        </w:rPr>
        <w:t xml:space="preserve"> </w:t>
      </w:r>
      <w:r w:rsidRPr="00F3205D">
        <w:rPr>
          <w:sz w:val="32"/>
          <w:lang w:val="en-GB"/>
        </w:rPr>
        <w:t>240 people go to a rugby match.</w:t>
      </w:r>
    </w:p>
    <w:p w14:paraId="6AA19B13" w14:textId="77777777" w:rsidR="00F3205D" w:rsidRPr="00F3205D" w:rsidRDefault="00F3205D" w:rsidP="00F3205D">
      <w:pPr>
        <w:ind w:left="-1276"/>
        <w:rPr>
          <w:sz w:val="32"/>
          <w:lang w:val="en-GB"/>
        </w:rPr>
      </w:pPr>
      <w:r w:rsidRPr="00F3205D">
        <w:rPr>
          <w:sz w:val="32"/>
          <w:lang w:val="en-GB"/>
        </w:rPr>
        <w:t>183 of the people support the home team.</w:t>
      </w:r>
    </w:p>
    <w:p w14:paraId="54C721F6" w14:textId="77777777" w:rsidR="00F3205D" w:rsidRPr="00F3205D" w:rsidRDefault="00F3205D" w:rsidP="00F3205D">
      <w:pPr>
        <w:ind w:left="-1276"/>
        <w:rPr>
          <w:sz w:val="32"/>
          <w:lang w:val="en-GB"/>
        </w:rPr>
      </w:pPr>
      <w:r w:rsidRPr="00F3205D">
        <w:rPr>
          <w:sz w:val="32"/>
          <w:lang w:val="en-GB"/>
        </w:rPr>
        <w:t>The other people support the away team.</w:t>
      </w:r>
    </w:p>
    <w:p w14:paraId="766EB015" w14:textId="77777777" w:rsidR="00F3205D" w:rsidRPr="00F3205D" w:rsidRDefault="00F3205D" w:rsidP="00F3205D">
      <w:pPr>
        <w:ind w:left="-1276"/>
        <w:rPr>
          <w:sz w:val="32"/>
          <w:lang w:val="en-GB"/>
        </w:rPr>
      </w:pPr>
      <w:r w:rsidRPr="00F3205D">
        <w:rPr>
          <w:sz w:val="32"/>
          <w:lang w:val="en-GB"/>
        </w:rPr>
        <w:t>162 of the supporters are male.</w:t>
      </w:r>
    </w:p>
    <w:p w14:paraId="0F660E0B" w14:textId="77777777" w:rsidR="00F3205D" w:rsidRPr="00F3205D" w:rsidRDefault="00F3205D" w:rsidP="00F3205D">
      <w:pPr>
        <w:ind w:left="-1276"/>
        <w:rPr>
          <w:sz w:val="32"/>
          <w:lang w:val="en-GB"/>
        </w:rPr>
      </w:pPr>
      <w:r w:rsidRPr="00F3205D">
        <w:rPr>
          <w:sz w:val="32"/>
          <w:lang w:val="en-GB"/>
        </w:rPr>
        <w:t xml:space="preserve">45 of the </w:t>
      </w:r>
      <w:r w:rsidRPr="00F3205D">
        <w:rPr>
          <w:b/>
          <w:bCs/>
          <w:sz w:val="32"/>
          <w:lang w:val="en-GB"/>
        </w:rPr>
        <w:t xml:space="preserve">away </w:t>
      </w:r>
      <w:r w:rsidRPr="00F3205D">
        <w:rPr>
          <w:sz w:val="32"/>
          <w:lang w:val="en-GB"/>
        </w:rPr>
        <w:t>supporters are male.</w:t>
      </w:r>
    </w:p>
    <w:p w14:paraId="325765BE" w14:textId="1B5F4317" w:rsidR="00F3205D" w:rsidRDefault="00F3205D" w:rsidP="00F3205D">
      <w:pPr>
        <w:ind w:left="-1276"/>
        <w:rPr>
          <w:sz w:val="32"/>
          <w:lang w:val="en-GB"/>
        </w:rPr>
      </w:pPr>
      <w:r w:rsidRPr="00F3205D">
        <w:rPr>
          <w:sz w:val="32"/>
          <w:lang w:val="en-GB"/>
        </w:rPr>
        <w:t>Complete the frequency tree.</w:t>
      </w:r>
    </w:p>
    <w:p w14:paraId="309D7BDC" w14:textId="6B22E6F1" w:rsidR="00F3205D" w:rsidRPr="00F3205D" w:rsidRDefault="00F3205D" w:rsidP="00F3205D">
      <w:pPr>
        <w:ind w:left="-1276"/>
        <w:rPr>
          <w:b/>
          <w:sz w:val="32"/>
        </w:rPr>
      </w:pPr>
      <w:r>
        <w:rPr>
          <w:noProof/>
          <w:lang w:val="en-GB" w:eastAsia="en-GB"/>
        </w:rPr>
        <w:drawing>
          <wp:inline distT="0" distB="0" distL="0" distR="0" wp14:anchorId="3502AA1B" wp14:editId="5ACE1656">
            <wp:extent cx="3590925" cy="20955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6657" t="29889" r="27276" b="11921"/>
                    <a:stretch/>
                  </pic:blipFill>
                  <pic:spPr bwMode="auto">
                    <a:xfrm>
                      <a:off x="0" y="0"/>
                      <a:ext cx="3590925" cy="2095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3205D" w:rsidRPr="00F3205D" w:rsidSect="00167F41">
      <w:pgSz w:w="11900" w:h="16840"/>
      <w:pgMar w:top="390" w:right="254" w:bottom="4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B3D17"/>
    <w:multiLevelType w:val="hybridMultilevel"/>
    <w:tmpl w:val="9EF0D45E"/>
    <w:lvl w:ilvl="0" w:tplc="136432A8">
      <w:start w:val="1"/>
      <w:numFmt w:val="decimal"/>
      <w:lvlText w:val="%1.)"/>
      <w:lvlJc w:val="left"/>
      <w:pPr>
        <w:ind w:left="-633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F21"/>
    <w:rsid w:val="000A5CB3"/>
    <w:rsid w:val="00114129"/>
    <w:rsid w:val="00167F41"/>
    <w:rsid w:val="001E038B"/>
    <w:rsid w:val="003F3A74"/>
    <w:rsid w:val="00417A44"/>
    <w:rsid w:val="00541D4D"/>
    <w:rsid w:val="00692D32"/>
    <w:rsid w:val="0093687E"/>
    <w:rsid w:val="00944F21"/>
    <w:rsid w:val="00965A9F"/>
    <w:rsid w:val="00A15BC0"/>
    <w:rsid w:val="00AE20F9"/>
    <w:rsid w:val="00B34D6B"/>
    <w:rsid w:val="00B62CAD"/>
    <w:rsid w:val="00BB7038"/>
    <w:rsid w:val="00CF4C41"/>
    <w:rsid w:val="00DD4C7B"/>
    <w:rsid w:val="00F3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410C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7038"/>
    <w:pPr>
      <w:ind w:left="720"/>
      <w:contextualSpacing/>
    </w:pPr>
  </w:style>
  <w:style w:type="table" w:styleId="TableGrid">
    <w:name w:val="Table Grid"/>
    <w:basedOn w:val="TableNormal"/>
    <w:uiPriority w:val="39"/>
    <w:rsid w:val="001E03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1D4D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D4D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2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90C44048</Template>
  <TotalTime>0</TotalTime>
  <Pages>2</Pages>
  <Words>176</Words>
  <Characters>1008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Konstantine</dc:creator>
  <cp:keywords/>
  <dc:description/>
  <cp:lastModifiedBy>Helen Konstantine</cp:lastModifiedBy>
  <cp:revision>2</cp:revision>
  <cp:lastPrinted>2017-01-11T08:52:00Z</cp:lastPrinted>
  <dcterms:created xsi:type="dcterms:W3CDTF">2017-09-11T14:47:00Z</dcterms:created>
  <dcterms:modified xsi:type="dcterms:W3CDTF">2017-09-11T14:47:00Z</dcterms:modified>
</cp:coreProperties>
</file>