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4D78BC" w14:textId="3CB7AFAC" w:rsidR="004F7607" w:rsidRPr="004F7607" w:rsidRDefault="004F7607" w:rsidP="00265B00">
      <w:pPr>
        <w:ind w:left="-993"/>
        <w:rPr>
          <w:rFonts w:cs="Arial"/>
          <w:b/>
          <w:bCs/>
          <w:sz w:val="32"/>
          <w:szCs w:val="32"/>
          <w:u w:val="single"/>
          <w:lang w:val="en-US"/>
        </w:rPr>
      </w:pPr>
      <w:bookmarkStart w:id="0" w:name="_GoBack"/>
      <w:bookmarkEnd w:id="0"/>
      <w:r w:rsidRPr="004F7607">
        <w:rPr>
          <w:rFonts w:ascii="Arial" w:hAnsi="Arial" w:cs="Arial"/>
          <w:b/>
          <w:bCs/>
          <w:sz w:val="32"/>
          <w:szCs w:val="32"/>
          <w:u w:val="single"/>
          <w:lang w:val="en-US"/>
        </w:rPr>
        <w:t>H</w:t>
      </w:r>
      <w:r w:rsidRPr="004F7607">
        <w:rPr>
          <w:rFonts w:cs="Arial"/>
          <w:b/>
          <w:bCs/>
          <w:sz w:val="32"/>
          <w:szCs w:val="32"/>
          <w:u w:val="single"/>
          <w:lang w:val="en-US"/>
        </w:rPr>
        <w:t xml:space="preserve">omework due Tuesday </w:t>
      </w:r>
      <w:r w:rsidR="00A146A8">
        <w:rPr>
          <w:rFonts w:cs="Arial"/>
          <w:b/>
          <w:bCs/>
          <w:sz w:val="32"/>
          <w:szCs w:val="32"/>
          <w:u w:val="single"/>
          <w:lang w:val="en-US"/>
        </w:rPr>
        <w:t>29</w:t>
      </w:r>
      <w:r w:rsidR="00A146A8" w:rsidRPr="00A146A8">
        <w:rPr>
          <w:rFonts w:cs="Arial"/>
          <w:b/>
          <w:bCs/>
          <w:sz w:val="32"/>
          <w:szCs w:val="32"/>
          <w:u w:val="single"/>
          <w:vertAlign w:val="superscript"/>
          <w:lang w:val="en-US"/>
        </w:rPr>
        <w:t>th</w:t>
      </w:r>
      <w:r w:rsidR="00A146A8">
        <w:rPr>
          <w:rFonts w:cs="Arial"/>
          <w:b/>
          <w:bCs/>
          <w:sz w:val="32"/>
          <w:szCs w:val="32"/>
          <w:u w:val="single"/>
          <w:lang w:val="en-US"/>
        </w:rPr>
        <w:t xml:space="preserve"> </w:t>
      </w:r>
      <w:r w:rsidRPr="004F7607">
        <w:rPr>
          <w:rFonts w:cs="Arial"/>
          <w:b/>
          <w:bCs/>
          <w:sz w:val="32"/>
          <w:szCs w:val="32"/>
          <w:u w:val="single"/>
          <w:lang w:val="en-US"/>
        </w:rPr>
        <w:t>March Foundation GCSE Mathematics Calculator</w:t>
      </w:r>
    </w:p>
    <w:p w14:paraId="350C3C26" w14:textId="2D1DBD88" w:rsidR="00265B00" w:rsidRDefault="00265B00" w:rsidP="00265B00">
      <w:pPr>
        <w:ind w:left="-993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51A41AD" wp14:editId="6B5662A3">
                <wp:simplePos x="0" y="0"/>
                <wp:positionH relativeFrom="column">
                  <wp:posOffset>1285875</wp:posOffset>
                </wp:positionH>
                <wp:positionV relativeFrom="paragraph">
                  <wp:posOffset>295910</wp:posOffset>
                </wp:positionV>
                <wp:extent cx="2343150" cy="10001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ect w14:anchorId="11C1CC21" id="Rectangle 1" o:spid="_x0000_s1026" style="position:absolute;margin-left:101.25pt;margin-top:23.3pt;width:184.5pt;height:78.7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" fillcolor="#5b9bd5 [3204]" strokecolor="#1f4d78 [1604]" strokeweight="1pt"/>
            </w:pict>
          </mc:Fallback>
        </mc:AlternateContent>
      </w:r>
      <w:r>
        <w:rPr>
          <w:rFonts w:ascii="Arial" w:hAnsi="Arial" w:cs="Arial"/>
          <w:sz w:val="32"/>
          <w:szCs w:val="32"/>
        </w:rPr>
        <w:t>I fold a piece of paper with dimensions 40cm by 32cm</w:t>
      </w:r>
    </w:p>
    <w:p w14:paraId="316C4F41" w14:textId="77777777" w:rsidR="00265B00" w:rsidRDefault="00265B00" w:rsidP="00265B00">
      <w:pPr>
        <w:ind w:left="-993"/>
        <w:rPr>
          <w:rFonts w:ascii="Arial" w:hAnsi="Arial" w:cs="Arial"/>
          <w:sz w:val="32"/>
          <w:szCs w:val="32"/>
        </w:rPr>
      </w:pPr>
    </w:p>
    <w:p w14:paraId="2329351A" w14:textId="77777777" w:rsidR="00265B00" w:rsidRDefault="00265B00" w:rsidP="00265B00">
      <w:pPr>
        <w:ind w:left="-993"/>
        <w:rPr>
          <w:rFonts w:ascii="Arial" w:hAnsi="Arial" w:cs="Arial"/>
          <w:sz w:val="32"/>
          <w:szCs w:val="32"/>
        </w:rPr>
      </w:pPr>
    </w:p>
    <w:p w14:paraId="7EE6DAAB" w14:textId="77777777" w:rsidR="00265B00" w:rsidRDefault="00265B00" w:rsidP="00265B00">
      <w:pPr>
        <w:ind w:left="-993"/>
        <w:rPr>
          <w:rFonts w:ascii="Arial" w:hAnsi="Arial" w:cs="Arial"/>
          <w:sz w:val="32"/>
          <w:szCs w:val="32"/>
        </w:rPr>
      </w:pPr>
    </w:p>
    <w:p w14:paraId="68FCE059" w14:textId="77777777" w:rsidR="004F7607" w:rsidRDefault="004F7607" w:rsidP="00265B00">
      <w:pPr>
        <w:ind w:left="-993"/>
        <w:rPr>
          <w:rFonts w:ascii="Arial" w:hAnsi="Arial" w:cs="Arial"/>
          <w:sz w:val="32"/>
          <w:szCs w:val="32"/>
        </w:rPr>
      </w:pPr>
    </w:p>
    <w:p w14:paraId="5DDB9E49" w14:textId="77777777" w:rsidR="004F7607" w:rsidRDefault="004F7607" w:rsidP="00265B00">
      <w:pPr>
        <w:ind w:left="-993"/>
        <w:rPr>
          <w:rFonts w:ascii="Arial" w:hAnsi="Arial" w:cs="Arial"/>
          <w:sz w:val="32"/>
          <w:szCs w:val="32"/>
        </w:rPr>
      </w:pPr>
    </w:p>
    <w:p w14:paraId="795FC31C" w14:textId="77777777" w:rsidR="00265B00" w:rsidRDefault="00265B00" w:rsidP="00265B00">
      <w:pPr>
        <w:ind w:left="-993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If I fold it in half and then fold it again. The dimensions of the remaining rectangle are noted. Which of the following is not possible?</w:t>
      </w:r>
    </w:p>
    <w:tbl>
      <w:tblPr>
        <w:tblStyle w:val="TableGrid"/>
        <w:tblW w:w="0" w:type="auto"/>
        <w:tblInd w:w="-993" w:type="dxa"/>
        <w:tblLook w:val="04A0" w:firstRow="1" w:lastRow="0" w:firstColumn="1" w:lastColumn="0" w:noHBand="0" w:noVBand="1"/>
      </w:tblPr>
      <w:tblGrid>
        <w:gridCol w:w="2472"/>
        <w:gridCol w:w="2472"/>
        <w:gridCol w:w="2473"/>
        <w:gridCol w:w="2473"/>
      </w:tblGrid>
      <w:tr w:rsidR="002738CF" w14:paraId="3B2BA1C8" w14:textId="77777777" w:rsidTr="002738CF">
        <w:trPr>
          <w:trHeight w:val="929"/>
        </w:trPr>
        <w:tc>
          <w:tcPr>
            <w:tcW w:w="2472" w:type="dxa"/>
            <w:vAlign w:val="center"/>
          </w:tcPr>
          <w:p w14:paraId="69CD0613" w14:textId="77777777" w:rsidR="002738CF" w:rsidRDefault="002738CF" w:rsidP="002738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10 x 32</w:t>
            </w:r>
          </w:p>
        </w:tc>
        <w:tc>
          <w:tcPr>
            <w:tcW w:w="2472" w:type="dxa"/>
            <w:vAlign w:val="center"/>
          </w:tcPr>
          <w:p w14:paraId="796EFF4F" w14:textId="77777777" w:rsidR="002738CF" w:rsidRDefault="002738CF" w:rsidP="002738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20 x 16</w:t>
            </w:r>
          </w:p>
        </w:tc>
        <w:tc>
          <w:tcPr>
            <w:tcW w:w="2473" w:type="dxa"/>
            <w:vAlign w:val="center"/>
          </w:tcPr>
          <w:p w14:paraId="324575EE" w14:textId="77777777" w:rsidR="002738CF" w:rsidRDefault="002738CF" w:rsidP="002738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40 x 8</w:t>
            </w:r>
          </w:p>
        </w:tc>
        <w:tc>
          <w:tcPr>
            <w:tcW w:w="2473" w:type="dxa"/>
            <w:vAlign w:val="center"/>
          </w:tcPr>
          <w:p w14:paraId="2DCA0B98" w14:textId="77777777" w:rsidR="002738CF" w:rsidRDefault="002738CF" w:rsidP="002738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32 x 16</w:t>
            </w:r>
          </w:p>
        </w:tc>
      </w:tr>
    </w:tbl>
    <w:p w14:paraId="12FBCFC8" w14:textId="7A90F6D8" w:rsidR="004F7607" w:rsidRPr="004F7607" w:rsidRDefault="004F7607" w:rsidP="004F7607">
      <w:pPr>
        <w:jc w:val="right"/>
        <w:rPr>
          <w:rFonts w:ascii="Arial" w:hAnsi="Arial" w:cs="Arial"/>
          <w:b/>
          <w:sz w:val="32"/>
          <w:szCs w:val="32"/>
        </w:rPr>
      </w:pPr>
      <w:r w:rsidRPr="004F7607">
        <w:rPr>
          <w:rFonts w:ascii="Arial" w:hAnsi="Arial" w:cs="Arial"/>
          <w:b/>
          <w:sz w:val="32"/>
          <w:szCs w:val="32"/>
        </w:rPr>
        <w:t>[</w:t>
      </w:r>
      <w:proofErr w:type="gramStart"/>
      <w:r w:rsidRPr="004F7607">
        <w:rPr>
          <w:rFonts w:ascii="Arial" w:hAnsi="Arial" w:cs="Arial"/>
          <w:b/>
          <w:sz w:val="32"/>
          <w:szCs w:val="32"/>
        </w:rPr>
        <w:t>2</w:t>
      </w:r>
      <w:proofErr w:type="gramEnd"/>
      <w:r w:rsidRPr="004F7607">
        <w:rPr>
          <w:rFonts w:ascii="Arial" w:hAnsi="Arial" w:cs="Arial"/>
          <w:b/>
          <w:sz w:val="32"/>
          <w:szCs w:val="32"/>
        </w:rPr>
        <w:t xml:space="preserve"> Marks]</w:t>
      </w:r>
    </w:p>
    <w:p w14:paraId="20AF5B9E" w14:textId="7E15DF38" w:rsidR="002738CF" w:rsidRPr="00265B00" w:rsidRDefault="004F7607" w:rsidP="002738CF">
      <w:pPr>
        <w:ind w:left="-993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What is the area of the triangle below?</w:t>
      </w:r>
    </w:p>
    <w:p w14:paraId="025A71AD" w14:textId="77777777" w:rsidR="00265B00" w:rsidRDefault="002738CF" w:rsidP="00265B00">
      <w:pPr>
        <w:ind w:left="-993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65BEB75" wp14:editId="3F64F113">
                <wp:simplePos x="0" y="0"/>
                <wp:positionH relativeFrom="column">
                  <wp:posOffset>1814195</wp:posOffset>
                </wp:positionH>
                <wp:positionV relativeFrom="paragraph">
                  <wp:posOffset>32385</wp:posOffset>
                </wp:positionV>
                <wp:extent cx="1457325" cy="857250"/>
                <wp:effectExtent l="0" t="19050" r="66675" b="19050"/>
                <wp:wrapNone/>
                <wp:docPr id="2" name="Right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85725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w14:anchorId="09ED494B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2" o:spid="_x0000_s1026" type="#_x0000_t6" style="position:absolute;margin-left:142.85pt;margin-top:2.55pt;width:114.75pt;height:67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" fillcolor="#5b9bd5 [3204]" strokecolor="#1f4d78 [1604]" strokeweight="1pt"/>
            </w:pict>
          </mc:Fallback>
        </mc:AlternateContent>
      </w:r>
      <w:r w:rsidRPr="002738CF"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1E812C43" wp14:editId="5C8BCF52">
                <wp:simplePos x="0" y="0"/>
                <wp:positionH relativeFrom="column">
                  <wp:posOffset>1362075</wp:posOffset>
                </wp:positionH>
                <wp:positionV relativeFrom="paragraph">
                  <wp:posOffset>185420</wp:posOffset>
                </wp:positionV>
                <wp:extent cx="447675" cy="3238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4959F" w14:textId="77777777" w:rsidR="002738CF" w:rsidRDefault="002738CF">
                            <w:r>
                              <w:t>8cm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w14:anchorId="1E812C43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.25pt;margin-top:14.6pt;width:35.25pt;height:25.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" filled="f" stroked="f">
                <v:textbox>
                  <w:txbxContent>
                    <w:p w14:paraId="23E4959F" w14:textId="77777777" w:rsidR="002738CF" w:rsidRDefault="002738CF">
                      <w:r>
                        <w:t>8cm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</w:p>
    <w:p w14:paraId="62C7B2F1" w14:textId="77777777" w:rsidR="002738CF" w:rsidRDefault="002738CF" w:rsidP="00265B00">
      <w:pPr>
        <w:ind w:left="-993"/>
        <w:rPr>
          <w:rFonts w:ascii="Arial" w:hAnsi="Arial" w:cs="Arial"/>
          <w:sz w:val="32"/>
          <w:szCs w:val="32"/>
        </w:rPr>
      </w:pPr>
    </w:p>
    <w:p w14:paraId="2228B121" w14:textId="77777777" w:rsidR="002738CF" w:rsidRDefault="00062225" w:rsidP="00265B00">
      <w:pPr>
        <w:ind w:left="-993"/>
        <w:rPr>
          <w:rFonts w:ascii="Arial" w:hAnsi="Arial" w:cs="Arial"/>
          <w:sz w:val="32"/>
          <w:szCs w:val="32"/>
        </w:rPr>
      </w:pPr>
      <w:r w:rsidRPr="002738CF"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7A9D537A" wp14:editId="00987599">
                <wp:simplePos x="0" y="0"/>
                <wp:positionH relativeFrom="column">
                  <wp:posOffset>2200275</wp:posOffset>
                </wp:positionH>
                <wp:positionV relativeFrom="paragraph">
                  <wp:posOffset>173355</wp:posOffset>
                </wp:positionV>
                <wp:extent cx="609600" cy="32385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2C5E9" w14:textId="77777777" w:rsidR="002738CF" w:rsidRDefault="002738CF" w:rsidP="002738CF">
                            <w:r>
                              <w:t>10cm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7A9D537A" id="_x0000_s1027" type="#_x0000_t202" style="position:absolute;left:0;text-align:left;margin-left:173.25pt;margin-top:13.65pt;width:48pt;height:25.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" filled="f" stroked="f">
                <v:textbox>
                  <w:txbxContent>
                    <w:p w14:paraId="00F2C5E9" w14:textId="77777777" w:rsidR="002738CF" w:rsidRDefault="002738CF" w:rsidP="002738CF">
                      <w:r>
                        <w:t>10cm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0" w:type="auto"/>
        <w:tblInd w:w="-993" w:type="dxa"/>
        <w:tblLook w:val="04A0" w:firstRow="1" w:lastRow="0" w:firstColumn="1" w:lastColumn="0" w:noHBand="0" w:noVBand="1"/>
      </w:tblPr>
      <w:tblGrid>
        <w:gridCol w:w="2472"/>
        <w:gridCol w:w="2472"/>
        <w:gridCol w:w="2473"/>
        <w:gridCol w:w="2473"/>
      </w:tblGrid>
      <w:tr w:rsidR="00062225" w14:paraId="403ED717" w14:textId="77777777" w:rsidTr="004F1468">
        <w:trPr>
          <w:trHeight w:val="929"/>
        </w:trPr>
        <w:tc>
          <w:tcPr>
            <w:tcW w:w="2472" w:type="dxa"/>
            <w:vAlign w:val="center"/>
          </w:tcPr>
          <w:p w14:paraId="0E2006D9" w14:textId="0EC5416D" w:rsidR="00062225" w:rsidRDefault="004F7607" w:rsidP="004F146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36cm</w:t>
            </w:r>
            <w:r w:rsidRPr="004F7607">
              <w:rPr>
                <w:rFonts w:ascii="Arial" w:hAnsi="Arial" w:cs="Arial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2472" w:type="dxa"/>
            <w:vAlign w:val="center"/>
          </w:tcPr>
          <w:p w14:paraId="7DB36DB9" w14:textId="4A4E6CCB" w:rsidR="00062225" w:rsidRDefault="004F7607" w:rsidP="004F146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18cm</w:t>
            </w:r>
            <w:r w:rsidRPr="004F7607">
              <w:rPr>
                <w:rFonts w:ascii="Arial" w:hAnsi="Arial" w:cs="Arial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2473" w:type="dxa"/>
            <w:vAlign w:val="center"/>
          </w:tcPr>
          <w:p w14:paraId="67854991" w14:textId="7CF2646C" w:rsidR="00062225" w:rsidRDefault="004F7607" w:rsidP="004F146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40cm</w:t>
            </w:r>
            <w:r w:rsidRPr="004F7607">
              <w:rPr>
                <w:rFonts w:ascii="Arial" w:hAnsi="Arial" w:cs="Arial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2473" w:type="dxa"/>
            <w:vAlign w:val="center"/>
          </w:tcPr>
          <w:p w14:paraId="7F642726" w14:textId="3A23A07D" w:rsidR="00062225" w:rsidRDefault="004F7607" w:rsidP="004F146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80cm</w:t>
            </w:r>
            <w:r w:rsidRPr="004F7607">
              <w:rPr>
                <w:rFonts w:ascii="Arial" w:hAnsi="Arial" w:cs="Arial"/>
                <w:sz w:val="32"/>
                <w:szCs w:val="32"/>
                <w:vertAlign w:val="superscript"/>
              </w:rPr>
              <w:t>2</w:t>
            </w:r>
          </w:p>
        </w:tc>
      </w:tr>
    </w:tbl>
    <w:p w14:paraId="2AD8B628" w14:textId="144CBC90" w:rsidR="004F7607" w:rsidRPr="004F7607" w:rsidRDefault="004F7607" w:rsidP="004F7607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1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Mark</w:t>
      </w:r>
      <w:r w:rsidRPr="004F7607">
        <w:rPr>
          <w:rFonts w:ascii="Arial" w:hAnsi="Arial" w:cs="Arial"/>
          <w:b/>
          <w:sz w:val="32"/>
          <w:szCs w:val="32"/>
        </w:rPr>
        <w:t>]</w:t>
      </w:r>
    </w:p>
    <w:p w14:paraId="45CE519D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  <w:r w:rsidRPr="00062225"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10C7944" wp14:editId="06952516">
                <wp:simplePos x="0" y="0"/>
                <wp:positionH relativeFrom="column">
                  <wp:posOffset>2728595</wp:posOffset>
                </wp:positionH>
                <wp:positionV relativeFrom="paragraph">
                  <wp:posOffset>379730</wp:posOffset>
                </wp:positionV>
                <wp:extent cx="3467100" cy="80772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8077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4AB73" w14:textId="77777777" w:rsidR="00062225" w:rsidRDefault="00062225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ACHF and BDGE are both Squares</w:t>
                            </w:r>
                          </w:p>
                          <w:p w14:paraId="33322E19" w14:textId="77777777" w:rsidR="00062225" w:rsidRDefault="00062225"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Find the area of the smaller square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710C7944" id="_x0000_s1028" type="#_x0000_t202" style="position:absolute;left:0;text-align:left;margin-left:214.85pt;margin-top:29.9pt;width:273pt;height:63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" filled="f" stroked="f">
                <v:textbox style="mso-fit-shape-to-text:t">
                  <w:txbxContent>
                    <w:p w14:paraId="2904AB73" w14:textId="77777777" w:rsidR="00062225" w:rsidRDefault="00062225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ACHF and BDGE are both Squares</w:t>
                      </w:r>
                    </w:p>
                    <w:p w14:paraId="33322E19" w14:textId="77777777" w:rsidR="00062225" w:rsidRDefault="00062225"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Find the area of the smaller square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738CF"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CBB1C55" wp14:editId="213AC1BF">
                <wp:simplePos x="0" y="0"/>
                <wp:positionH relativeFrom="column">
                  <wp:posOffset>-214630</wp:posOffset>
                </wp:positionH>
                <wp:positionV relativeFrom="paragraph">
                  <wp:posOffset>322580</wp:posOffset>
                </wp:positionV>
                <wp:extent cx="3019425" cy="285750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285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9224F" w14:textId="77777777" w:rsidR="00062225" w:rsidRDefault="00062225" w:rsidP="00062225">
                            <w:r>
                              <w:t xml:space="preserve">A                          B                             </w:t>
                            </w:r>
                            <w:r>
                              <w:tab/>
                              <w:t>C</w:t>
                            </w:r>
                          </w:p>
                          <w:p w14:paraId="61F5E260" w14:textId="77777777" w:rsidR="00062225" w:rsidRDefault="00062225" w:rsidP="00062225"/>
                          <w:p w14:paraId="30FA6720" w14:textId="77777777" w:rsidR="00062225" w:rsidRDefault="00062225" w:rsidP="00062225"/>
                          <w:p w14:paraId="115316D6" w14:textId="77777777" w:rsidR="00062225" w:rsidRDefault="00062225" w:rsidP="00062225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D</w:t>
                            </w:r>
                          </w:p>
                          <w:p w14:paraId="3B9FCBE9" w14:textId="77777777" w:rsidR="00062225" w:rsidRDefault="00062225" w:rsidP="00062225"/>
                          <w:p w14:paraId="7C5E7E03" w14:textId="77777777" w:rsidR="00062225" w:rsidRDefault="00062225" w:rsidP="00062225">
                            <w:r>
                              <w:t>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50152729" w14:textId="77777777" w:rsidR="00062225" w:rsidRDefault="00062225" w:rsidP="00062225"/>
                          <w:p w14:paraId="568C234A" w14:textId="77777777" w:rsidR="00062225" w:rsidRDefault="00062225" w:rsidP="00062225"/>
                          <w:p w14:paraId="5932AE17" w14:textId="77777777" w:rsidR="00062225" w:rsidRDefault="00062225" w:rsidP="00062225"/>
                          <w:p w14:paraId="084D8AE4" w14:textId="77777777" w:rsidR="00062225" w:rsidRDefault="00062225" w:rsidP="00062225">
                            <w:r>
                              <w:t>F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G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2CBB1C55" id="_x0000_s1029" type="#_x0000_t202" style="position:absolute;left:0;text-align:left;margin-left:-16.9pt;margin-top:25.4pt;width:237.75pt;height:2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" filled="f" stroked="f">
                <v:textbox>
                  <w:txbxContent>
                    <w:p w14:paraId="0289224F" w14:textId="77777777" w:rsidR="00062225" w:rsidRDefault="00062225" w:rsidP="00062225">
                      <w:r>
                        <w:t xml:space="preserve">A                          B                             </w:t>
                      </w:r>
                      <w:r>
                        <w:tab/>
                        <w:t>C</w:t>
                      </w:r>
                    </w:p>
                    <w:p w14:paraId="61F5E260" w14:textId="77777777" w:rsidR="00062225" w:rsidRDefault="00062225" w:rsidP="00062225"/>
                    <w:p w14:paraId="30FA6720" w14:textId="77777777" w:rsidR="00062225" w:rsidRDefault="00062225" w:rsidP="00062225"/>
                    <w:p w14:paraId="115316D6" w14:textId="77777777" w:rsidR="00062225" w:rsidRDefault="00062225" w:rsidP="00062225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D</w:t>
                      </w:r>
                    </w:p>
                    <w:p w14:paraId="3B9FCBE9" w14:textId="77777777" w:rsidR="00062225" w:rsidRDefault="00062225" w:rsidP="00062225"/>
                    <w:p w14:paraId="7C5E7E03" w14:textId="77777777" w:rsidR="00062225" w:rsidRDefault="00062225" w:rsidP="00062225">
                      <w:r>
                        <w:t>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50152729" w14:textId="77777777" w:rsidR="00062225" w:rsidRDefault="00062225" w:rsidP="00062225"/>
                    <w:p w14:paraId="568C234A" w14:textId="77777777" w:rsidR="00062225" w:rsidRDefault="00062225" w:rsidP="00062225"/>
                    <w:p w14:paraId="5932AE17" w14:textId="77777777" w:rsidR="00062225" w:rsidRDefault="00062225" w:rsidP="00062225"/>
                    <w:p w14:paraId="084D8AE4" w14:textId="77777777" w:rsidR="00062225" w:rsidRDefault="00062225" w:rsidP="00062225">
                      <w:r>
                        <w:t>F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G</w:t>
                      </w:r>
                      <w:r>
                        <w:tab/>
                      </w:r>
                      <w:r>
                        <w:tab/>
                        <w:t xml:space="preserve">    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92F2FE" wp14:editId="2E80ECEA">
                <wp:simplePos x="0" y="0"/>
                <wp:positionH relativeFrom="column">
                  <wp:posOffset>1156652</wp:posOffset>
                </wp:positionH>
                <wp:positionV relativeFrom="paragraph">
                  <wp:posOffset>1731963</wp:posOffset>
                </wp:positionV>
                <wp:extent cx="1457325" cy="857250"/>
                <wp:effectExtent l="14288" t="42862" r="23812" b="23813"/>
                <wp:wrapNone/>
                <wp:docPr id="12" name="Right Tri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57325" cy="85725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706AE1E8" id="Right Triangle 12" o:spid="_x0000_s1026" type="#_x0000_t6" style="position:absolute;margin-left:91.05pt;margin-top:136.4pt;width:114.75pt;height:67.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" fillcolor="#5b9bd5 [3204]" strokecolor="#1f4d78 [1604]" strokeweight="1pt"/>
            </w:pict>
          </mc:Fallback>
        </mc:AlternateContent>
      </w: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0DA367" wp14:editId="5D426A74">
                <wp:simplePos x="0" y="0"/>
                <wp:positionH relativeFrom="column">
                  <wp:posOffset>856933</wp:posOffset>
                </wp:positionH>
                <wp:positionV relativeFrom="paragraph">
                  <wp:posOffset>608330</wp:posOffset>
                </wp:positionV>
                <wp:extent cx="1457325" cy="857250"/>
                <wp:effectExtent l="38100" t="0" r="28575" b="38100"/>
                <wp:wrapNone/>
                <wp:docPr id="11" name="Right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457325" cy="85725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0AEBF64D" id="Right Triangle 11" o:spid="_x0000_s1026" type="#_x0000_t6" style="position:absolute;margin-left:67.5pt;margin-top:47.9pt;width:114.75pt;height:67.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" fillcolor="#5b9bd5 [3204]" strokecolor="#1f4d78 [1604]" strokeweight="1pt"/>
            </w:pict>
          </mc:Fallback>
        </mc:AlternateContent>
      </w: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FABB48" wp14:editId="48EF9C83">
                <wp:simplePos x="0" y="0"/>
                <wp:positionH relativeFrom="margin">
                  <wp:align>left</wp:align>
                </wp:positionH>
                <wp:positionV relativeFrom="paragraph">
                  <wp:posOffset>893763</wp:posOffset>
                </wp:positionV>
                <wp:extent cx="1457325" cy="857250"/>
                <wp:effectExtent l="0" t="4762" r="42862" b="61913"/>
                <wp:wrapNone/>
                <wp:docPr id="10" name="Right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57325" cy="85725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593AB7A1" id="Right Triangle 10" o:spid="_x0000_s1026" type="#_x0000_t6" style="position:absolute;margin-left:0;margin-top:70.4pt;width:114.75pt;height:67.5pt;rotation:90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" fillcolor="#5b9bd5 [3204]" strokecolor="#1f4d78 [1604]" strokeweight="1pt"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5421E3" wp14:editId="55A4C234">
                <wp:simplePos x="0" y="0"/>
                <wp:positionH relativeFrom="margin">
                  <wp:align>left</wp:align>
                </wp:positionH>
                <wp:positionV relativeFrom="paragraph">
                  <wp:posOffset>2018030</wp:posOffset>
                </wp:positionV>
                <wp:extent cx="1457325" cy="857250"/>
                <wp:effectExtent l="0" t="19050" r="66675" b="19050"/>
                <wp:wrapNone/>
                <wp:docPr id="9" name="Right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857250"/>
                        </a:xfrm>
                        <a:prstGeom prst="rt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w14:anchorId="69CD8FC2" id="Right Triangle 9" o:spid="_x0000_s1026" type="#_x0000_t6" style="position:absolute;margin-left:0;margin-top:158.9pt;width:114.75pt;height:67.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" fillcolor="#5b9bd5 [3204]" strokecolor="#1f4d78 [1604]" strokeweight="1pt">
                <w10:wrap anchorx="margin"/>
              </v:shape>
            </w:pict>
          </mc:Fallback>
        </mc:AlternateContent>
      </w:r>
      <w:r>
        <w:rPr>
          <w:rFonts w:ascii="Arial" w:hAnsi="Arial" w:cs="Arial"/>
          <w:sz w:val="32"/>
          <w:szCs w:val="32"/>
        </w:rPr>
        <w:t>I take four of the triangles above and make the pattern shown below</w:t>
      </w:r>
    </w:p>
    <w:p w14:paraId="171DE016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702A5C9E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2430152F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63A9623F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742AF13C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2E758FA5" w14:textId="77777777" w:rsidR="00062225" w:rsidRDefault="00062225" w:rsidP="00062225">
      <w:pPr>
        <w:ind w:left="-851"/>
        <w:rPr>
          <w:rFonts w:ascii="Arial" w:hAnsi="Arial" w:cs="Arial"/>
          <w:sz w:val="32"/>
          <w:szCs w:val="32"/>
        </w:rPr>
      </w:pPr>
    </w:p>
    <w:p w14:paraId="2C2ED8BF" w14:textId="77777777" w:rsidR="0076220F" w:rsidRDefault="0076220F" w:rsidP="00E56A32">
      <w:pPr>
        <w:ind w:left="-851"/>
        <w:rPr>
          <w:rFonts w:ascii="Arial" w:hAnsi="Arial" w:cs="Arial"/>
          <w:sz w:val="32"/>
          <w:szCs w:val="32"/>
        </w:rPr>
      </w:pPr>
    </w:p>
    <w:p w14:paraId="5F8DBBF6" w14:textId="77777777" w:rsidR="0076220F" w:rsidRDefault="0076220F" w:rsidP="00E56A32">
      <w:pPr>
        <w:ind w:left="-851"/>
        <w:rPr>
          <w:rFonts w:ascii="Arial" w:hAnsi="Arial" w:cs="Arial"/>
          <w:sz w:val="32"/>
          <w:szCs w:val="32"/>
        </w:rPr>
      </w:pPr>
    </w:p>
    <w:p w14:paraId="4B3BE0B8" w14:textId="77777777" w:rsidR="009E1BF3" w:rsidRDefault="004F7607" w:rsidP="009E1BF3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3</w:t>
      </w:r>
      <w:proofErr w:type="gramEnd"/>
      <w:r w:rsidRPr="004F7607">
        <w:rPr>
          <w:rFonts w:ascii="Arial" w:hAnsi="Arial" w:cs="Arial"/>
          <w:b/>
          <w:sz w:val="32"/>
          <w:szCs w:val="32"/>
        </w:rPr>
        <w:t xml:space="preserve"> Marks]</w:t>
      </w:r>
    </w:p>
    <w:p w14:paraId="45780595" w14:textId="5328BD19" w:rsidR="00E56A32" w:rsidRPr="009E1BF3" w:rsidRDefault="00E56A32" w:rsidP="009E1BF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>For each question, circle the correct answer</w:t>
      </w:r>
    </w:p>
    <w:tbl>
      <w:tblPr>
        <w:tblStyle w:val="TableGrid"/>
        <w:tblW w:w="0" w:type="auto"/>
        <w:tblInd w:w="-851" w:type="dxa"/>
        <w:tblLook w:val="04A0" w:firstRow="1" w:lastRow="0" w:firstColumn="1" w:lastColumn="0" w:noHBand="0" w:noVBand="1"/>
      </w:tblPr>
      <w:tblGrid>
        <w:gridCol w:w="6233"/>
        <w:gridCol w:w="992"/>
        <w:gridCol w:w="992"/>
        <w:gridCol w:w="993"/>
        <w:gridCol w:w="1077"/>
      </w:tblGrid>
      <w:tr w:rsidR="00E56A32" w14:paraId="522F205D" w14:textId="77777777" w:rsidTr="00E56A32">
        <w:trPr>
          <w:trHeight w:val="1097"/>
        </w:trPr>
        <w:tc>
          <w:tcPr>
            <w:tcW w:w="6233" w:type="dxa"/>
            <w:vAlign w:val="center"/>
          </w:tcPr>
          <w:p w14:paraId="287B0590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Convert 4/5 to a decimal</w:t>
            </w:r>
          </w:p>
        </w:tc>
        <w:tc>
          <w:tcPr>
            <w:tcW w:w="992" w:type="dxa"/>
            <w:vAlign w:val="center"/>
          </w:tcPr>
          <w:p w14:paraId="12913663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4.5</w:t>
            </w:r>
          </w:p>
        </w:tc>
        <w:tc>
          <w:tcPr>
            <w:tcW w:w="992" w:type="dxa"/>
            <w:vAlign w:val="center"/>
          </w:tcPr>
          <w:p w14:paraId="67E03BF8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0.45</w:t>
            </w:r>
          </w:p>
        </w:tc>
        <w:tc>
          <w:tcPr>
            <w:tcW w:w="993" w:type="dxa"/>
            <w:vAlign w:val="center"/>
          </w:tcPr>
          <w:p w14:paraId="2069884A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0.8</w:t>
            </w:r>
          </w:p>
        </w:tc>
        <w:tc>
          <w:tcPr>
            <w:tcW w:w="1077" w:type="dxa"/>
            <w:vAlign w:val="center"/>
          </w:tcPr>
          <w:p w14:paraId="0B9E47A4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0.08</w:t>
            </w:r>
          </w:p>
        </w:tc>
      </w:tr>
      <w:tr w:rsidR="00E56A32" w14:paraId="4ED8891D" w14:textId="77777777" w:rsidTr="00E56A32">
        <w:trPr>
          <w:trHeight w:val="1097"/>
        </w:trPr>
        <w:tc>
          <w:tcPr>
            <w:tcW w:w="6233" w:type="dxa"/>
            <w:vAlign w:val="center"/>
          </w:tcPr>
          <w:p w14:paraId="74F97C0E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Find 130% of 60</w:t>
            </w:r>
          </w:p>
        </w:tc>
        <w:tc>
          <w:tcPr>
            <w:tcW w:w="992" w:type="dxa"/>
            <w:vAlign w:val="center"/>
          </w:tcPr>
          <w:p w14:paraId="221910FC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18</w:t>
            </w:r>
          </w:p>
        </w:tc>
        <w:tc>
          <w:tcPr>
            <w:tcW w:w="992" w:type="dxa"/>
            <w:vAlign w:val="center"/>
          </w:tcPr>
          <w:p w14:paraId="36AD5C9A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73</w:t>
            </w:r>
          </w:p>
        </w:tc>
        <w:tc>
          <w:tcPr>
            <w:tcW w:w="993" w:type="dxa"/>
            <w:vAlign w:val="center"/>
          </w:tcPr>
          <w:p w14:paraId="33C65D9B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78</w:t>
            </w:r>
          </w:p>
        </w:tc>
        <w:tc>
          <w:tcPr>
            <w:tcW w:w="1077" w:type="dxa"/>
            <w:vAlign w:val="center"/>
          </w:tcPr>
          <w:p w14:paraId="5C01DF18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780</w:t>
            </w:r>
          </w:p>
        </w:tc>
      </w:tr>
      <w:tr w:rsidR="00E56A32" w14:paraId="3036E549" w14:textId="77777777" w:rsidTr="00E56A32">
        <w:trPr>
          <w:trHeight w:val="1143"/>
        </w:trPr>
        <w:tc>
          <w:tcPr>
            <w:tcW w:w="6233" w:type="dxa"/>
            <w:vAlign w:val="center"/>
          </w:tcPr>
          <w:p w14:paraId="6410FEDD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Circle any of the factors of 13</w:t>
            </w:r>
          </w:p>
        </w:tc>
        <w:tc>
          <w:tcPr>
            <w:tcW w:w="992" w:type="dxa"/>
            <w:vAlign w:val="center"/>
          </w:tcPr>
          <w:p w14:paraId="7B0E629C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65</w:t>
            </w:r>
          </w:p>
        </w:tc>
        <w:tc>
          <w:tcPr>
            <w:tcW w:w="992" w:type="dxa"/>
            <w:vAlign w:val="center"/>
          </w:tcPr>
          <w:p w14:paraId="71EA0450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78</w:t>
            </w:r>
          </w:p>
        </w:tc>
        <w:tc>
          <w:tcPr>
            <w:tcW w:w="993" w:type="dxa"/>
            <w:vAlign w:val="center"/>
          </w:tcPr>
          <w:p w14:paraId="39B464D4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113</w:t>
            </w:r>
          </w:p>
        </w:tc>
        <w:tc>
          <w:tcPr>
            <w:tcW w:w="1077" w:type="dxa"/>
            <w:vAlign w:val="center"/>
          </w:tcPr>
          <w:p w14:paraId="588CE4EB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133</w:t>
            </w:r>
          </w:p>
        </w:tc>
      </w:tr>
      <w:tr w:rsidR="00E56A32" w14:paraId="138E0AC0" w14:textId="77777777" w:rsidTr="00E56A32">
        <w:trPr>
          <w:trHeight w:val="1051"/>
        </w:trPr>
        <w:tc>
          <w:tcPr>
            <w:tcW w:w="6233" w:type="dxa"/>
            <w:vAlign w:val="center"/>
          </w:tcPr>
          <w:p w14:paraId="4506FA29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Share 4.5 by 0.9</w:t>
            </w:r>
          </w:p>
        </w:tc>
        <w:tc>
          <w:tcPr>
            <w:tcW w:w="992" w:type="dxa"/>
            <w:vAlign w:val="center"/>
          </w:tcPr>
          <w:p w14:paraId="37B7CC2A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0.05</w:t>
            </w:r>
          </w:p>
        </w:tc>
        <w:tc>
          <w:tcPr>
            <w:tcW w:w="992" w:type="dxa"/>
            <w:vAlign w:val="center"/>
          </w:tcPr>
          <w:p w14:paraId="212035DC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0.5</w:t>
            </w:r>
          </w:p>
        </w:tc>
        <w:tc>
          <w:tcPr>
            <w:tcW w:w="993" w:type="dxa"/>
            <w:vAlign w:val="center"/>
          </w:tcPr>
          <w:p w14:paraId="6BBF0127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5</w:t>
            </w:r>
          </w:p>
        </w:tc>
        <w:tc>
          <w:tcPr>
            <w:tcW w:w="1077" w:type="dxa"/>
            <w:vAlign w:val="center"/>
          </w:tcPr>
          <w:p w14:paraId="199C12E8" w14:textId="77777777" w:rsidR="00E56A32" w:rsidRDefault="00E56A32" w:rsidP="00E56A3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50</w:t>
            </w:r>
          </w:p>
        </w:tc>
      </w:tr>
    </w:tbl>
    <w:p w14:paraId="4B3F31A1" w14:textId="071FBCF0" w:rsidR="00E56A32" w:rsidRDefault="009E1BF3" w:rsidP="009E1BF3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4</w:t>
      </w:r>
      <w:proofErr w:type="gramEnd"/>
      <w:r w:rsidRPr="004F7607">
        <w:rPr>
          <w:rFonts w:ascii="Arial" w:hAnsi="Arial" w:cs="Arial"/>
          <w:b/>
          <w:sz w:val="32"/>
          <w:szCs w:val="32"/>
        </w:rPr>
        <w:t xml:space="preserve"> Marks]</w:t>
      </w:r>
    </w:p>
    <w:p w14:paraId="273DC0F2" w14:textId="77777777" w:rsidR="009E1BF3" w:rsidRPr="009E1BF3" w:rsidRDefault="009E1BF3" w:rsidP="009E1BF3">
      <w:pPr>
        <w:jc w:val="right"/>
        <w:rPr>
          <w:rFonts w:ascii="Arial" w:hAnsi="Arial" w:cs="Arial"/>
          <w:b/>
          <w:sz w:val="32"/>
          <w:szCs w:val="32"/>
        </w:rPr>
      </w:pPr>
    </w:p>
    <w:p w14:paraId="525FCB13" w14:textId="77777777" w:rsidR="00E56A32" w:rsidRDefault="00E56A32" w:rsidP="00E56A32">
      <w:pPr>
        <w:ind w:left="-851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If </w:t>
      </w:r>
      <w:r w:rsidRPr="002162EA">
        <w:rPr>
          <w:rFonts w:ascii="Arial" w:hAnsi="Arial" w:cs="Arial"/>
          <w:b/>
          <w:sz w:val="32"/>
          <w:szCs w:val="32"/>
        </w:rPr>
        <w:t>a =</w:t>
      </w:r>
      <w:r w:rsidR="002162EA">
        <w:rPr>
          <w:rFonts w:ascii="Arial" w:hAnsi="Arial" w:cs="Arial"/>
          <w:b/>
          <w:sz w:val="32"/>
          <w:szCs w:val="32"/>
        </w:rPr>
        <w:t xml:space="preserve"> 3 and b = 5</w:t>
      </w:r>
      <w:r w:rsidR="002162EA">
        <w:rPr>
          <w:rFonts w:ascii="Arial" w:hAnsi="Arial" w:cs="Arial"/>
          <w:sz w:val="32"/>
          <w:szCs w:val="32"/>
        </w:rPr>
        <w:t xml:space="preserve"> explain which is bigger</w:t>
      </w:r>
    </w:p>
    <w:tbl>
      <w:tblPr>
        <w:tblStyle w:val="TableGrid"/>
        <w:tblW w:w="0" w:type="auto"/>
        <w:tblInd w:w="-851" w:type="dxa"/>
        <w:tblLook w:val="04A0" w:firstRow="1" w:lastRow="0" w:firstColumn="1" w:lastColumn="0" w:noHBand="0" w:noVBand="1"/>
      </w:tblPr>
      <w:tblGrid>
        <w:gridCol w:w="5061"/>
        <w:gridCol w:w="5061"/>
      </w:tblGrid>
      <w:tr w:rsidR="002162EA" w14:paraId="24E96A62" w14:textId="77777777" w:rsidTr="0076220F">
        <w:trPr>
          <w:trHeight w:val="833"/>
        </w:trPr>
        <w:tc>
          <w:tcPr>
            <w:tcW w:w="5061" w:type="dxa"/>
            <w:vAlign w:val="center"/>
          </w:tcPr>
          <w:p w14:paraId="3FFE6CB9" w14:textId="74122AA8" w:rsidR="002162EA" w:rsidRDefault="0076220F" w:rsidP="007622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ba</w:t>
            </w:r>
            <w:r w:rsidRPr="0076220F">
              <w:rPr>
                <w:rFonts w:ascii="Arial" w:hAnsi="Arial" w:cs="Arial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5061" w:type="dxa"/>
            <w:vAlign w:val="center"/>
          </w:tcPr>
          <w:p w14:paraId="1E9DC05D" w14:textId="140D58A0" w:rsidR="002162EA" w:rsidRDefault="0076220F" w:rsidP="007622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</w:t>
            </w:r>
            <w:r w:rsidRPr="0076220F">
              <w:rPr>
                <w:rFonts w:ascii="Arial" w:hAnsi="Arial" w:cs="Arial"/>
                <w:sz w:val="32"/>
                <w:szCs w:val="32"/>
                <w:vertAlign w:val="superscript"/>
              </w:rPr>
              <w:t>3</w:t>
            </w:r>
            <w:r>
              <w:rPr>
                <w:rFonts w:ascii="Arial" w:hAnsi="Arial" w:cs="Arial"/>
                <w:sz w:val="32"/>
                <w:szCs w:val="32"/>
              </w:rPr>
              <w:t xml:space="preserve"> + a</w:t>
            </w:r>
          </w:p>
        </w:tc>
      </w:tr>
    </w:tbl>
    <w:p w14:paraId="78CE91CD" w14:textId="77777777" w:rsidR="0076220F" w:rsidRDefault="0076220F" w:rsidP="0076220F">
      <w:pPr>
        <w:ind w:left="-851"/>
        <w:rPr>
          <w:rFonts w:ascii="Arial" w:hAnsi="Arial" w:cs="Arial"/>
          <w:sz w:val="32"/>
          <w:szCs w:val="32"/>
        </w:rPr>
      </w:pPr>
    </w:p>
    <w:p w14:paraId="74706CA4" w14:textId="3F45EE2A" w:rsidR="0076220F" w:rsidRDefault="0076220F" w:rsidP="0076220F">
      <w:pPr>
        <w:ind w:left="-851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g">
            <w:drawing>
              <wp:anchor distT="0" distB="0" distL="114300" distR="114300" simplePos="0" relativeHeight="251712512" behindDoc="1" locked="0" layoutInCell="1" allowOverlap="1" wp14:anchorId="1804BEED" wp14:editId="091D3A94">
                <wp:simplePos x="0" y="0"/>
                <wp:positionH relativeFrom="column">
                  <wp:posOffset>2080260</wp:posOffset>
                </wp:positionH>
                <wp:positionV relativeFrom="paragraph">
                  <wp:posOffset>617855</wp:posOffset>
                </wp:positionV>
                <wp:extent cx="97790" cy="97790"/>
                <wp:effectExtent l="0" t="0" r="0" b="0"/>
                <wp:wrapNone/>
                <wp:docPr id="25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" cy="97790"/>
                          <a:chOff x="4564" y="851"/>
                          <a:chExt cx="154" cy="154"/>
                        </a:xfrm>
                      </wpg:grpSpPr>
                      <wps:wsp>
                        <wps:cNvPr id="253" name="Freeform 6"/>
                        <wps:cNvSpPr>
                          <a:spLocks/>
                        </wps:cNvSpPr>
                        <wps:spPr bwMode="auto">
                          <a:xfrm>
                            <a:off x="4564" y="851"/>
                            <a:ext cx="154" cy="154"/>
                          </a:xfrm>
                          <a:custGeom>
                            <a:avLst/>
                            <a:gdLst>
                              <a:gd name="T0" fmla="+- 0 4564 4564"/>
                              <a:gd name="T1" fmla="*/ T0 w 154"/>
                              <a:gd name="T2" fmla="+- 0 1004 851"/>
                              <a:gd name="T3" fmla="*/ 1004 h 154"/>
                              <a:gd name="T4" fmla="+- 0 4717 4564"/>
                              <a:gd name="T5" fmla="*/ T4 w 154"/>
                              <a:gd name="T6" fmla="+- 0 1004 851"/>
                              <a:gd name="T7" fmla="*/ 1004 h 154"/>
                              <a:gd name="T8" fmla="+- 0 4717 4564"/>
                              <a:gd name="T9" fmla="*/ T8 w 154"/>
                              <a:gd name="T10" fmla="+- 0 851 851"/>
                              <a:gd name="T11" fmla="*/ 851 h 154"/>
                              <a:gd name="T12" fmla="+- 0 4564 4564"/>
                              <a:gd name="T13" fmla="*/ T12 w 154"/>
                              <a:gd name="T14" fmla="+- 0 851 851"/>
                              <a:gd name="T15" fmla="*/ 851 h 154"/>
                              <a:gd name="T16" fmla="+- 0 4564 4564"/>
                              <a:gd name="T17" fmla="*/ T16 w 154"/>
                              <a:gd name="T18" fmla="+- 0 1004 851"/>
                              <a:gd name="T19" fmla="*/ 1004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" h="154">
                                <a:moveTo>
                                  <a:pt x="0" y="153"/>
                                </a:moveTo>
                                <a:lnTo>
                                  <a:pt x="153" y="153"/>
                                </a:lnTo>
                                <a:lnTo>
                                  <a:pt x="1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3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group w14:anchorId="24B20193" id="Group 5" o:spid="_x0000_s1026" style="position:absolute;margin-left:163.8pt;margin-top:48.65pt;width:7.7pt;height:7.7pt;z-index:-251603968" coordorigin="4564,851" coordsize="154,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">
                <v:shape id="Freeform 6" o:spid="_x0000_s1027" style="position:absolute;left:4564;top:851;width:154;height:154;visibility:visible;mso-wrap-style:square;v-text-anchor:top" coordsize="154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" path="m,153r153,l153,,,,,153e" stroked="f">
                  <v:path arrowok="t" o:connecttype="custom" o:connectlocs="0,1004;153,1004;153,851;0,851;0,1004" o:connectangles="0,0,0,0,0"/>
                </v:shape>
              </v:group>
            </w:pict>
          </mc:Fallback>
        </mc:AlternateContent>
      </w:r>
      <w:r>
        <w:rPr>
          <w:rFonts w:ascii="Arial" w:hAnsi="Arial" w:cs="Arial"/>
          <w:sz w:val="32"/>
          <w:szCs w:val="32"/>
        </w:rPr>
        <w:t>……………………………………………………………………………………</w:t>
      </w:r>
    </w:p>
    <w:p w14:paraId="7C16BF5B" w14:textId="77777777" w:rsidR="0076220F" w:rsidRDefault="0076220F" w:rsidP="0076220F">
      <w:pPr>
        <w:ind w:left="-851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g">
            <w:drawing>
              <wp:anchor distT="0" distB="0" distL="114300" distR="114300" simplePos="0" relativeHeight="251714560" behindDoc="1" locked="0" layoutInCell="1" allowOverlap="1" wp14:anchorId="0FB811F4" wp14:editId="239575EA">
                <wp:simplePos x="0" y="0"/>
                <wp:positionH relativeFrom="column">
                  <wp:posOffset>2080260</wp:posOffset>
                </wp:positionH>
                <wp:positionV relativeFrom="paragraph">
                  <wp:posOffset>617855</wp:posOffset>
                </wp:positionV>
                <wp:extent cx="97790" cy="97790"/>
                <wp:effectExtent l="0" t="0" r="0" b="0"/>
                <wp:wrapNone/>
                <wp:docPr id="25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" cy="97790"/>
                          <a:chOff x="4564" y="851"/>
                          <a:chExt cx="154" cy="154"/>
                        </a:xfrm>
                      </wpg:grpSpPr>
                      <wps:wsp>
                        <wps:cNvPr id="255" name="Freeform 6"/>
                        <wps:cNvSpPr>
                          <a:spLocks/>
                        </wps:cNvSpPr>
                        <wps:spPr bwMode="auto">
                          <a:xfrm>
                            <a:off x="4564" y="851"/>
                            <a:ext cx="154" cy="154"/>
                          </a:xfrm>
                          <a:custGeom>
                            <a:avLst/>
                            <a:gdLst>
                              <a:gd name="T0" fmla="+- 0 4564 4564"/>
                              <a:gd name="T1" fmla="*/ T0 w 154"/>
                              <a:gd name="T2" fmla="+- 0 1004 851"/>
                              <a:gd name="T3" fmla="*/ 1004 h 154"/>
                              <a:gd name="T4" fmla="+- 0 4717 4564"/>
                              <a:gd name="T5" fmla="*/ T4 w 154"/>
                              <a:gd name="T6" fmla="+- 0 1004 851"/>
                              <a:gd name="T7" fmla="*/ 1004 h 154"/>
                              <a:gd name="T8" fmla="+- 0 4717 4564"/>
                              <a:gd name="T9" fmla="*/ T8 w 154"/>
                              <a:gd name="T10" fmla="+- 0 851 851"/>
                              <a:gd name="T11" fmla="*/ 851 h 154"/>
                              <a:gd name="T12" fmla="+- 0 4564 4564"/>
                              <a:gd name="T13" fmla="*/ T12 w 154"/>
                              <a:gd name="T14" fmla="+- 0 851 851"/>
                              <a:gd name="T15" fmla="*/ 851 h 154"/>
                              <a:gd name="T16" fmla="+- 0 4564 4564"/>
                              <a:gd name="T17" fmla="*/ T16 w 154"/>
                              <a:gd name="T18" fmla="+- 0 1004 851"/>
                              <a:gd name="T19" fmla="*/ 1004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" h="154">
                                <a:moveTo>
                                  <a:pt x="0" y="153"/>
                                </a:moveTo>
                                <a:lnTo>
                                  <a:pt x="153" y="153"/>
                                </a:lnTo>
                                <a:lnTo>
                                  <a:pt x="1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3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group w14:anchorId="4898885C" id="Group 5" o:spid="_x0000_s1026" style="position:absolute;margin-left:163.8pt;margin-top:48.65pt;width:7.7pt;height:7.7pt;z-index:-251601920" coordorigin="4564,851" coordsize="154,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">
                <v:shape id="Freeform 6" o:spid="_x0000_s1027" style="position:absolute;left:4564;top:851;width:154;height:154;visibility:visible;mso-wrap-style:square;v-text-anchor:top" coordsize="154,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" path="m,153r153,l153,,,,,153e" stroked="f">
                  <v:path arrowok="t" o:connecttype="custom" o:connectlocs="0,1004;153,1004;153,851;0,851;0,1004" o:connectangles="0,0,0,0,0"/>
                </v:shape>
              </v:group>
            </w:pict>
          </mc:Fallback>
        </mc:AlternateContent>
      </w:r>
      <w:r>
        <w:rPr>
          <w:rFonts w:ascii="Arial" w:hAnsi="Arial" w:cs="Arial"/>
          <w:sz w:val="32"/>
          <w:szCs w:val="32"/>
        </w:rPr>
        <w:t>……………………………………………………………………………………</w:t>
      </w:r>
    </w:p>
    <w:p w14:paraId="2FEC9CDB" w14:textId="0A194C64" w:rsidR="009E1BF3" w:rsidRPr="009E1BF3" w:rsidRDefault="009E1BF3" w:rsidP="009E1BF3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3</w:t>
      </w:r>
      <w:proofErr w:type="gramEnd"/>
      <w:r w:rsidRPr="004F7607">
        <w:rPr>
          <w:rFonts w:ascii="Arial" w:hAnsi="Arial" w:cs="Arial"/>
          <w:b/>
          <w:sz w:val="32"/>
          <w:szCs w:val="32"/>
        </w:rPr>
        <w:t xml:space="preserve"> Marks]</w:t>
      </w:r>
    </w:p>
    <w:p w14:paraId="29A2E6BA" w14:textId="2E61DE0B" w:rsidR="002162EA" w:rsidRDefault="00AC231F" w:rsidP="00AC231F">
      <w:pPr>
        <w:ind w:left="-851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Complete the tab</w:t>
      </w:r>
      <w:r w:rsidR="009E1BF3">
        <w:rPr>
          <w:rFonts w:ascii="Arial" w:hAnsi="Arial" w:cs="Arial"/>
          <w:sz w:val="32"/>
          <w:szCs w:val="32"/>
        </w:rPr>
        <w:t>le below using the numbers 1 – 6</w:t>
      </w:r>
      <w:r>
        <w:rPr>
          <w:rFonts w:ascii="Arial" w:hAnsi="Arial" w:cs="Arial"/>
          <w:sz w:val="32"/>
          <w:szCs w:val="32"/>
        </w:rPr>
        <w:t xml:space="preserve"> only once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78"/>
        <w:gridCol w:w="2278"/>
        <w:gridCol w:w="2278"/>
        <w:gridCol w:w="2278"/>
      </w:tblGrid>
      <w:tr w:rsidR="009E1BF3" w14:paraId="35899374" w14:textId="77777777" w:rsidTr="009E1BF3">
        <w:trPr>
          <w:trHeight w:val="964"/>
        </w:trPr>
        <w:tc>
          <w:tcPr>
            <w:tcW w:w="2278" w:type="dxa"/>
            <w:vAlign w:val="center"/>
          </w:tcPr>
          <w:p w14:paraId="4A0D00DF" w14:textId="77777777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 w14:paraId="6FE75688" w14:textId="26C76DB3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Multiple of 3</w:t>
            </w:r>
          </w:p>
        </w:tc>
        <w:tc>
          <w:tcPr>
            <w:tcW w:w="2278" w:type="dxa"/>
            <w:vAlign w:val="center"/>
          </w:tcPr>
          <w:p w14:paraId="18EF9259" w14:textId="4DB3F3AB" w:rsidR="00AC231F" w:rsidRDefault="0062559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Factor of 8</w:t>
            </w:r>
          </w:p>
        </w:tc>
        <w:tc>
          <w:tcPr>
            <w:tcW w:w="2278" w:type="dxa"/>
            <w:vAlign w:val="center"/>
          </w:tcPr>
          <w:p w14:paraId="39CE2C63" w14:textId="52F8BC18" w:rsidR="00AC231F" w:rsidRDefault="0062559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Odd</w:t>
            </w:r>
          </w:p>
        </w:tc>
      </w:tr>
      <w:tr w:rsidR="009E1BF3" w14:paraId="322C5A20" w14:textId="77777777" w:rsidTr="009E1BF3">
        <w:trPr>
          <w:trHeight w:val="964"/>
        </w:trPr>
        <w:tc>
          <w:tcPr>
            <w:tcW w:w="2278" w:type="dxa"/>
            <w:vAlign w:val="center"/>
          </w:tcPr>
          <w:p w14:paraId="79EA9989" w14:textId="7683CCC0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Prime</w:t>
            </w:r>
          </w:p>
        </w:tc>
        <w:tc>
          <w:tcPr>
            <w:tcW w:w="2278" w:type="dxa"/>
            <w:vAlign w:val="center"/>
          </w:tcPr>
          <w:p w14:paraId="38111927" w14:textId="55DD0698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 w14:paraId="02FEB4BB" w14:textId="656B0649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 w14:paraId="006808F5" w14:textId="10AD5A39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1BF3" w14:paraId="0EE12FCD" w14:textId="77777777" w:rsidTr="009E1BF3">
        <w:trPr>
          <w:trHeight w:val="1002"/>
        </w:trPr>
        <w:tc>
          <w:tcPr>
            <w:tcW w:w="2278" w:type="dxa"/>
            <w:vAlign w:val="center"/>
          </w:tcPr>
          <w:p w14:paraId="6A8A5429" w14:textId="7359C689" w:rsidR="00AC231F" w:rsidRDefault="009E1BF3" w:rsidP="009E1BF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Factor of 24</w:t>
            </w:r>
          </w:p>
        </w:tc>
        <w:tc>
          <w:tcPr>
            <w:tcW w:w="2278" w:type="dxa"/>
            <w:vAlign w:val="center"/>
          </w:tcPr>
          <w:p w14:paraId="57CB90F8" w14:textId="1B52DA86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 w14:paraId="37855F66" w14:textId="54961055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278" w:type="dxa"/>
            <w:vAlign w:val="center"/>
          </w:tcPr>
          <w:p w14:paraId="12A995B6" w14:textId="67DFD2F8" w:rsidR="00AC231F" w:rsidRDefault="00AC231F" w:rsidP="00AC231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07BF1A67" w14:textId="26C08BBD" w:rsidR="009E1BF3" w:rsidRPr="004F7607" w:rsidRDefault="009E1BF3" w:rsidP="009E1BF3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6</w:t>
      </w:r>
      <w:proofErr w:type="gramEnd"/>
      <w:r w:rsidRPr="004F7607">
        <w:rPr>
          <w:rFonts w:ascii="Arial" w:hAnsi="Arial" w:cs="Arial"/>
          <w:b/>
          <w:sz w:val="32"/>
          <w:szCs w:val="32"/>
        </w:rPr>
        <w:t xml:space="preserve"> Marks]</w:t>
      </w:r>
    </w:p>
    <w:p w14:paraId="4623356B" w14:textId="1CDB7D29" w:rsidR="00AC231F" w:rsidRDefault="00AC231F" w:rsidP="009E1BF3">
      <w:pPr>
        <w:ind w:left="-851"/>
        <w:rPr>
          <w:rFonts w:ascii="Arial" w:hAnsi="Arial" w:cs="Arial"/>
          <w:sz w:val="32"/>
          <w:szCs w:val="32"/>
        </w:rPr>
      </w:pPr>
    </w:p>
    <w:p w14:paraId="0B40B354" w14:textId="26D0A0FD" w:rsidR="009E1BF3" w:rsidRDefault="009E1BF3" w:rsidP="009E1BF3">
      <w:pPr>
        <w:ind w:left="-851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What is the probability of one of the </w:t>
      </w:r>
      <w:proofErr w:type="gramStart"/>
      <w:r>
        <w:rPr>
          <w:rFonts w:ascii="Arial" w:hAnsi="Arial" w:cs="Arial"/>
          <w:sz w:val="32"/>
          <w:szCs w:val="32"/>
        </w:rPr>
        <w:t>6</w:t>
      </w:r>
      <w:proofErr w:type="gramEnd"/>
      <w:r>
        <w:rPr>
          <w:rFonts w:ascii="Arial" w:hAnsi="Arial" w:cs="Arial"/>
          <w:sz w:val="32"/>
          <w:szCs w:val="32"/>
        </w:rPr>
        <w:t xml:space="preserve"> numbers being picked at random and it is EVEN?</w:t>
      </w:r>
    </w:p>
    <w:p w14:paraId="24352B73" w14:textId="74F24207" w:rsidR="009E1BF3" w:rsidRPr="009E1BF3" w:rsidRDefault="009E1BF3" w:rsidP="009E1BF3">
      <w:pPr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[</w:t>
      </w:r>
      <w:proofErr w:type="gramStart"/>
      <w:r>
        <w:rPr>
          <w:rFonts w:ascii="Arial" w:hAnsi="Arial" w:cs="Arial"/>
          <w:b/>
          <w:sz w:val="32"/>
          <w:szCs w:val="32"/>
        </w:rPr>
        <w:t>1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Mark</w:t>
      </w:r>
      <w:r w:rsidRPr="004F7607">
        <w:rPr>
          <w:rFonts w:ascii="Arial" w:hAnsi="Arial" w:cs="Arial"/>
          <w:b/>
          <w:sz w:val="32"/>
          <w:szCs w:val="32"/>
        </w:rPr>
        <w:t>]</w:t>
      </w:r>
    </w:p>
    <w:sectPr w:rsidR="009E1BF3" w:rsidRPr="009E1BF3" w:rsidSect="0062559F">
      <w:pgSz w:w="11906" w:h="16838"/>
      <w:pgMar w:top="426" w:right="424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B00"/>
    <w:rsid w:val="00062225"/>
    <w:rsid w:val="002162EA"/>
    <w:rsid w:val="00265B00"/>
    <w:rsid w:val="002738CF"/>
    <w:rsid w:val="004F7607"/>
    <w:rsid w:val="0050778E"/>
    <w:rsid w:val="0062559F"/>
    <w:rsid w:val="0076220F"/>
    <w:rsid w:val="00765670"/>
    <w:rsid w:val="009E1BF3"/>
    <w:rsid w:val="00A146A8"/>
    <w:rsid w:val="00AC231F"/>
    <w:rsid w:val="00D66E73"/>
    <w:rsid w:val="00E5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DBB74"/>
  <w15:chartTrackingRefBased/>
  <w15:docId w15:val="{75F01B9C-9268-43CB-A15F-B11589EC3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46A8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6A8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24A265A9</Template>
  <TotalTime>1</TotalTime>
  <Pages>2</Pages>
  <Words>157</Words>
  <Characters>898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2017-03-20T13:44:00Z</cp:lastPrinted>
  <dcterms:created xsi:type="dcterms:W3CDTF">2017-09-11T14:54:00Z</dcterms:created>
  <dcterms:modified xsi:type="dcterms:W3CDTF">2017-09-11T14:54:00Z</dcterms:modified>
</cp:coreProperties>
</file>