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F19290" w14:textId="77777777" w:rsidR="0036220D" w:rsidRPr="009206DB" w:rsidRDefault="0036220D" w:rsidP="0036220D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t>Multiple Choice</w:t>
      </w:r>
    </w:p>
    <w:p w14:paraId="3390669F" w14:textId="77777777" w:rsidR="0036220D" w:rsidRDefault="0036220D" w:rsidP="0036220D">
      <w:pPr>
        <w:jc w:val="center"/>
        <w:rPr>
          <w:lang w:val="en-GB"/>
        </w:rPr>
      </w:pPr>
    </w:p>
    <w:tbl>
      <w:tblPr>
        <w:tblStyle w:val="TableGrid"/>
        <w:tblW w:w="10427" w:type="dxa"/>
        <w:tblLook w:val="04A0" w:firstRow="1" w:lastRow="0" w:firstColumn="1" w:lastColumn="0" w:noHBand="0" w:noVBand="1"/>
      </w:tblPr>
      <w:tblGrid>
        <w:gridCol w:w="845"/>
        <w:gridCol w:w="5160"/>
        <w:gridCol w:w="1029"/>
        <w:gridCol w:w="1352"/>
        <w:gridCol w:w="1054"/>
        <w:gridCol w:w="987"/>
      </w:tblGrid>
      <w:tr w:rsidR="0036220D" w14:paraId="600A0199" w14:textId="77777777" w:rsidTr="00CB46A3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45BDA01A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B3E415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0E41BCEB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1010" w:type="dxa"/>
            <w:vAlign w:val="center"/>
          </w:tcPr>
          <w:p w14:paraId="0AF93B32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63" w:type="dxa"/>
            <w:vAlign w:val="center"/>
          </w:tcPr>
          <w:p w14:paraId="1660AD01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997" w:type="dxa"/>
            <w:vAlign w:val="center"/>
          </w:tcPr>
          <w:p w14:paraId="15D9CFEA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36220D" w14:paraId="7D64EF31" w14:textId="77777777" w:rsidTr="00CB46A3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7AEC3042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044079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23</w:t>
            </w:r>
            <w:r w:rsidRPr="00EE06C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  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082A3C66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</w:t>
            </w:r>
          </w:p>
        </w:tc>
        <w:tc>
          <w:tcPr>
            <w:tcW w:w="1010" w:type="dxa"/>
            <w:vAlign w:val="center"/>
          </w:tcPr>
          <w:p w14:paraId="575BD1BF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46</w:t>
            </w:r>
          </w:p>
        </w:tc>
        <w:tc>
          <w:tcPr>
            <w:tcW w:w="1063" w:type="dxa"/>
            <w:vAlign w:val="center"/>
          </w:tcPr>
          <w:p w14:paraId="788A6B2B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529</w:t>
            </w:r>
          </w:p>
        </w:tc>
        <w:tc>
          <w:tcPr>
            <w:tcW w:w="997" w:type="dxa"/>
            <w:vAlign w:val="center"/>
          </w:tcPr>
          <w:p w14:paraId="713E4834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592</w:t>
            </w:r>
          </w:p>
        </w:tc>
      </w:tr>
      <w:tr w:rsidR="0036220D" w14:paraId="3288696F" w14:textId="77777777" w:rsidTr="00CB46A3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24393831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2D8059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582</m:t>
                  </m:r>
                </m:e>
              </m:rad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to 2dp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66A1BA49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582</m:t>
                    </m:r>
                  </m:e>
                </m:rad>
              </m:oMath>
            </m:oMathPara>
          </w:p>
        </w:tc>
        <w:tc>
          <w:tcPr>
            <w:tcW w:w="1010" w:type="dxa"/>
            <w:vAlign w:val="center"/>
          </w:tcPr>
          <w:p w14:paraId="65746832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24.12</w:t>
            </w:r>
          </w:p>
        </w:tc>
        <w:tc>
          <w:tcPr>
            <w:tcW w:w="1063" w:type="dxa"/>
            <w:vAlign w:val="center"/>
          </w:tcPr>
          <w:p w14:paraId="3DCE32A9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291</w:t>
            </w:r>
          </w:p>
        </w:tc>
        <w:tc>
          <w:tcPr>
            <w:tcW w:w="997" w:type="dxa"/>
            <w:vAlign w:val="center"/>
          </w:tcPr>
          <w:p w14:paraId="2A7A57D6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241</w:t>
            </w:r>
          </w:p>
        </w:tc>
      </w:tr>
      <w:tr w:rsidR="0036220D" w14:paraId="39596F8B" w14:textId="77777777" w:rsidTr="00CB46A3">
        <w:trPr>
          <w:trHeight w:val="68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3641A61C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8E5166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13% of 500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61D565A2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13</w:t>
            </w:r>
          </w:p>
        </w:tc>
        <w:tc>
          <w:tcPr>
            <w:tcW w:w="1010" w:type="dxa"/>
            <w:vAlign w:val="center"/>
          </w:tcPr>
          <w:p w14:paraId="52A8DECD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513</w:t>
            </w:r>
          </w:p>
        </w:tc>
        <w:tc>
          <w:tcPr>
            <w:tcW w:w="1063" w:type="dxa"/>
            <w:vAlign w:val="center"/>
          </w:tcPr>
          <w:p w14:paraId="33784E57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53</w:t>
            </w:r>
          </w:p>
        </w:tc>
        <w:tc>
          <w:tcPr>
            <w:tcW w:w="997" w:type="dxa"/>
            <w:vAlign w:val="center"/>
          </w:tcPr>
          <w:p w14:paraId="296240B7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65</w:t>
            </w:r>
          </w:p>
        </w:tc>
      </w:tr>
      <w:tr w:rsidR="0036220D" w14:paraId="571E2782" w14:textId="77777777" w:rsidTr="00CB46A3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3718F0C7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D9CE7F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m:oMath>
              <m:rad>
                <m:rad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radPr>
                <m:deg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3</m:t>
                  </m:r>
                </m:deg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51</m:t>
                  </m:r>
                </m:e>
              </m:rad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to 1dp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08D3AD90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17</w:t>
            </w:r>
          </w:p>
        </w:tc>
        <w:tc>
          <w:tcPr>
            <w:tcW w:w="1010" w:type="dxa"/>
            <w:vAlign w:val="center"/>
          </w:tcPr>
          <w:p w14:paraId="3BB63578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48</w:t>
            </w:r>
          </w:p>
        </w:tc>
        <w:tc>
          <w:tcPr>
            <w:tcW w:w="1063" w:type="dxa"/>
            <w:vAlign w:val="center"/>
          </w:tcPr>
          <w:p w14:paraId="582E135C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3.7</w:t>
            </w:r>
          </w:p>
        </w:tc>
        <w:tc>
          <w:tcPr>
            <w:tcW w:w="997" w:type="dxa"/>
            <w:vAlign w:val="center"/>
          </w:tcPr>
          <w:p w14:paraId="7AA9974C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3.71</w:t>
            </w:r>
          </w:p>
        </w:tc>
      </w:tr>
      <w:tr w:rsidR="0036220D" w14:paraId="5CC27162" w14:textId="77777777" w:rsidTr="00CB46A3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3ADE8B75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98CA32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4(2.6 + 9.3) to nearest whole number</w:t>
            </w:r>
          </w:p>
        </w:tc>
        <w:tc>
          <w:tcPr>
            <w:tcW w:w="103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E91869B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238/5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vAlign w:val="center"/>
          </w:tcPr>
          <w:p w14:paraId="1FE5A2C1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47.6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14:paraId="47A193AA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47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1CAABA86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48</w:t>
            </w:r>
          </w:p>
        </w:tc>
      </w:tr>
      <w:tr w:rsidR="0036220D" w14:paraId="50AF50D9" w14:textId="77777777" w:rsidTr="00CB46A3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2A849A1D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191863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  <w:r w:rsidRPr="00895A64">
              <w:rPr>
                <w:sz w:val="32"/>
                <w:szCs w:val="32"/>
                <w:vertAlign w:val="superscript"/>
                <w:lang w:val="en-GB"/>
              </w:rPr>
              <w:t>5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29C95D3E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15</w:t>
            </w:r>
          </w:p>
        </w:tc>
        <w:tc>
          <w:tcPr>
            <w:tcW w:w="1010" w:type="dxa"/>
            <w:vAlign w:val="center"/>
          </w:tcPr>
          <w:p w14:paraId="2D0ACDBF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125</w:t>
            </w:r>
          </w:p>
        </w:tc>
        <w:tc>
          <w:tcPr>
            <w:tcW w:w="1063" w:type="dxa"/>
            <w:vAlign w:val="center"/>
          </w:tcPr>
          <w:p w14:paraId="1283D109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997" w:type="dxa"/>
            <w:vAlign w:val="center"/>
          </w:tcPr>
          <w:p w14:paraId="65F70608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243</w:t>
            </w:r>
          </w:p>
        </w:tc>
      </w:tr>
      <w:tr w:rsidR="0036220D" w14:paraId="5D8E082B" w14:textId="77777777" w:rsidTr="00CB46A3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70BD7CE8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6DB596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(5 x 10</w:t>
            </w:r>
            <w:r w:rsidRPr="00895A64">
              <w:rPr>
                <w:sz w:val="32"/>
                <w:szCs w:val="32"/>
                <w:vertAlign w:val="superscript"/>
                <w:lang w:val="en-GB"/>
              </w:rPr>
              <w:t>4</w:t>
            </w:r>
            <w:r>
              <w:rPr>
                <w:sz w:val="32"/>
                <w:szCs w:val="32"/>
                <w:lang w:val="en-GB"/>
              </w:rPr>
              <w:t xml:space="preserve">) </w:t>
            </w:r>
            <w:r>
              <w:rPr>
                <w:rFonts w:cstheme="minorHAnsi"/>
                <w:sz w:val="32"/>
                <w:szCs w:val="32"/>
                <w:lang w:val="en-GB"/>
              </w:rPr>
              <w:t>÷</w:t>
            </w:r>
            <w:r>
              <w:rPr>
                <w:sz w:val="32"/>
                <w:szCs w:val="32"/>
                <w:lang w:val="en-GB"/>
              </w:rPr>
              <w:t xml:space="preserve"> (4 x 10</w:t>
            </w:r>
            <w:r w:rsidRPr="00895A64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>)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7BDC0525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125</w:t>
            </w:r>
          </w:p>
        </w:tc>
        <w:tc>
          <w:tcPr>
            <w:tcW w:w="1010" w:type="dxa"/>
            <w:vAlign w:val="center"/>
          </w:tcPr>
          <w:p w14:paraId="42BE4B7C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1250000</w:t>
            </w:r>
          </w:p>
        </w:tc>
        <w:tc>
          <w:tcPr>
            <w:tcW w:w="1063" w:type="dxa"/>
            <w:vAlign w:val="center"/>
          </w:tcPr>
          <w:p w14:paraId="1962B562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5.4</w:t>
            </w:r>
          </w:p>
        </w:tc>
        <w:tc>
          <w:tcPr>
            <w:tcW w:w="997" w:type="dxa"/>
            <w:vAlign w:val="center"/>
          </w:tcPr>
          <w:p w14:paraId="7AD52233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5400</w:t>
            </w:r>
          </w:p>
        </w:tc>
      </w:tr>
      <w:tr w:rsidR="0036220D" w14:paraId="157DA437" w14:textId="77777777" w:rsidTr="00CB46A3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2CDC4D63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919ACB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25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x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7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13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as a decimal to 2dp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5EEC30B1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0.6</w:t>
            </w:r>
          </w:p>
        </w:tc>
        <w:tc>
          <w:tcPr>
            <w:tcW w:w="1010" w:type="dxa"/>
            <w:vAlign w:val="center"/>
          </w:tcPr>
          <w:p w14:paraId="2614D310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21/325</w:t>
            </w:r>
          </w:p>
        </w:tc>
        <w:tc>
          <w:tcPr>
            <w:tcW w:w="1063" w:type="dxa"/>
            <w:vAlign w:val="center"/>
          </w:tcPr>
          <w:p w14:paraId="07F1E1B6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0.065</w:t>
            </w:r>
          </w:p>
        </w:tc>
        <w:tc>
          <w:tcPr>
            <w:tcW w:w="997" w:type="dxa"/>
            <w:vAlign w:val="center"/>
          </w:tcPr>
          <w:p w14:paraId="656CAEE0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0.1</w:t>
            </w:r>
          </w:p>
        </w:tc>
      </w:tr>
      <w:tr w:rsidR="0036220D" w14:paraId="06F164D8" w14:textId="77777777" w:rsidTr="00CB46A3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1011877C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8747B0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4.3% of 2000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5FD5E1C9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4.3</w:t>
            </w:r>
          </w:p>
        </w:tc>
        <w:tc>
          <w:tcPr>
            <w:tcW w:w="1010" w:type="dxa"/>
            <w:vAlign w:val="center"/>
          </w:tcPr>
          <w:p w14:paraId="2B43B45D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2004.3</w:t>
            </w:r>
          </w:p>
        </w:tc>
        <w:tc>
          <w:tcPr>
            <w:tcW w:w="1063" w:type="dxa"/>
            <w:vAlign w:val="center"/>
          </w:tcPr>
          <w:p w14:paraId="5F6B0D2E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2430</w:t>
            </w:r>
          </w:p>
        </w:tc>
        <w:tc>
          <w:tcPr>
            <w:tcW w:w="997" w:type="dxa"/>
            <w:vAlign w:val="center"/>
          </w:tcPr>
          <w:p w14:paraId="28E57CCC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86</w:t>
            </w:r>
          </w:p>
        </w:tc>
      </w:tr>
      <w:tr w:rsidR="0036220D" w14:paraId="2033C0E4" w14:textId="77777777" w:rsidTr="00CB46A3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75B677ED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23A78B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13 ×4.9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8.5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to 1dp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16DF87CB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7.49</w:t>
            </w:r>
          </w:p>
        </w:tc>
        <w:tc>
          <w:tcPr>
            <w:tcW w:w="1010" w:type="dxa"/>
            <w:vAlign w:val="center"/>
          </w:tcPr>
          <w:p w14:paraId="186939CF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637/85</w:t>
            </w:r>
          </w:p>
        </w:tc>
        <w:tc>
          <w:tcPr>
            <w:tcW w:w="1063" w:type="dxa"/>
            <w:vAlign w:val="center"/>
          </w:tcPr>
          <w:p w14:paraId="17DB837B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7.5</w:t>
            </w:r>
          </w:p>
        </w:tc>
        <w:tc>
          <w:tcPr>
            <w:tcW w:w="997" w:type="dxa"/>
            <w:vAlign w:val="center"/>
          </w:tcPr>
          <w:p w14:paraId="5B4FD1E2" w14:textId="77777777" w:rsidR="0036220D" w:rsidRPr="009206DB" w:rsidRDefault="0036220D" w:rsidP="00CB46A3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637</w:t>
            </w:r>
          </w:p>
        </w:tc>
      </w:tr>
    </w:tbl>
    <w:p w14:paraId="7C7BB2FB" w14:textId="77777777" w:rsidR="0036220D" w:rsidRDefault="0036220D" w:rsidP="0036220D">
      <w:pPr>
        <w:rPr>
          <w:b/>
          <w:noProof/>
          <w:sz w:val="32"/>
          <w:szCs w:val="32"/>
          <w:u w:val="single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0288" behindDoc="1" locked="0" layoutInCell="1" allowOverlap="1" wp14:anchorId="308E4451" wp14:editId="5CDF9816">
            <wp:simplePos x="0" y="0"/>
            <wp:positionH relativeFrom="margin">
              <wp:posOffset>2060575</wp:posOffset>
            </wp:positionH>
            <wp:positionV relativeFrom="paragraph">
              <wp:posOffset>51435</wp:posOffset>
            </wp:positionV>
            <wp:extent cx="2475865" cy="4980940"/>
            <wp:effectExtent l="0" t="0" r="635" b="0"/>
            <wp:wrapTight wrapText="bothSides">
              <wp:wrapPolygon edited="0">
                <wp:start x="0" y="0"/>
                <wp:lineTo x="0" y="21479"/>
                <wp:lineTo x="21439" y="21479"/>
                <wp:lineTo x="21439" y="0"/>
                <wp:lineTo x="0" y="0"/>
              </wp:wrapPolygon>
            </wp:wrapTight>
            <wp:docPr id="4" name="Picture 4" descr="https://images-eu.ssl-images-amazon.com/images/I/71OA4lSr24L._SL15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ages-eu.ssl-images-amazon.com/images/I/71OA4lSr24L._SL1500_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2" t="10875" r="25089" b="10735"/>
                    <a:stretch/>
                  </pic:blipFill>
                  <pic:spPr bwMode="auto">
                    <a:xfrm>
                      <a:off x="0" y="0"/>
                      <a:ext cx="2475865" cy="498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A13064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  <w:r w:rsidRPr="009206DB">
        <w:rPr>
          <w:b/>
          <w:noProof/>
          <w:sz w:val="32"/>
          <w:szCs w:val="32"/>
          <w:u w:val="single"/>
        </w:rPr>
        <w:t xml:space="preserve"> </w:t>
      </w:r>
    </w:p>
    <w:p w14:paraId="016ABDD3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7D07E324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03172FBD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2D3CB473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0AF49426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40EE5966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7D96C37A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00F16484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5908DAD0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1C581E17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073F77A8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6DC085A7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236D3818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16864228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46CE9336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57BF1514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6B88BB60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6960E38C" w14:textId="77777777" w:rsidR="0036220D" w:rsidRDefault="0036220D" w:rsidP="0036220D">
      <w:pPr>
        <w:jc w:val="center"/>
        <w:rPr>
          <w:b/>
          <w:noProof/>
          <w:sz w:val="32"/>
          <w:szCs w:val="32"/>
          <w:u w:val="single"/>
        </w:rPr>
      </w:pPr>
    </w:p>
    <w:p w14:paraId="31EF37D2" w14:textId="77894D21" w:rsidR="001513A8" w:rsidRPr="009206DB" w:rsidRDefault="001513A8" w:rsidP="0036220D">
      <w:pPr>
        <w:jc w:val="center"/>
        <w:rPr>
          <w:b/>
          <w:sz w:val="32"/>
          <w:szCs w:val="32"/>
          <w:u w:val="single"/>
          <w:lang w:val="en-GB"/>
        </w:rPr>
      </w:pPr>
      <w:bookmarkStart w:id="0" w:name="_GoBack"/>
      <w:bookmarkEnd w:id="0"/>
      <w:r w:rsidRPr="009206DB">
        <w:rPr>
          <w:b/>
          <w:noProof/>
          <w:sz w:val="32"/>
          <w:szCs w:val="32"/>
          <w:u w:val="single"/>
        </w:rPr>
        <w:lastRenderedPageBreak/>
        <w:t>Multiple Choice</w:t>
      </w:r>
    </w:p>
    <w:p w14:paraId="413D50A6" w14:textId="77777777" w:rsidR="001513A8" w:rsidRDefault="001513A8" w:rsidP="001513A8">
      <w:pPr>
        <w:jc w:val="center"/>
        <w:rPr>
          <w:lang w:val="en-GB"/>
        </w:rPr>
      </w:pPr>
    </w:p>
    <w:tbl>
      <w:tblPr>
        <w:tblStyle w:val="TableGrid"/>
        <w:tblW w:w="10427" w:type="dxa"/>
        <w:tblLook w:val="04A0" w:firstRow="1" w:lastRow="0" w:firstColumn="1" w:lastColumn="0" w:noHBand="0" w:noVBand="1"/>
      </w:tblPr>
      <w:tblGrid>
        <w:gridCol w:w="845"/>
        <w:gridCol w:w="5160"/>
        <w:gridCol w:w="1029"/>
        <w:gridCol w:w="1352"/>
        <w:gridCol w:w="1054"/>
        <w:gridCol w:w="987"/>
      </w:tblGrid>
      <w:tr w:rsidR="00895A64" w14:paraId="40256F80" w14:textId="77777777" w:rsidTr="00895A64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684BD694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73E9A5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39D73EC7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1010" w:type="dxa"/>
            <w:vAlign w:val="center"/>
          </w:tcPr>
          <w:p w14:paraId="119017FC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63" w:type="dxa"/>
            <w:vAlign w:val="center"/>
          </w:tcPr>
          <w:p w14:paraId="5FF4E128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997" w:type="dxa"/>
            <w:vAlign w:val="center"/>
          </w:tcPr>
          <w:p w14:paraId="506EA7BA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895A64" w14:paraId="183180E1" w14:textId="77777777" w:rsidTr="00895A64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77334EAC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5E2023" w14:textId="5005D3C1" w:rsidR="001513A8" w:rsidRPr="009206DB" w:rsidRDefault="00EE06C0" w:rsidP="00C67CED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23</w:t>
            </w:r>
            <w:r w:rsidRPr="00EE06C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  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640397BC" w14:textId="6A247FB3" w:rsidR="001513A8" w:rsidRPr="009206DB" w:rsidRDefault="00895A64" w:rsidP="00895A6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</w:t>
            </w:r>
          </w:p>
        </w:tc>
        <w:tc>
          <w:tcPr>
            <w:tcW w:w="1010" w:type="dxa"/>
            <w:vAlign w:val="center"/>
          </w:tcPr>
          <w:p w14:paraId="78E0E9E6" w14:textId="36DD3D80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46</w:t>
            </w:r>
          </w:p>
        </w:tc>
        <w:tc>
          <w:tcPr>
            <w:tcW w:w="1063" w:type="dxa"/>
            <w:vAlign w:val="center"/>
          </w:tcPr>
          <w:p w14:paraId="677A1E41" w14:textId="51B6B85E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529</w:t>
            </w:r>
          </w:p>
        </w:tc>
        <w:tc>
          <w:tcPr>
            <w:tcW w:w="997" w:type="dxa"/>
            <w:vAlign w:val="center"/>
          </w:tcPr>
          <w:p w14:paraId="52E78DA3" w14:textId="340471D0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592</w:t>
            </w:r>
          </w:p>
        </w:tc>
      </w:tr>
      <w:tr w:rsidR="00895A64" w14:paraId="1E827EA8" w14:textId="77777777" w:rsidTr="00895A64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3E2A0956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B4FAA9" w14:textId="19B48897" w:rsidR="001513A8" w:rsidRPr="009206DB" w:rsidRDefault="00C67CED" w:rsidP="00C67CED">
            <w:pPr>
              <w:jc w:val="center"/>
              <w:rPr>
                <w:sz w:val="32"/>
                <w:szCs w:val="32"/>
                <w:lang w:val="en-GB"/>
              </w:rPr>
            </w:pP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582</m:t>
                  </m:r>
                </m:e>
              </m:rad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to 2dp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53011E1A" w14:textId="031FB1AE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582</m:t>
                    </m:r>
                  </m:e>
                </m:rad>
              </m:oMath>
            </m:oMathPara>
          </w:p>
        </w:tc>
        <w:tc>
          <w:tcPr>
            <w:tcW w:w="1010" w:type="dxa"/>
            <w:vAlign w:val="center"/>
          </w:tcPr>
          <w:p w14:paraId="6CECBD42" w14:textId="16D1485F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24.12</w:t>
            </w:r>
          </w:p>
        </w:tc>
        <w:tc>
          <w:tcPr>
            <w:tcW w:w="1063" w:type="dxa"/>
            <w:vAlign w:val="center"/>
          </w:tcPr>
          <w:p w14:paraId="512589CE" w14:textId="5398BE14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291</w:t>
            </w:r>
          </w:p>
        </w:tc>
        <w:tc>
          <w:tcPr>
            <w:tcW w:w="997" w:type="dxa"/>
            <w:vAlign w:val="center"/>
          </w:tcPr>
          <w:p w14:paraId="2824955B" w14:textId="1A2DC0B4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241</w:t>
            </w:r>
          </w:p>
        </w:tc>
      </w:tr>
      <w:tr w:rsidR="00895A64" w14:paraId="2DD86E57" w14:textId="77777777" w:rsidTr="00895A64">
        <w:trPr>
          <w:trHeight w:val="68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0F41A829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DCD80D" w14:textId="3DA69A44" w:rsidR="001513A8" w:rsidRPr="009206DB" w:rsidRDefault="00C67CE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13% of 500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07595C8B" w14:textId="6020144A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13</w:t>
            </w:r>
          </w:p>
        </w:tc>
        <w:tc>
          <w:tcPr>
            <w:tcW w:w="1010" w:type="dxa"/>
            <w:vAlign w:val="center"/>
          </w:tcPr>
          <w:p w14:paraId="0A3FF09B" w14:textId="5BB08852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513</w:t>
            </w:r>
          </w:p>
        </w:tc>
        <w:tc>
          <w:tcPr>
            <w:tcW w:w="1063" w:type="dxa"/>
            <w:vAlign w:val="center"/>
          </w:tcPr>
          <w:p w14:paraId="51FE0EF3" w14:textId="4C27018A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53</w:t>
            </w:r>
          </w:p>
        </w:tc>
        <w:tc>
          <w:tcPr>
            <w:tcW w:w="997" w:type="dxa"/>
            <w:vAlign w:val="center"/>
          </w:tcPr>
          <w:p w14:paraId="1A90534D" w14:textId="292271F5" w:rsidR="001513A8" w:rsidRPr="009206DB" w:rsidRDefault="001513A8" w:rsidP="00895A6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  <w:r w:rsidR="00895A64">
              <w:rPr>
                <w:sz w:val="32"/>
                <w:szCs w:val="32"/>
                <w:lang w:val="en-GB"/>
              </w:rPr>
              <w:t>5</w:t>
            </w:r>
          </w:p>
        </w:tc>
      </w:tr>
      <w:tr w:rsidR="00895A64" w14:paraId="3C4511B1" w14:textId="77777777" w:rsidTr="00895A64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630DD060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FFEBBD" w14:textId="70366A9D" w:rsidR="001513A8" w:rsidRPr="009206DB" w:rsidRDefault="00C67CED" w:rsidP="00895A64">
            <w:pPr>
              <w:jc w:val="center"/>
              <w:rPr>
                <w:sz w:val="32"/>
                <w:szCs w:val="32"/>
                <w:lang w:val="en-GB"/>
              </w:rPr>
            </w:pPr>
            <m:oMath>
              <m:rad>
                <m:rad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radPr>
                <m:deg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3</m:t>
                  </m:r>
                </m:deg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5</m:t>
                  </m:r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</m:t>
                  </m:r>
                </m:e>
              </m:rad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to 1dp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2C03649D" w14:textId="0FD5D428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17</w:t>
            </w:r>
          </w:p>
        </w:tc>
        <w:tc>
          <w:tcPr>
            <w:tcW w:w="1010" w:type="dxa"/>
            <w:vAlign w:val="center"/>
          </w:tcPr>
          <w:p w14:paraId="1937A24B" w14:textId="04DC93AF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48</w:t>
            </w:r>
          </w:p>
        </w:tc>
        <w:tc>
          <w:tcPr>
            <w:tcW w:w="1063" w:type="dxa"/>
            <w:vAlign w:val="center"/>
          </w:tcPr>
          <w:p w14:paraId="0659E720" w14:textId="5E6DFA6E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3.7</w:t>
            </w:r>
          </w:p>
        </w:tc>
        <w:tc>
          <w:tcPr>
            <w:tcW w:w="997" w:type="dxa"/>
            <w:vAlign w:val="center"/>
          </w:tcPr>
          <w:p w14:paraId="42045BDD" w14:textId="011A796A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3.71</w:t>
            </w:r>
          </w:p>
        </w:tc>
      </w:tr>
      <w:tr w:rsidR="00895A64" w14:paraId="206EE131" w14:textId="77777777" w:rsidTr="00895A64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40C47610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F21795" w14:textId="15678166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4(2.6 + 9.3) to nearest whole number</w:t>
            </w:r>
          </w:p>
        </w:tc>
        <w:tc>
          <w:tcPr>
            <w:tcW w:w="103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17F8BD1" w14:textId="6C3FBA5C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238/5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vAlign w:val="center"/>
          </w:tcPr>
          <w:p w14:paraId="35239EDA" w14:textId="1EFFDD6C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47.6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14:paraId="3291E770" w14:textId="2BE0BB7F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47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22689027" w14:textId="5E5AF9B8" w:rsidR="001513A8" w:rsidRPr="009206DB" w:rsidRDefault="00895A64" w:rsidP="00895A6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48</w:t>
            </w:r>
          </w:p>
        </w:tc>
      </w:tr>
      <w:tr w:rsidR="00895A64" w14:paraId="2AD81941" w14:textId="77777777" w:rsidTr="00895A64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58C1D10B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7D6E56" w14:textId="63DE3B4A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  <w:r w:rsidRPr="00895A64">
              <w:rPr>
                <w:sz w:val="32"/>
                <w:szCs w:val="32"/>
                <w:vertAlign w:val="superscript"/>
                <w:lang w:val="en-GB"/>
              </w:rPr>
              <w:t>5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4CFE9CD4" w14:textId="6CA14096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15</w:t>
            </w:r>
          </w:p>
        </w:tc>
        <w:tc>
          <w:tcPr>
            <w:tcW w:w="1010" w:type="dxa"/>
            <w:vAlign w:val="center"/>
          </w:tcPr>
          <w:p w14:paraId="5ED344B5" w14:textId="24CA58FC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125</w:t>
            </w:r>
          </w:p>
        </w:tc>
        <w:tc>
          <w:tcPr>
            <w:tcW w:w="1063" w:type="dxa"/>
            <w:vAlign w:val="center"/>
          </w:tcPr>
          <w:p w14:paraId="69FFCFD5" w14:textId="6C0B9B00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997" w:type="dxa"/>
            <w:vAlign w:val="center"/>
          </w:tcPr>
          <w:p w14:paraId="15D516CB" w14:textId="7A4611EC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243</w:t>
            </w:r>
          </w:p>
        </w:tc>
      </w:tr>
      <w:tr w:rsidR="00895A64" w14:paraId="41F05D28" w14:textId="77777777" w:rsidTr="00895A64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3F4D8C3C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09A76D" w14:textId="776CA83D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(5 x 10</w:t>
            </w:r>
            <w:r w:rsidRPr="00895A64">
              <w:rPr>
                <w:sz w:val="32"/>
                <w:szCs w:val="32"/>
                <w:vertAlign w:val="superscript"/>
                <w:lang w:val="en-GB"/>
              </w:rPr>
              <w:t>4</w:t>
            </w:r>
            <w:r>
              <w:rPr>
                <w:sz w:val="32"/>
                <w:szCs w:val="32"/>
                <w:lang w:val="en-GB"/>
              </w:rPr>
              <w:t xml:space="preserve">) </w:t>
            </w:r>
            <w:r>
              <w:rPr>
                <w:rFonts w:cstheme="minorHAnsi"/>
                <w:sz w:val="32"/>
                <w:szCs w:val="32"/>
                <w:lang w:val="en-GB"/>
              </w:rPr>
              <w:t>÷</w:t>
            </w:r>
            <w:r>
              <w:rPr>
                <w:sz w:val="32"/>
                <w:szCs w:val="32"/>
                <w:lang w:val="en-GB"/>
              </w:rPr>
              <w:t xml:space="preserve"> (4 x 10</w:t>
            </w:r>
            <w:r w:rsidRPr="00895A64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>)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1668BAF8" w14:textId="4EEA38D8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125</w:t>
            </w:r>
          </w:p>
        </w:tc>
        <w:tc>
          <w:tcPr>
            <w:tcW w:w="1010" w:type="dxa"/>
            <w:vAlign w:val="center"/>
          </w:tcPr>
          <w:p w14:paraId="4AD982AD" w14:textId="1BE5A7DA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1250000</w:t>
            </w:r>
          </w:p>
        </w:tc>
        <w:tc>
          <w:tcPr>
            <w:tcW w:w="1063" w:type="dxa"/>
            <w:vAlign w:val="center"/>
          </w:tcPr>
          <w:p w14:paraId="157704BC" w14:textId="79384D2C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5.4</w:t>
            </w:r>
          </w:p>
        </w:tc>
        <w:tc>
          <w:tcPr>
            <w:tcW w:w="997" w:type="dxa"/>
            <w:vAlign w:val="center"/>
          </w:tcPr>
          <w:p w14:paraId="11FD6AA1" w14:textId="04FFD6AC" w:rsidR="001513A8" w:rsidRPr="009206DB" w:rsidRDefault="00895A64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5400</w:t>
            </w:r>
          </w:p>
        </w:tc>
      </w:tr>
      <w:tr w:rsidR="00895A64" w14:paraId="1D8F4C4A" w14:textId="77777777" w:rsidTr="00895A64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3D32A9FD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B01C4F" w14:textId="0CEAE51D" w:rsidR="001513A8" w:rsidRPr="009206DB" w:rsidRDefault="001513A8" w:rsidP="0036220D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25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</w:t>
            </w:r>
            <w:r w:rsidR="0036220D">
              <w:rPr>
                <w:rFonts w:eastAsiaTheme="minorEastAsia"/>
                <w:sz w:val="32"/>
                <w:szCs w:val="32"/>
                <w:lang w:val="en-GB"/>
              </w:rPr>
              <w:t xml:space="preserve">x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7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13</m:t>
                  </m:r>
                </m:den>
              </m:f>
            </m:oMath>
            <w:r w:rsidR="0036220D">
              <w:rPr>
                <w:rFonts w:eastAsiaTheme="minorEastAsia"/>
                <w:sz w:val="32"/>
                <w:szCs w:val="32"/>
                <w:lang w:val="en-GB"/>
              </w:rPr>
              <w:t xml:space="preserve"> as a decimal to 2dp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0E3AF4E5" w14:textId="6EA34F8E" w:rsidR="001513A8" w:rsidRPr="009206DB" w:rsidRDefault="0036220D" w:rsidP="0036220D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0.6</w:t>
            </w:r>
          </w:p>
        </w:tc>
        <w:tc>
          <w:tcPr>
            <w:tcW w:w="1010" w:type="dxa"/>
            <w:vAlign w:val="center"/>
          </w:tcPr>
          <w:p w14:paraId="06D1A1C7" w14:textId="6AB7708F" w:rsidR="001513A8" w:rsidRPr="009206DB" w:rsidRDefault="0036220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21/325</w:t>
            </w:r>
          </w:p>
        </w:tc>
        <w:tc>
          <w:tcPr>
            <w:tcW w:w="1063" w:type="dxa"/>
            <w:vAlign w:val="center"/>
          </w:tcPr>
          <w:p w14:paraId="333805B1" w14:textId="2FB04D76" w:rsidR="001513A8" w:rsidRPr="009206DB" w:rsidRDefault="0036220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0.065</w:t>
            </w:r>
          </w:p>
        </w:tc>
        <w:tc>
          <w:tcPr>
            <w:tcW w:w="997" w:type="dxa"/>
            <w:vAlign w:val="center"/>
          </w:tcPr>
          <w:p w14:paraId="073F2C33" w14:textId="1F8062AA" w:rsidR="001513A8" w:rsidRPr="009206DB" w:rsidRDefault="0036220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0.1</w:t>
            </w:r>
          </w:p>
        </w:tc>
      </w:tr>
      <w:tr w:rsidR="00895A64" w14:paraId="77CFCD68" w14:textId="77777777" w:rsidTr="00895A64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1D6E695C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CCA3EC" w14:textId="1652781F" w:rsidR="001513A8" w:rsidRPr="009206DB" w:rsidRDefault="0036220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4.3% of 2000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58B962BC" w14:textId="409AEE97" w:rsidR="001513A8" w:rsidRPr="009206DB" w:rsidRDefault="0036220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4.3</w:t>
            </w:r>
          </w:p>
        </w:tc>
        <w:tc>
          <w:tcPr>
            <w:tcW w:w="1010" w:type="dxa"/>
            <w:vAlign w:val="center"/>
          </w:tcPr>
          <w:p w14:paraId="5B0DA382" w14:textId="041DA780" w:rsidR="001513A8" w:rsidRPr="009206DB" w:rsidRDefault="0036220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2004.3</w:t>
            </w:r>
          </w:p>
        </w:tc>
        <w:tc>
          <w:tcPr>
            <w:tcW w:w="1063" w:type="dxa"/>
            <w:vAlign w:val="center"/>
          </w:tcPr>
          <w:p w14:paraId="35468A91" w14:textId="17248146" w:rsidR="001513A8" w:rsidRPr="009206DB" w:rsidRDefault="0036220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2430</w:t>
            </w:r>
          </w:p>
        </w:tc>
        <w:tc>
          <w:tcPr>
            <w:tcW w:w="997" w:type="dxa"/>
            <w:vAlign w:val="center"/>
          </w:tcPr>
          <w:p w14:paraId="6E3EBC6F" w14:textId="351E7ECA" w:rsidR="001513A8" w:rsidRPr="009206DB" w:rsidRDefault="0036220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86</w:t>
            </w:r>
          </w:p>
        </w:tc>
      </w:tr>
      <w:tr w:rsidR="00895A64" w14:paraId="6C25B1E5" w14:textId="77777777" w:rsidTr="00895A64">
        <w:trPr>
          <w:trHeight w:val="634"/>
        </w:trPr>
        <w:tc>
          <w:tcPr>
            <w:tcW w:w="864" w:type="dxa"/>
            <w:tcBorders>
              <w:right w:val="single" w:sz="4" w:space="0" w:color="auto"/>
            </w:tcBorders>
            <w:vAlign w:val="center"/>
          </w:tcPr>
          <w:p w14:paraId="7A07FBF3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5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598C25" w14:textId="0F4A0AD5" w:rsidR="001513A8" w:rsidRPr="009206DB" w:rsidRDefault="001513A8" w:rsidP="0036220D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13</m:t>
                  </m:r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 xml:space="preserve"> ×4.9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8.5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</w:t>
            </w:r>
            <w:r w:rsidR="0036220D">
              <w:rPr>
                <w:rFonts w:eastAsiaTheme="minorEastAsia"/>
                <w:sz w:val="32"/>
                <w:szCs w:val="32"/>
                <w:lang w:val="en-GB"/>
              </w:rPr>
              <w:t>to 1dp</w:t>
            </w:r>
          </w:p>
        </w:tc>
        <w:tc>
          <w:tcPr>
            <w:tcW w:w="1032" w:type="dxa"/>
            <w:tcBorders>
              <w:left w:val="single" w:sz="4" w:space="0" w:color="auto"/>
            </w:tcBorders>
            <w:vAlign w:val="center"/>
          </w:tcPr>
          <w:p w14:paraId="49622C73" w14:textId="555048E5" w:rsidR="001513A8" w:rsidRPr="009206DB" w:rsidRDefault="0036220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7.49</w:t>
            </w:r>
          </w:p>
        </w:tc>
        <w:tc>
          <w:tcPr>
            <w:tcW w:w="1010" w:type="dxa"/>
            <w:vAlign w:val="center"/>
          </w:tcPr>
          <w:p w14:paraId="56501CC8" w14:textId="2A5C0B31" w:rsidR="001513A8" w:rsidRPr="009206DB" w:rsidRDefault="0036220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637/85</w:t>
            </w:r>
          </w:p>
        </w:tc>
        <w:tc>
          <w:tcPr>
            <w:tcW w:w="1063" w:type="dxa"/>
            <w:vAlign w:val="center"/>
          </w:tcPr>
          <w:p w14:paraId="5A6CF8CD" w14:textId="5999A48C" w:rsidR="001513A8" w:rsidRPr="009206DB" w:rsidRDefault="0036220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7.5</w:t>
            </w:r>
          </w:p>
        </w:tc>
        <w:tc>
          <w:tcPr>
            <w:tcW w:w="997" w:type="dxa"/>
            <w:vAlign w:val="center"/>
          </w:tcPr>
          <w:p w14:paraId="2191A9A4" w14:textId="313915A1" w:rsidR="001513A8" w:rsidRPr="009206DB" w:rsidRDefault="0036220D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637</w:t>
            </w:r>
          </w:p>
        </w:tc>
      </w:tr>
    </w:tbl>
    <w:p w14:paraId="39EF71D8" w14:textId="49B0B0F0" w:rsidR="001513A8" w:rsidRDefault="00895A64" w:rsidP="001513A8">
      <w:pPr>
        <w:rPr>
          <w:b/>
          <w:noProof/>
          <w:sz w:val="32"/>
          <w:szCs w:val="32"/>
          <w:u w:val="single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4C0E4006" wp14:editId="1AFD242A">
            <wp:simplePos x="0" y="0"/>
            <wp:positionH relativeFrom="margin">
              <wp:posOffset>2060575</wp:posOffset>
            </wp:positionH>
            <wp:positionV relativeFrom="paragraph">
              <wp:posOffset>51435</wp:posOffset>
            </wp:positionV>
            <wp:extent cx="2475865" cy="4980940"/>
            <wp:effectExtent l="0" t="0" r="635" b="0"/>
            <wp:wrapTight wrapText="bothSides">
              <wp:wrapPolygon edited="0">
                <wp:start x="0" y="0"/>
                <wp:lineTo x="0" y="21479"/>
                <wp:lineTo x="21439" y="21479"/>
                <wp:lineTo x="21439" y="0"/>
                <wp:lineTo x="0" y="0"/>
              </wp:wrapPolygon>
            </wp:wrapTight>
            <wp:docPr id="3" name="Picture 3" descr="https://images-eu.ssl-images-amazon.com/images/I/71OA4lSr24L._SL15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ages-eu.ssl-images-amazon.com/images/I/71OA4lSr24L._SL1500_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2" t="10875" r="25089" b="10735"/>
                    <a:stretch/>
                  </pic:blipFill>
                  <pic:spPr bwMode="auto">
                    <a:xfrm>
                      <a:off x="0" y="0"/>
                      <a:ext cx="2475865" cy="498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513A8" w:rsidSect="00A03D26">
      <w:pgSz w:w="11900" w:h="16840"/>
      <w:pgMar w:top="600" w:right="537" w:bottom="350" w:left="73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1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873"/>
    <w:rsid w:val="00044A7A"/>
    <w:rsid w:val="00114129"/>
    <w:rsid w:val="001513A8"/>
    <w:rsid w:val="001D49CA"/>
    <w:rsid w:val="0036220D"/>
    <w:rsid w:val="0046526D"/>
    <w:rsid w:val="00585066"/>
    <w:rsid w:val="00661873"/>
    <w:rsid w:val="00661ABB"/>
    <w:rsid w:val="00692D32"/>
    <w:rsid w:val="00895A64"/>
    <w:rsid w:val="009206DB"/>
    <w:rsid w:val="00980FF8"/>
    <w:rsid w:val="00A03D26"/>
    <w:rsid w:val="00A53F18"/>
    <w:rsid w:val="00AC2754"/>
    <w:rsid w:val="00BF4552"/>
    <w:rsid w:val="00C67CED"/>
    <w:rsid w:val="00D32627"/>
    <w:rsid w:val="00E81E00"/>
    <w:rsid w:val="00EE06C0"/>
    <w:rsid w:val="00F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30F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18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9206D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980F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12FCF31C</Template>
  <TotalTime>0</TotalTime>
  <Pages>2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Konstantine H</cp:lastModifiedBy>
  <cp:revision>2</cp:revision>
  <dcterms:created xsi:type="dcterms:W3CDTF">2017-01-18T13:22:00Z</dcterms:created>
  <dcterms:modified xsi:type="dcterms:W3CDTF">2017-01-18T13:22:00Z</dcterms:modified>
</cp:coreProperties>
</file>