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1A0BD7" w14:textId="1052FAFE" w:rsidR="00D66E73" w:rsidRDefault="00055DE5" w:rsidP="00AD3BE5">
      <w:r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727872" behindDoc="1" locked="0" layoutInCell="1" allowOverlap="1" wp14:anchorId="3137AA11" wp14:editId="4723CD4D">
                <wp:simplePos x="0" y="0"/>
                <wp:positionH relativeFrom="margin">
                  <wp:align>left</wp:align>
                </wp:positionH>
                <wp:positionV relativeFrom="paragraph">
                  <wp:posOffset>6829425</wp:posOffset>
                </wp:positionV>
                <wp:extent cx="3194685" cy="2724150"/>
                <wp:effectExtent l="0" t="0" r="0" b="0"/>
                <wp:wrapTight wrapText="bothSides">
                  <wp:wrapPolygon edited="0">
                    <wp:start x="386" y="0"/>
                    <wp:lineTo x="386" y="21449"/>
                    <wp:lineTo x="21123" y="21449"/>
                    <wp:lineTo x="21123" y="0"/>
                    <wp:lineTo x="386" y="0"/>
                  </wp:wrapPolygon>
                </wp:wrapTight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2724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4C2A3" w14:textId="0AAC2DDC" w:rsidR="00055DE5" w:rsidRDefault="00055DE5" w:rsidP="00055DE5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055DE5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Indices</w:t>
                            </w:r>
                          </w:p>
                          <w:p w14:paraId="703295B5" w14:textId="77777777" w:rsidR="00055DE5" w:rsidRDefault="00055DE5" w:rsidP="00055DE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 used the following as a starter…</w:t>
                            </w:r>
                          </w:p>
                          <w:p w14:paraId="41F998C4" w14:textId="04CAB947" w:rsidR="00055DE5" w:rsidRDefault="00055DE5" w:rsidP="00055DE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Which is 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bigger  3</w:t>
                            </w:r>
                            <w:r w:rsidRPr="00055DE5">
                              <w:rPr>
                                <w:sz w:val="24"/>
                                <w:vertAlign w:val="superscript"/>
                              </w:rPr>
                              <w:t>4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  or  4</w:t>
                            </w:r>
                            <w:r w:rsidRPr="00055DE5">
                              <w:rPr>
                                <w:sz w:val="24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sz w:val="24"/>
                              </w:rPr>
                              <w:t xml:space="preserve"> ?</w:t>
                            </w:r>
                          </w:p>
                          <w:p w14:paraId="26661C5F" w14:textId="46403FBB" w:rsidR="00055DE5" w:rsidRDefault="00055DE5" w:rsidP="00055DE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Then used this at the end of the lesson</w:t>
                            </w:r>
                          </w:p>
                          <w:p w14:paraId="29D9C386" w14:textId="57DA4965" w:rsidR="00055DE5" w:rsidRDefault="00055DE5" w:rsidP="00055DE5">
                            <w:pPr>
                              <w:rPr>
                                <w:sz w:val="24"/>
                              </w:rPr>
                            </w:pPr>
                            <w:bookmarkStart w:id="0" w:name="_GoBack"/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C3E9B87" wp14:editId="44C41DA9">
                                  <wp:extent cx="3002915" cy="469265"/>
                                  <wp:effectExtent l="0" t="0" r="6985" b="6985"/>
                                  <wp:docPr id="15" name="Picture 15" descr="../../../../../Users/helenpapandreopoulos/Desktop/Screen%20Shot%202016-09-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 descr="../../../../../Users/helenpapandreopoulos/Desktop/Screen%20Shot%202016-09-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02915" cy="4692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  <w:p w14:paraId="7514CB3D" w14:textId="46CA4FFE" w:rsidR="00055DE5" w:rsidRPr="00EC0A62" w:rsidRDefault="00EC0A62" w:rsidP="00055DE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It took a while to get 4096</w:t>
                            </w:r>
                            <w:r w:rsidRPr="00EC0A62">
                              <w:rPr>
                                <w:sz w:val="24"/>
                                <w:vertAlign w:val="superscript"/>
                              </w:rPr>
                              <w:t>0.5</w:t>
                            </w:r>
                            <w:r>
                              <w:rPr>
                                <w:sz w:val="24"/>
                              </w:rPr>
                              <w:t xml:space="preserve"> and move from 8</w:t>
                            </w:r>
                            <w:r w:rsidRPr="00EC0A62">
                              <w:rPr>
                                <w:sz w:val="24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sz w:val="24"/>
                              </w:rPr>
                              <w:t xml:space="preserve"> but they found a number of answers in the </w:t>
                            </w:r>
                            <w:r>
                              <w:rPr>
                                <w:sz w:val="24"/>
                              </w:rPr>
                              <w:t>end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7AA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537.75pt;width:251.55pt;height:214.5pt;z-index:-2515886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" filled="f" stroked="f">
                <v:textbox>
                  <w:txbxContent>
                    <w:p w14:paraId="09A4C2A3" w14:textId="0AAC2DDC" w:rsidR="00055DE5" w:rsidRDefault="00055DE5" w:rsidP="00055DE5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055DE5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Indices</w:t>
                      </w:r>
                    </w:p>
                    <w:p w14:paraId="703295B5" w14:textId="77777777" w:rsidR="00055DE5" w:rsidRDefault="00055DE5" w:rsidP="00055DE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 used the following as a starter…</w:t>
                      </w:r>
                    </w:p>
                    <w:p w14:paraId="41F998C4" w14:textId="04CAB947" w:rsidR="00055DE5" w:rsidRDefault="00055DE5" w:rsidP="00055DE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Which is </w:t>
                      </w:r>
                      <w:proofErr w:type="gramStart"/>
                      <w:r>
                        <w:rPr>
                          <w:sz w:val="24"/>
                        </w:rPr>
                        <w:t>bigger  3</w:t>
                      </w:r>
                      <w:r w:rsidRPr="00055DE5">
                        <w:rPr>
                          <w:sz w:val="24"/>
                          <w:vertAlign w:val="superscript"/>
                        </w:rPr>
                        <w:t>4</w:t>
                      </w:r>
                      <w:proofErr w:type="gramEnd"/>
                      <w:r>
                        <w:rPr>
                          <w:sz w:val="24"/>
                        </w:rPr>
                        <w:t xml:space="preserve">  or  4</w:t>
                      </w:r>
                      <w:r w:rsidRPr="00055DE5">
                        <w:rPr>
                          <w:sz w:val="24"/>
                          <w:vertAlign w:val="superscript"/>
                        </w:rPr>
                        <w:t>3</w:t>
                      </w:r>
                      <w:r>
                        <w:rPr>
                          <w:sz w:val="24"/>
                        </w:rPr>
                        <w:t xml:space="preserve"> ?</w:t>
                      </w:r>
                    </w:p>
                    <w:p w14:paraId="26661C5F" w14:textId="46403FBB" w:rsidR="00055DE5" w:rsidRDefault="00055DE5" w:rsidP="00055DE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Then used this at the end of the lesson</w:t>
                      </w:r>
                    </w:p>
                    <w:p w14:paraId="29D9C386" w14:textId="57DA4965" w:rsidR="00055DE5" w:rsidRDefault="00055DE5" w:rsidP="00055DE5">
                      <w:pPr>
                        <w:rPr>
                          <w:sz w:val="24"/>
                        </w:rPr>
                      </w:pPr>
                      <w:bookmarkStart w:id="1" w:name="_GoBack"/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C3E9B87" wp14:editId="44C41DA9">
                            <wp:extent cx="3002915" cy="469265"/>
                            <wp:effectExtent l="0" t="0" r="6985" b="6985"/>
                            <wp:docPr id="15" name="Picture 15" descr="../../../../../Users/helenpapandreopoulos/Desktop/Screen%20Shot%202016-09-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5" descr="../../../../../Users/helenpapandreopoulos/Desktop/Screen%20Shot%202016-09-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02915" cy="4692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  <w:p w14:paraId="7514CB3D" w14:textId="46CA4FFE" w:rsidR="00055DE5" w:rsidRPr="00EC0A62" w:rsidRDefault="00EC0A62" w:rsidP="00055DE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It took a while to get 4096</w:t>
                      </w:r>
                      <w:r w:rsidRPr="00EC0A62">
                        <w:rPr>
                          <w:sz w:val="24"/>
                          <w:vertAlign w:val="superscript"/>
                        </w:rPr>
                        <w:t>0.5</w:t>
                      </w:r>
                      <w:r>
                        <w:rPr>
                          <w:sz w:val="24"/>
                        </w:rPr>
                        <w:t xml:space="preserve"> and move from 8</w:t>
                      </w:r>
                      <w:r w:rsidRPr="00EC0A62">
                        <w:rPr>
                          <w:sz w:val="24"/>
                          <w:vertAlign w:val="superscript"/>
                        </w:rPr>
                        <w:t>2</w:t>
                      </w:r>
                      <w:r>
                        <w:rPr>
                          <w:sz w:val="24"/>
                        </w:rPr>
                        <w:t xml:space="preserve"> but they found a number of answers in the </w:t>
                      </w:r>
                      <w:r>
                        <w:rPr>
                          <w:sz w:val="24"/>
                        </w:rPr>
                        <w:t>end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63615A67" wp14:editId="4981A1CE">
                <wp:simplePos x="0" y="0"/>
                <wp:positionH relativeFrom="margin">
                  <wp:posOffset>-152400</wp:posOffset>
                </wp:positionH>
                <wp:positionV relativeFrom="paragraph">
                  <wp:posOffset>6753225</wp:posOffset>
                </wp:positionV>
                <wp:extent cx="3486150" cy="2858770"/>
                <wp:effectExtent l="0" t="0" r="19050" b="1778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28587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1A109E" id="Rectangle 13" o:spid="_x0000_s1026" style="position:absolute;margin-left:-12pt;margin-top:531.75pt;width:274.5pt;height:225.1pt;z-index:-251586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" filled="f" strokecolor="black [3213]" strokeweight="1pt">
                <w10:wrap anchorx="margin"/>
              </v:rect>
            </w:pict>
          </mc:Fallback>
        </mc:AlternateContent>
      </w:r>
      <w:r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6BAC444D" wp14:editId="6ACB28E7">
                <wp:simplePos x="0" y="0"/>
                <wp:positionH relativeFrom="margin">
                  <wp:posOffset>28575</wp:posOffset>
                </wp:positionH>
                <wp:positionV relativeFrom="paragraph">
                  <wp:posOffset>1657350</wp:posOffset>
                </wp:positionV>
                <wp:extent cx="3194685" cy="5029200"/>
                <wp:effectExtent l="0" t="0" r="0" b="0"/>
                <wp:wrapTight wrapText="bothSides">
                  <wp:wrapPolygon edited="0">
                    <wp:start x="386" y="0"/>
                    <wp:lineTo x="386" y="21518"/>
                    <wp:lineTo x="21123" y="21518"/>
                    <wp:lineTo x="21123" y="0"/>
                    <wp:lineTo x="386" y="0"/>
                  </wp:wrapPolygon>
                </wp:wrapTight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502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8C2B0" w14:textId="5DFB9480" w:rsidR="00AD3BE5" w:rsidRDefault="00851F5B" w:rsidP="00AD3BE5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C47E64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Standard Form</w:t>
                            </w:r>
                          </w:p>
                          <w:p w14:paraId="46A68E05" w14:textId="7D9E0EE4" w:rsidR="00740EAC" w:rsidRDefault="00C47E64" w:rsidP="00AD3BE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Standard form lends itself well to problems like this:</w:t>
                            </w:r>
                          </w:p>
                          <w:p w14:paraId="33AE4D3F" w14:textId="2D08EDF0" w:rsidR="00C47E64" w:rsidRDefault="00803720" w:rsidP="00055DE5">
                            <w:pPr>
                              <w:spacing w:line="240" w:lineRule="auto"/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>H</w:t>
                            </w:r>
                            <w:r w:rsidR="00C47E64" w:rsidRPr="00803720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>ow fast do you think you</w:t>
                            </w:r>
                            <w:r w:rsidR="00055DE5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 xml:space="preserve">r hair grows, in km per hour? 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>O</w:t>
                            </w:r>
                            <w:r w:rsidR="00C47E64" w:rsidRPr="00803720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>n average, hair grows at 1.44 cm every 30 days (wel</w:t>
                            </w:r>
                            <w:r w:rsidR="00055DE5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 xml:space="preserve">l, between 1cm and 2 cm anyway) </w:t>
                            </w:r>
                            <w:r w:rsidR="00C47E64" w:rsidRPr="00803720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 xml:space="preserve">how </w:t>
                            </w:r>
                            <w:r w:rsidR="00055DE5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>much is this per day?</w:t>
                            </w:r>
                            <w:r w:rsidR="00055DE5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br/>
                              <w:t xml:space="preserve">per hour? </w:t>
                            </w:r>
                            <w:r w:rsidR="00C47E64" w:rsidRPr="00803720"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  <w:t>so this is the length your hair will have grown by the end of this one hour lesson....</w:t>
                            </w:r>
                          </w:p>
                          <w:p w14:paraId="3E40F7B0" w14:textId="35FA13C2" w:rsidR="00803720" w:rsidRDefault="00803720" w:rsidP="00C47E64">
                            <w:pPr>
                              <w:rPr>
                                <w:rFonts w:ascii="Arial" w:hAnsi="Arial" w:cs="Aria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3"/>
                                <w:szCs w:val="23"/>
                              </w:rPr>
                              <w:t xml:space="preserve">Any problem can be created using the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3"/>
                                <w:szCs w:val="23"/>
                              </w:rPr>
                              <w:t>Gu</w:t>
                            </w:r>
                            <w:r w:rsidR="00055DE5">
                              <w:rPr>
                                <w:rFonts w:ascii="Arial" w:hAnsi="Arial" w:cs="Arial"/>
                                <w:sz w:val="23"/>
                                <w:szCs w:val="23"/>
                              </w:rPr>
                              <w:t>iness</w:t>
                            </w:r>
                            <w:proofErr w:type="spellEnd"/>
                            <w:r w:rsidR="00055DE5">
                              <w:rPr>
                                <w:rFonts w:ascii="Arial" w:hAnsi="Arial" w:cs="Arial"/>
                                <w:sz w:val="23"/>
                                <w:szCs w:val="23"/>
                              </w:rPr>
                              <w:t xml:space="preserve"> world of records.</w:t>
                            </w:r>
                          </w:p>
                          <w:p w14:paraId="55D4D304" w14:textId="5FE56B2C" w:rsidR="00055DE5" w:rsidRDefault="00055DE5" w:rsidP="00C47E64">
                            <w:pPr>
                              <w:rPr>
                                <w:rFonts w:ascii="Arial" w:hAnsi="Arial" w:cs="Arial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3"/>
                                <w:szCs w:val="23"/>
                              </w:rPr>
                              <w:t>I used:</w:t>
                            </w:r>
                          </w:p>
                          <w:p w14:paraId="7F4D6952" w14:textId="2D2B20B8" w:rsidR="00055DE5" w:rsidRPr="00055DE5" w:rsidRDefault="00055DE5" w:rsidP="00C47E64">
                            <w:pPr>
                              <w:rPr>
                                <w:rFonts w:ascii="Arial" w:hAnsi="Arial" w:cs="Arial"/>
                                <w:i/>
                                <w:color w:val="FF0000"/>
                                <w:sz w:val="23"/>
                                <w:szCs w:val="23"/>
                              </w:rPr>
                            </w:pPr>
                            <w:r w:rsidRPr="00055DE5">
                              <w:rPr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>The</w:t>
                            </w:r>
                            <w:r w:rsidRPr="00055DE5">
                              <w:rPr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 xml:space="preserve"> world population is </w:t>
                            </w:r>
                            <w:r w:rsidRPr="00055DE5">
                              <w:rPr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>as of August 2016</w:t>
                            </w:r>
                            <w:r w:rsidRPr="00055DE5">
                              <w:rPr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>, estimated a</w:t>
                            </w:r>
                            <w:r w:rsidRPr="00055DE5">
                              <w:rPr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>s</w:t>
                            </w:r>
                            <w:r w:rsidRPr="00055DE5">
                              <w:rPr>
                                <w:rStyle w:val="apple-converted-space"/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> </w:t>
                            </w:r>
                            <w:r w:rsidRPr="00055DE5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FF0000"/>
                                <w:shd w:val="clear" w:color="auto" w:fill="FFFFFF"/>
                              </w:rPr>
                              <w:t>7,400,000,000</w:t>
                            </w:r>
                            <w:r w:rsidRPr="00055DE5">
                              <w:rPr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 xml:space="preserve">. The United Nations estimates it will further increase </w:t>
                            </w:r>
                            <w:r w:rsidRPr="00055DE5">
                              <w:rPr>
                                <w:rFonts w:ascii="Arial" w:hAnsi="Arial" w:cs="Arial"/>
                                <w:i/>
                                <w:color w:val="FF0000"/>
                                <w:shd w:val="clear" w:color="auto" w:fill="FFFFFF"/>
                              </w:rPr>
                              <w:t>by 3,800,000,000. In 2020 What would the population be then?</w:t>
                            </w:r>
                          </w:p>
                          <w:p w14:paraId="06F1C30E" w14:textId="22B06EF4" w:rsidR="00803720" w:rsidRPr="00803720" w:rsidRDefault="00803720" w:rsidP="00C47E6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Students can then use a calculator and interpret the answers they get on their calculator that will most likely be in Standard Form. It is a nice way to begin the topic.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C444D" id="_x0000_s1027" type="#_x0000_t202" style="position:absolute;margin-left:2.25pt;margin-top:130.5pt;width:251.55pt;height:396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" filled="f" stroked="f">
                <v:textbox>
                  <w:txbxContent>
                    <w:p w14:paraId="6288C2B0" w14:textId="5DFB9480" w:rsidR="00AD3BE5" w:rsidRDefault="00851F5B" w:rsidP="00AD3BE5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C47E64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Standard Form</w:t>
                      </w:r>
                    </w:p>
                    <w:p w14:paraId="46A68E05" w14:textId="7D9E0EE4" w:rsidR="00740EAC" w:rsidRDefault="00C47E64" w:rsidP="00AD3BE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Standard form lends itself well to problems like this:</w:t>
                      </w:r>
                    </w:p>
                    <w:p w14:paraId="33AE4D3F" w14:textId="2D08EDF0" w:rsidR="00C47E64" w:rsidRDefault="00803720" w:rsidP="00055DE5">
                      <w:pPr>
                        <w:spacing w:line="240" w:lineRule="auto"/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</w:pPr>
                      <w:r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>H</w:t>
                      </w:r>
                      <w:r w:rsidR="00C47E64" w:rsidRPr="00803720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>ow fast do you think you</w:t>
                      </w:r>
                      <w:r w:rsidR="00055DE5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 xml:space="preserve">r hair grows, in km per hour? </w:t>
                      </w:r>
                      <w:r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>O</w:t>
                      </w:r>
                      <w:r w:rsidR="00C47E64" w:rsidRPr="00803720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>n average, hair grows at 1.44 cm every 30 days (wel</w:t>
                      </w:r>
                      <w:r w:rsidR="00055DE5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 xml:space="preserve">l, between 1cm and 2 cm anyway) </w:t>
                      </w:r>
                      <w:r w:rsidR="00C47E64" w:rsidRPr="00803720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 xml:space="preserve">how </w:t>
                      </w:r>
                      <w:r w:rsidR="00055DE5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>much is this per day?</w:t>
                      </w:r>
                      <w:r w:rsidR="00055DE5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br/>
                        <w:t xml:space="preserve">per hour? </w:t>
                      </w:r>
                      <w:r w:rsidR="00C47E64" w:rsidRPr="00803720"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  <w:t>so this is the length your hair will have grown by the end of this one hour lesson....</w:t>
                      </w:r>
                    </w:p>
                    <w:p w14:paraId="3E40F7B0" w14:textId="35FA13C2" w:rsidR="00803720" w:rsidRDefault="00803720" w:rsidP="00C47E64">
                      <w:pPr>
                        <w:rPr>
                          <w:rFonts w:ascii="Arial" w:hAnsi="Arial" w:cs="Arial"/>
                          <w:sz w:val="23"/>
                          <w:szCs w:val="23"/>
                        </w:rPr>
                      </w:pPr>
                      <w:r>
                        <w:rPr>
                          <w:rFonts w:ascii="Arial" w:hAnsi="Arial" w:cs="Arial"/>
                          <w:sz w:val="23"/>
                          <w:szCs w:val="23"/>
                        </w:rPr>
                        <w:t xml:space="preserve">Any problem can be created using the </w:t>
                      </w:r>
                      <w:proofErr w:type="spellStart"/>
                      <w:r>
                        <w:rPr>
                          <w:rFonts w:ascii="Arial" w:hAnsi="Arial" w:cs="Arial"/>
                          <w:sz w:val="23"/>
                          <w:szCs w:val="23"/>
                        </w:rPr>
                        <w:t>Gu</w:t>
                      </w:r>
                      <w:r w:rsidR="00055DE5">
                        <w:rPr>
                          <w:rFonts w:ascii="Arial" w:hAnsi="Arial" w:cs="Arial"/>
                          <w:sz w:val="23"/>
                          <w:szCs w:val="23"/>
                        </w:rPr>
                        <w:t>iness</w:t>
                      </w:r>
                      <w:proofErr w:type="spellEnd"/>
                      <w:r w:rsidR="00055DE5">
                        <w:rPr>
                          <w:rFonts w:ascii="Arial" w:hAnsi="Arial" w:cs="Arial"/>
                          <w:sz w:val="23"/>
                          <w:szCs w:val="23"/>
                        </w:rPr>
                        <w:t xml:space="preserve"> world of records.</w:t>
                      </w:r>
                    </w:p>
                    <w:p w14:paraId="55D4D304" w14:textId="5FE56B2C" w:rsidR="00055DE5" w:rsidRDefault="00055DE5" w:rsidP="00C47E64">
                      <w:pPr>
                        <w:rPr>
                          <w:rFonts w:ascii="Arial" w:hAnsi="Arial" w:cs="Arial"/>
                          <w:sz w:val="23"/>
                          <w:szCs w:val="23"/>
                        </w:rPr>
                      </w:pPr>
                      <w:r>
                        <w:rPr>
                          <w:rFonts w:ascii="Arial" w:hAnsi="Arial" w:cs="Arial"/>
                          <w:sz w:val="23"/>
                          <w:szCs w:val="23"/>
                        </w:rPr>
                        <w:t>I used:</w:t>
                      </w:r>
                    </w:p>
                    <w:p w14:paraId="7F4D6952" w14:textId="2D2B20B8" w:rsidR="00055DE5" w:rsidRPr="00055DE5" w:rsidRDefault="00055DE5" w:rsidP="00C47E64">
                      <w:pPr>
                        <w:rPr>
                          <w:rFonts w:ascii="Arial" w:hAnsi="Arial" w:cs="Arial"/>
                          <w:i/>
                          <w:color w:val="FF0000"/>
                          <w:sz w:val="23"/>
                          <w:szCs w:val="23"/>
                        </w:rPr>
                      </w:pPr>
                      <w:r w:rsidRPr="00055DE5">
                        <w:rPr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>The</w:t>
                      </w:r>
                      <w:r w:rsidRPr="00055DE5">
                        <w:rPr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 xml:space="preserve"> world population is </w:t>
                      </w:r>
                      <w:r w:rsidRPr="00055DE5">
                        <w:rPr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>as of August 2016</w:t>
                      </w:r>
                      <w:r w:rsidRPr="00055DE5">
                        <w:rPr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>, estimated a</w:t>
                      </w:r>
                      <w:r w:rsidRPr="00055DE5">
                        <w:rPr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>s</w:t>
                      </w:r>
                      <w:r w:rsidRPr="00055DE5">
                        <w:rPr>
                          <w:rStyle w:val="apple-converted-space"/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> </w:t>
                      </w:r>
                      <w:r w:rsidRPr="00055DE5">
                        <w:rPr>
                          <w:rFonts w:ascii="Arial" w:hAnsi="Arial" w:cs="Arial"/>
                          <w:b/>
                          <w:bCs/>
                          <w:i/>
                          <w:color w:val="FF0000"/>
                          <w:shd w:val="clear" w:color="auto" w:fill="FFFFFF"/>
                        </w:rPr>
                        <w:t>7,400,000,000</w:t>
                      </w:r>
                      <w:r w:rsidRPr="00055DE5">
                        <w:rPr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 xml:space="preserve">. The United Nations estimates it will further increase </w:t>
                      </w:r>
                      <w:r w:rsidRPr="00055DE5">
                        <w:rPr>
                          <w:rFonts w:ascii="Arial" w:hAnsi="Arial" w:cs="Arial"/>
                          <w:i/>
                          <w:color w:val="FF0000"/>
                          <w:shd w:val="clear" w:color="auto" w:fill="FFFFFF"/>
                        </w:rPr>
                        <w:t>by 3,800,000,000. In 2020 What would the population be then?</w:t>
                      </w:r>
                    </w:p>
                    <w:p w14:paraId="06F1C30E" w14:textId="22B06EF4" w:rsidR="00803720" w:rsidRPr="00803720" w:rsidRDefault="00803720" w:rsidP="00C47E6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Students can then use a calculator and interpret the answers they get on their calculator that will most likely be in Standard Form. It is a nice way to begin the topic.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6300E15" wp14:editId="038DD5C2">
                <wp:simplePos x="0" y="0"/>
                <wp:positionH relativeFrom="column">
                  <wp:posOffset>3448050</wp:posOffset>
                </wp:positionH>
                <wp:positionV relativeFrom="paragraph">
                  <wp:posOffset>1609725</wp:posOffset>
                </wp:positionV>
                <wp:extent cx="3463925" cy="6210300"/>
                <wp:effectExtent l="0" t="0" r="2222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3925" cy="621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E0A45" w14:textId="69EE38C8" w:rsidR="00646C3F" w:rsidRDefault="00851F5B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851F5B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Squares/Cubes</w:t>
                            </w:r>
                          </w:p>
                          <w:p w14:paraId="7305428B" w14:textId="7C24E301" w:rsidR="00851F5B" w:rsidRPr="00C47E64" w:rsidRDefault="00851F5B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2"/>
                              </w:rPr>
                            </w:pPr>
                            <w:r w:rsidRPr="00C47E64">
                              <w:rPr>
                                <w:sz w:val="22"/>
                              </w:rPr>
                              <w:t>Students in Kates lesson were a variety problems set up on desks. This works well with a set 4 group as its smaller and more manageable. The problems are varied to identify misconceptions and ensure students can visualise cubes/squares as well as evaluate.</w:t>
                            </w:r>
                          </w:p>
                          <w:p w14:paraId="2E259ACB" w14:textId="556B0DC5" w:rsidR="00851F5B" w:rsidRPr="00455E36" w:rsidRDefault="00851F5B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</w:p>
                          <w:p w14:paraId="494FBF37" w14:textId="0BD22019" w:rsidR="00136D5B" w:rsidRDefault="00851F5B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46F3DF1C" wp14:editId="1C184CC8">
                                  <wp:extent cx="3199765" cy="1266606"/>
                                  <wp:effectExtent l="0" t="0" r="63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Cubes Squares 1.jpg"/>
                                          <pic:cNvPicPr/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5479" b="3174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5776" cy="12769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72623CB" w14:textId="7FC90F6D" w:rsidR="00851F5B" w:rsidRDefault="00851F5B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394E43F3" wp14:editId="6A3B4B6A">
                                  <wp:extent cx="3272155" cy="1514475"/>
                                  <wp:effectExtent l="0" t="0" r="4445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Cubes Squares 3.jpg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382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72155" cy="1514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F61B458" w14:textId="6B46595D" w:rsidR="00851F5B" w:rsidRDefault="00851F5B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DB2CFE9" wp14:editId="0EAF4DF7">
                                  <wp:extent cx="3272155" cy="1485900"/>
                                  <wp:effectExtent l="0" t="0" r="444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Cubes Squares 4.jpg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9314" b="3014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72155" cy="1485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4DF3448" w14:textId="77777777" w:rsidR="00851F5B" w:rsidRDefault="00851F5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00E15" id="_x0000_s1028" type="#_x0000_t202" style="position:absolute;margin-left:271.5pt;margin-top:126.75pt;width:272.75pt;height:48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">
                <v:textbox>
                  <w:txbxContent>
                    <w:p w14:paraId="7BEE0A45" w14:textId="69EE38C8" w:rsidR="00646C3F" w:rsidRDefault="00851F5B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851F5B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Squares/Cubes</w:t>
                      </w:r>
                    </w:p>
                    <w:p w14:paraId="7305428B" w14:textId="7C24E301" w:rsidR="00851F5B" w:rsidRPr="00C47E64" w:rsidRDefault="00851F5B" w:rsidP="00851F5B">
                      <w:pPr>
                        <w:spacing w:after="0" w:line="240" w:lineRule="auto"/>
                        <w:ind w:right="65"/>
                        <w:rPr>
                          <w:sz w:val="22"/>
                        </w:rPr>
                      </w:pPr>
                      <w:r w:rsidRPr="00C47E64">
                        <w:rPr>
                          <w:sz w:val="22"/>
                        </w:rPr>
                        <w:t>Students in Kates lesson were a variety problems set up on desks. This works well with a set 4 group as its smaller and more manageable. The problems are varied to identify misconceptions and ensure students can visualise cubes/squares as well as evaluate.</w:t>
                      </w:r>
                    </w:p>
                    <w:p w14:paraId="2E259ACB" w14:textId="556B0DC5" w:rsidR="00851F5B" w:rsidRPr="00455E36" w:rsidRDefault="00851F5B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</w:p>
                    <w:p w14:paraId="494FBF37" w14:textId="0BD22019" w:rsidR="00136D5B" w:rsidRDefault="00851F5B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46F3DF1C" wp14:editId="1C184CC8">
                            <wp:extent cx="3199765" cy="1266606"/>
                            <wp:effectExtent l="0" t="0" r="63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Cubes Squares 1.jpg"/>
                                    <pic:cNvPicPr/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5479" b="3174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25776" cy="127690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72623CB" w14:textId="7FC90F6D" w:rsidR="00851F5B" w:rsidRDefault="00851F5B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394E43F3" wp14:editId="6A3B4B6A">
                            <wp:extent cx="3272155" cy="1514475"/>
                            <wp:effectExtent l="0" t="0" r="4445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Cubes Squares 3.jpg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382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72155" cy="151447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F61B458" w14:textId="6B46595D" w:rsidR="00851F5B" w:rsidRDefault="00851F5B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DB2CFE9" wp14:editId="0EAF4DF7">
                            <wp:extent cx="3272155" cy="1485900"/>
                            <wp:effectExtent l="0" t="0" r="444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Cubes Squares 4.jpg"/>
                                    <pic:cNvPicPr/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9314" b="3014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72155" cy="14859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4DF3448" w14:textId="77777777" w:rsidR="00851F5B" w:rsidRDefault="00851F5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56B36EAE" wp14:editId="75EEDEAB">
                <wp:simplePos x="0" y="0"/>
                <wp:positionH relativeFrom="column">
                  <wp:posOffset>-95250</wp:posOffset>
                </wp:positionH>
                <wp:positionV relativeFrom="paragraph">
                  <wp:posOffset>1609725</wp:posOffset>
                </wp:positionV>
                <wp:extent cx="3429000" cy="50101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5010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2E3FEE" w14:textId="007A336C" w:rsidR="00FA3640" w:rsidRDefault="00FA3640" w:rsidP="00FA3640"/>
                          <w:p w14:paraId="41666ED4" w14:textId="77777777" w:rsidR="00740EAC" w:rsidRDefault="00740EAC" w:rsidP="00FA3640"/>
                          <w:p w14:paraId="11B68DD1" w14:textId="77777777" w:rsidR="00740EAC" w:rsidRDefault="00740EAC" w:rsidP="00FA3640"/>
                          <w:p w14:paraId="236B3364" w14:textId="77777777" w:rsidR="00740EAC" w:rsidRDefault="00740EAC" w:rsidP="00FA36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36EAE" id="Rectangle 9" o:spid="_x0000_s1029" style="position:absolute;margin-left:-7.5pt;margin-top:126.75pt;width:270pt;height:394.5pt;z-index:-251659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" filled="f" strokecolor="black [3213]" strokeweight="1pt">
                <v:textbox>
                  <w:txbxContent>
                    <w:p w14:paraId="3D2E3FEE" w14:textId="007A336C" w:rsidR="00FA3640" w:rsidRDefault="00FA3640" w:rsidP="00FA3640"/>
                    <w:p w14:paraId="41666ED4" w14:textId="77777777" w:rsidR="00740EAC" w:rsidRDefault="00740EAC" w:rsidP="00FA3640"/>
                    <w:p w14:paraId="11B68DD1" w14:textId="77777777" w:rsidR="00740EAC" w:rsidRDefault="00740EAC" w:rsidP="00FA3640"/>
                    <w:p w14:paraId="236B3364" w14:textId="77777777" w:rsidR="00740EAC" w:rsidRDefault="00740EAC" w:rsidP="00FA3640"/>
                  </w:txbxContent>
                </v:textbox>
              </v:rect>
            </w:pict>
          </mc:Fallback>
        </mc:AlternateContent>
      </w:r>
      <w:r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3D563EF" wp14:editId="7FD8C7C9">
                <wp:simplePos x="0" y="0"/>
                <wp:positionH relativeFrom="column">
                  <wp:posOffset>-66675</wp:posOffset>
                </wp:positionH>
                <wp:positionV relativeFrom="paragraph">
                  <wp:posOffset>828675</wp:posOffset>
                </wp:positionV>
                <wp:extent cx="6984365" cy="704850"/>
                <wp:effectExtent l="0" t="0" r="2603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436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7DC3F" w14:textId="7205758B" w:rsidR="0051157F" w:rsidRPr="00455E36" w:rsidRDefault="0051157F" w:rsidP="00AE0E2D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 w:rsidRPr="00455E36">
                              <w:rPr>
                                <w:sz w:val="24"/>
                              </w:rPr>
                              <w:t>W</w:t>
                            </w:r>
                            <w:r w:rsidR="004F6A0E">
                              <w:rPr>
                                <w:sz w:val="24"/>
                              </w:rPr>
                              <w:t xml:space="preserve">elcome to the </w:t>
                            </w:r>
                            <w:r w:rsidR="00772F09">
                              <w:rPr>
                                <w:sz w:val="24"/>
                              </w:rPr>
                              <w:t>10</w:t>
                            </w:r>
                            <w:r w:rsidR="003B3BF8" w:rsidRPr="003B3BF8">
                              <w:rPr>
                                <w:sz w:val="24"/>
                                <w:vertAlign w:val="superscript"/>
                              </w:rPr>
                              <w:t>th</w:t>
                            </w:r>
                            <w:r w:rsidR="003B3BF8">
                              <w:rPr>
                                <w:sz w:val="24"/>
                              </w:rPr>
                              <w:t xml:space="preserve"> </w:t>
                            </w:r>
                            <w:r w:rsidR="00AD7772">
                              <w:rPr>
                                <w:sz w:val="24"/>
                              </w:rPr>
                              <w:t xml:space="preserve">edition of a Slice of </w:t>
                            </w:r>
                            <w:proofErr w:type="spellStart"/>
                            <w:r w:rsidR="00AD7772">
                              <w:rPr>
                                <w:sz w:val="24"/>
                              </w:rPr>
                              <w:t>Pi</w:t>
                            </w:r>
                            <w:proofErr w:type="spellEnd"/>
                            <w:r w:rsidR="006A29DF">
                              <w:rPr>
                                <w:sz w:val="24"/>
                              </w:rPr>
                              <w:t>.</w:t>
                            </w:r>
                            <w:r w:rsidR="00707BF9">
                              <w:rPr>
                                <w:sz w:val="24"/>
                              </w:rPr>
                              <w:t xml:space="preserve"> </w:t>
                            </w:r>
                            <w:r w:rsidR="00772F09">
                              <w:rPr>
                                <w:sz w:val="24"/>
                              </w:rPr>
                              <w:t xml:space="preserve">The focus for this week is Indices and Standard Form. </w:t>
                            </w:r>
                            <w:r w:rsidR="00C47E64">
                              <w:rPr>
                                <w:sz w:val="24"/>
                              </w:rPr>
                              <w:t>Topics that have been taught at Lower and Upper at the moment.</w:t>
                            </w:r>
                            <w:r w:rsidR="00803720">
                              <w:rPr>
                                <w:sz w:val="24"/>
                              </w:rPr>
                              <w:t xml:space="preserve"> </w:t>
                            </w:r>
                            <w:r w:rsidR="00055DE5">
                              <w:rPr>
                                <w:sz w:val="24"/>
                              </w:rPr>
                              <w:t xml:space="preserve">I have included some resources that are attached to this email. </w:t>
                            </w:r>
                            <w:r w:rsidR="00803720">
                              <w:rPr>
                                <w:sz w:val="24"/>
                              </w:rPr>
                              <w:t>This will be the last Newsletter of 2016 so Merry Christmas and a Happy New Year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63EF" id="_x0000_s1030" type="#_x0000_t202" style="position:absolute;margin-left:-5.25pt;margin-top:65.25pt;width:549.95pt;height:55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">
                <v:textbox>
                  <w:txbxContent>
                    <w:p w14:paraId="4307DC3F" w14:textId="7205758B" w:rsidR="0051157F" w:rsidRPr="00455E36" w:rsidRDefault="0051157F" w:rsidP="00AE0E2D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 w:rsidRPr="00455E36">
                        <w:rPr>
                          <w:sz w:val="24"/>
                        </w:rPr>
                        <w:t>W</w:t>
                      </w:r>
                      <w:r w:rsidR="004F6A0E">
                        <w:rPr>
                          <w:sz w:val="24"/>
                        </w:rPr>
                        <w:t xml:space="preserve">elcome to the </w:t>
                      </w:r>
                      <w:r w:rsidR="00772F09">
                        <w:rPr>
                          <w:sz w:val="24"/>
                        </w:rPr>
                        <w:t>10</w:t>
                      </w:r>
                      <w:r w:rsidR="003B3BF8" w:rsidRPr="003B3BF8">
                        <w:rPr>
                          <w:sz w:val="24"/>
                          <w:vertAlign w:val="superscript"/>
                        </w:rPr>
                        <w:t>th</w:t>
                      </w:r>
                      <w:r w:rsidR="003B3BF8">
                        <w:rPr>
                          <w:sz w:val="24"/>
                        </w:rPr>
                        <w:t xml:space="preserve"> </w:t>
                      </w:r>
                      <w:r w:rsidR="00AD7772">
                        <w:rPr>
                          <w:sz w:val="24"/>
                        </w:rPr>
                        <w:t xml:space="preserve">edition of a Slice of </w:t>
                      </w:r>
                      <w:proofErr w:type="spellStart"/>
                      <w:r w:rsidR="00AD7772">
                        <w:rPr>
                          <w:sz w:val="24"/>
                        </w:rPr>
                        <w:t>Pi</w:t>
                      </w:r>
                      <w:proofErr w:type="spellEnd"/>
                      <w:r w:rsidR="006A29DF">
                        <w:rPr>
                          <w:sz w:val="24"/>
                        </w:rPr>
                        <w:t>.</w:t>
                      </w:r>
                      <w:r w:rsidR="00707BF9">
                        <w:rPr>
                          <w:sz w:val="24"/>
                        </w:rPr>
                        <w:t xml:space="preserve"> </w:t>
                      </w:r>
                      <w:r w:rsidR="00772F09">
                        <w:rPr>
                          <w:sz w:val="24"/>
                        </w:rPr>
                        <w:t xml:space="preserve">The focus for this week is Indices and Standard Form. </w:t>
                      </w:r>
                      <w:r w:rsidR="00C47E64">
                        <w:rPr>
                          <w:sz w:val="24"/>
                        </w:rPr>
                        <w:t>Topics that have been taught at Lower and Upper at the moment.</w:t>
                      </w:r>
                      <w:r w:rsidR="00803720">
                        <w:rPr>
                          <w:sz w:val="24"/>
                        </w:rPr>
                        <w:t xml:space="preserve"> </w:t>
                      </w:r>
                      <w:r w:rsidR="00055DE5">
                        <w:rPr>
                          <w:sz w:val="24"/>
                        </w:rPr>
                        <w:t xml:space="preserve">I have included some resources that are attached to this email. </w:t>
                      </w:r>
                      <w:r w:rsidR="00803720">
                        <w:rPr>
                          <w:sz w:val="24"/>
                        </w:rPr>
                        <w:t>This will be the last Newsletter of 2016 so Merry Christmas and a Happy New Year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3640">
        <w:rPr>
          <w:noProof/>
          <w:sz w:val="24"/>
          <w:lang w:val="en-US"/>
        </w:rPr>
        <w:t xml:space="preserve"> </w:t>
      </w:r>
      <w:r w:rsidR="00C47E64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725824" behindDoc="1" locked="0" layoutInCell="1" allowOverlap="1" wp14:anchorId="4DA3DF76" wp14:editId="32F0D5C7">
                <wp:simplePos x="0" y="0"/>
                <wp:positionH relativeFrom="margin">
                  <wp:align>right</wp:align>
                </wp:positionH>
                <wp:positionV relativeFrom="paragraph">
                  <wp:posOffset>7993380</wp:posOffset>
                </wp:positionV>
                <wp:extent cx="3194685" cy="1609725"/>
                <wp:effectExtent l="0" t="0" r="0" b="0"/>
                <wp:wrapTight wrapText="bothSides">
                  <wp:wrapPolygon edited="0">
                    <wp:start x="386" y="0"/>
                    <wp:lineTo x="386" y="21217"/>
                    <wp:lineTo x="21123" y="21217"/>
                    <wp:lineTo x="21123" y="0"/>
                    <wp:lineTo x="386" y="0"/>
                  </wp:wrapPolygon>
                </wp:wrapTight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1609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7F543" w14:textId="77777777" w:rsidR="00C47E64" w:rsidRDefault="00C47E64" w:rsidP="00C47E64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C47E64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Standard Form</w:t>
                            </w:r>
                          </w:p>
                          <w:p w14:paraId="29D90134" w14:textId="53B3F6ED" w:rsidR="00C47E64" w:rsidRDefault="00C47E64" w:rsidP="00C47E6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Year 10 are looking at Standard form this week after reviewing Indices last week. </w:t>
                            </w:r>
                          </w:p>
                          <w:p w14:paraId="050FF718" w14:textId="77777777" w:rsidR="00C47E64" w:rsidRDefault="00EC0A62" w:rsidP="00C47E64">
                            <w:pPr>
                              <w:rPr>
                                <w:sz w:val="22"/>
                              </w:rPr>
                            </w:pPr>
                            <w:hyperlink r:id="rId8" w:history="1">
                              <w:r w:rsidR="00C47E64" w:rsidRPr="009667B9">
                                <w:rPr>
                                  <w:rStyle w:val="Hyperlink"/>
                                  <w:sz w:val="22"/>
                                </w:rPr>
                                <w:t>https://www.youtube.com/watch?v=0fKBhvDjuy0</w:t>
                              </w:r>
                            </w:hyperlink>
                          </w:p>
                          <w:p w14:paraId="508706F8" w14:textId="77777777" w:rsidR="00C47E64" w:rsidRPr="00740EAC" w:rsidRDefault="00C47E64" w:rsidP="00C47E6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It’s a very outdated video but still useful I think.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3DF76" id="_x0000_s1031" type="#_x0000_t202" style="position:absolute;margin-left:200.35pt;margin-top:629.4pt;width:251.55pt;height:126.75pt;z-index:-2515906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" filled="f" stroked="f">
                <v:textbox>
                  <w:txbxContent>
                    <w:p w14:paraId="7B87F543" w14:textId="77777777" w:rsidR="00C47E64" w:rsidRDefault="00C47E64" w:rsidP="00C47E64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C47E64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Standard Form</w:t>
                      </w:r>
                    </w:p>
                    <w:p w14:paraId="29D90134" w14:textId="53B3F6ED" w:rsidR="00C47E64" w:rsidRDefault="00C47E64" w:rsidP="00C47E6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Year 10 are looking at Standard form this week after reviewing Indices last week. </w:t>
                      </w:r>
                    </w:p>
                    <w:p w14:paraId="050FF718" w14:textId="77777777" w:rsidR="00C47E64" w:rsidRDefault="00EC0A62" w:rsidP="00C47E64">
                      <w:pPr>
                        <w:rPr>
                          <w:sz w:val="22"/>
                        </w:rPr>
                      </w:pPr>
                      <w:hyperlink r:id="rId9" w:history="1">
                        <w:r w:rsidR="00C47E64" w:rsidRPr="009667B9">
                          <w:rPr>
                            <w:rStyle w:val="Hyperlink"/>
                            <w:sz w:val="22"/>
                          </w:rPr>
                          <w:t>https://www.youtube.com/watch?v=0fKBhvDjuy0</w:t>
                        </w:r>
                      </w:hyperlink>
                    </w:p>
                    <w:p w14:paraId="508706F8" w14:textId="77777777" w:rsidR="00C47E64" w:rsidRPr="00740EAC" w:rsidRDefault="00C47E64" w:rsidP="00C47E64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It’s a very outdated video but still useful I think.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B7C25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46ADC553" wp14:editId="2B7C31BB">
                <wp:simplePos x="0" y="0"/>
                <wp:positionH relativeFrom="margin">
                  <wp:posOffset>3438526</wp:posOffset>
                </wp:positionH>
                <wp:positionV relativeFrom="paragraph">
                  <wp:posOffset>7993380</wp:posOffset>
                </wp:positionV>
                <wp:extent cx="3486150" cy="1620520"/>
                <wp:effectExtent l="0" t="0" r="19050" b="17780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16205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EB554F" id="Rectangle 198" o:spid="_x0000_s1026" style="position:absolute;margin-left:270.75pt;margin-top:629.4pt;width:274.5pt;height:127.6pt;z-index:-251594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" filled="f" strokecolor="black [3213]" strokeweight="1pt">
                <w10:wrap anchorx="margin"/>
              </v:rect>
            </w:pict>
          </mc:Fallback>
        </mc:AlternateContent>
      </w:r>
      <w:r w:rsidR="00122C30">
        <w:rPr>
          <w:rFonts w:ascii="Helvetica" w:hAnsi="Helvetica" w:cs="Helvetica"/>
          <w:noProof/>
          <w:vanish/>
          <w:color w:val="292F33"/>
          <w:lang w:eastAsia="en-GB"/>
        </w:rPr>
        <w:drawing>
          <wp:inline distT="0" distB="0" distL="0" distR="0" wp14:anchorId="0CBC01F1" wp14:editId="792B9C81">
            <wp:extent cx="6457950" cy="6257925"/>
            <wp:effectExtent l="0" t="0" r="0" b="9525"/>
            <wp:docPr id="8" name="Picture 8" descr="https://pbs.twimg.com/media/Ct1dbV-WIAA88R7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bs.twimg.com/media/Ct1dbV-WIAA88R7.jpg:lar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2C30">
        <w:rPr>
          <w:rFonts w:ascii="Helvetica" w:hAnsi="Helvetica" w:cs="Helvetica"/>
          <w:noProof/>
          <w:vanish/>
          <w:color w:val="292F33"/>
          <w:lang w:eastAsia="en-GB"/>
        </w:rPr>
        <w:drawing>
          <wp:inline distT="0" distB="0" distL="0" distR="0" wp14:anchorId="41CD0722" wp14:editId="6909B102">
            <wp:extent cx="6457950" cy="6257925"/>
            <wp:effectExtent l="0" t="0" r="0" b="9525"/>
            <wp:docPr id="7" name="Picture 7" descr="https://pbs.twimg.com/media/Ct1dbV-WIAA88R7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media/Ct1dbV-WIAA88R7.jpg:lar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69F9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F4F0AA" wp14:editId="430FDF8F">
                <wp:simplePos x="0" y="0"/>
                <wp:positionH relativeFrom="column">
                  <wp:posOffset>-64770</wp:posOffset>
                </wp:positionH>
                <wp:positionV relativeFrom="paragraph">
                  <wp:posOffset>574040</wp:posOffset>
                </wp:positionV>
                <wp:extent cx="1028700" cy="2286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E694C" w14:textId="204982CB" w:rsidR="002369F9" w:rsidRDefault="006A29DF">
                            <w:r>
                              <w:t xml:space="preserve">Issue </w:t>
                            </w:r>
                            <w:r w:rsidR="00772F09"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4F0AA" id="Text Box 17" o:spid="_x0000_s1032" type="#_x0000_t202" style="position:absolute;margin-left:-5.1pt;margin-top:45.2pt;width:81pt;height:1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" filled="f" stroked="f">
                <v:textbox>
                  <w:txbxContent>
                    <w:p w14:paraId="1DEE694C" w14:textId="204982CB" w:rsidR="002369F9" w:rsidRDefault="006A29DF">
                      <w:r>
                        <w:t xml:space="preserve">Issue </w:t>
                      </w:r>
                      <w:r w:rsidR="00772F09"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69CE1807" wp14:editId="6B0AB36B">
            <wp:simplePos x="0" y="0"/>
            <wp:positionH relativeFrom="column">
              <wp:posOffset>5878195</wp:posOffset>
            </wp:positionH>
            <wp:positionV relativeFrom="paragraph">
              <wp:posOffset>0</wp:posOffset>
            </wp:positionV>
            <wp:extent cx="1044575" cy="697865"/>
            <wp:effectExtent l="0" t="0" r="3175" b="6985"/>
            <wp:wrapTight wrapText="bothSides">
              <wp:wrapPolygon edited="0">
                <wp:start x="5909" y="0"/>
                <wp:lineTo x="0" y="6486"/>
                <wp:lineTo x="0" y="13561"/>
                <wp:lineTo x="3939" y="18868"/>
                <wp:lineTo x="3939" y="20047"/>
                <wp:lineTo x="6697" y="21227"/>
                <wp:lineTo x="8666" y="21227"/>
                <wp:lineTo x="13787" y="21227"/>
                <wp:lineTo x="21272" y="20637"/>
                <wp:lineTo x="21272" y="11203"/>
                <wp:lineTo x="20090" y="9434"/>
                <wp:lineTo x="8666" y="0"/>
                <wp:lineTo x="5909" y="0"/>
              </wp:wrapPolygon>
            </wp:wrapTight>
            <wp:docPr id="5" name="Picture 5" descr="Image result for slice of pi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ice of pie carto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BE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508226B" wp14:editId="441D24A9">
                <wp:simplePos x="0" y="0"/>
                <wp:positionH relativeFrom="column">
                  <wp:posOffset>2383155</wp:posOffset>
                </wp:positionH>
                <wp:positionV relativeFrom="paragraph">
                  <wp:posOffset>72390</wp:posOffset>
                </wp:positionV>
                <wp:extent cx="3390900" cy="659765"/>
                <wp:effectExtent l="0" t="0" r="1905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659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w14:anchorId="0488D869" id="Rectangle 2" o:spid="_x0000_s1026" style="position:absolute;margin-left:187.65pt;margin-top:5.7pt;width:267pt;height:51.9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" fillcolor="#f2f2f2 [3052]" strokecolor="black [3213]" strokeweight="1pt"/>
            </w:pict>
          </mc:Fallback>
        </mc:AlternateContent>
      </w:r>
      <w:r w:rsidR="00AD3BE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D142D4E" wp14:editId="7A1ACEDE">
                <wp:simplePos x="0" y="0"/>
                <wp:positionH relativeFrom="column">
                  <wp:posOffset>2383155</wp:posOffset>
                </wp:positionH>
                <wp:positionV relativeFrom="paragraph">
                  <wp:posOffset>139065</wp:posOffset>
                </wp:positionV>
                <wp:extent cx="3438525" cy="59309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593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0A953" w14:textId="77777777" w:rsidR="00646C3F" w:rsidRDefault="00646C3F" w:rsidP="00646C3F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 xml:space="preserve">This </w:t>
                            </w:r>
                            <w:r w:rsidR="004F6A0E">
                              <w:rPr>
                                <w:sz w:val="24"/>
                              </w:rPr>
                              <w:t>weekly/fortnightly</w:t>
                            </w:r>
                            <w:r w:rsidRPr="00455E36">
                              <w:rPr>
                                <w:sz w:val="24"/>
                              </w:rPr>
                              <w:t xml:space="preserve"> Maths Newsletter</w:t>
                            </w:r>
                            <w:r>
                              <w:rPr>
                                <w:sz w:val="24"/>
                              </w:rPr>
                              <w:t xml:space="preserve"> will </w:t>
                            </w:r>
                            <w:r w:rsidRPr="00455E36">
                              <w:rPr>
                                <w:sz w:val="24"/>
                              </w:rPr>
                              <w:t>hopefully</w:t>
                            </w:r>
                            <w:r>
                              <w:rPr>
                                <w:sz w:val="24"/>
                              </w:rPr>
                              <w:t xml:space="preserve"> give you some ideas for your teaching</w:t>
                            </w:r>
                          </w:p>
                          <w:p w14:paraId="265CB237" w14:textId="77777777" w:rsidR="00646C3F" w:rsidRDefault="00646C3F" w:rsidP="00646C3F">
                            <w:pPr>
                              <w:ind w:hanging="198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42D4E" id="_x0000_s1033" type="#_x0000_t202" style="position:absolute;margin-left:187.65pt;margin-top:10.95pt;width:270.75pt;height:46.7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" filled="f" stroked="f">
                <v:textbox>
                  <w:txbxContent>
                    <w:p w14:paraId="3AB0A953" w14:textId="77777777" w:rsidR="00646C3F" w:rsidRDefault="00646C3F" w:rsidP="00646C3F">
                      <w:pPr>
                        <w:jc w:val="center"/>
                      </w:pPr>
                      <w:r>
                        <w:rPr>
                          <w:sz w:val="24"/>
                        </w:rPr>
                        <w:t xml:space="preserve">This </w:t>
                      </w:r>
                      <w:r w:rsidR="004F6A0E">
                        <w:rPr>
                          <w:sz w:val="24"/>
                        </w:rPr>
                        <w:t>weekly/fortnightly</w:t>
                      </w:r>
                      <w:r w:rsidRPr="00455E36">
                        <w:rPr>
                          <w:sz w:val="24"/>
                        </w:rPr>
                        <w:t xml:space="preserve"> Maths Newsletter</w:t>
                      </w:r>
                      <w:r>
                        <w:rPr>
                          <w:sz w:val="24"/>
                        </w:rPr>
                        <w:t xml:space="preserve"> will </w:t>
                      </w:r>
                      <w:r w:rsidRPr="00455E36">
                        <w:rPr>
                          <w:sz w:val="24"/>
                        </w:rPr>
                        <w:t>hopefully</w:t>
                      </w:r>
                      <w:r>
                        <w:rPr>
                          <w:sz w:val="24"/>
                        </w:rPr>
                        <w:t xml:space="preserve"> give you some ideas for your teaching</w:t>
                      </w:r>
                    </w:p>
                    <w:p w14:paraId="265CB237" w14:textId="77777777" w:rsidR="00646C3F" w:rsidRDefault="00646C3F" w:rsidP="00646C3F">
                      <w:pPr>
                        <w:ind w:hanging="198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F0A10" wp14:editId="31B20BEA">
                <wp:simplePos x="0" y="0"/>
                <wp:positionH relativeFrom="column">
                  <wp:posOffset>-28575</wp:posOffset>
                </wp:positionH>
                <wp:positionV relativeFrom="paragraph">
                  <wp:posOffset>0</wp:posOffset>
                </wp:positionV>
                <wp:extent cx="2378710" cy="888365"/>
                <wp:effectExtent l="0" t="0" r="0" b="698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214199" w14:textId="77777777" w:rsidR="0051157F" w:rsidRPr="0051157F" w:rsidRDefault="0051157F" w:rsidP="0051157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1157F"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Slice of 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F0A10" id="Text Box 1" o:spid="_x0000_s1034" type="#_x0000_t202" style="position:absolute;margin-left:-2.25pt;margin-top:0;width:187.3pt;height:69.9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" filled="f" stroked="f">
                <v:textbox style="mso-fit-shape-to-text:t">
                  <w:txbxContent>
                    <w:p w14:paraId="6D214199" w14:textId="77777777" w:rsidR="0051157F" w:rsidRPr="0051157F" w:rsidRDefault="0051157F" w:rsidP="0051157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1157F"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 Slice of Pi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66E73" w:rsidSect="00AD3BE5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cript MT Bold">
    <w:altName w:val="Edwardian Script ITC"/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7F"/>
    <w:rsid w:val="0002691E"/>
    <w:rsid w:val="00055DE5"/>
    <w:rsid w:val="000573B3"/>
    <w:rsid w:val="0006086F"/>
    <w:rsid w:val="00067CEF"/>
    <w:rsid w:val="00122C30"/>
    <w:rsid w:val="00136D5B"/>
    <w:rsid w:val="001440AA"/>
    <w:rsid w:val="00180342"/>
    <w:rsid w:val="00211EA3"/>
    <w:rsid w:val="002200D6"/>
    <w:rsid w:val="002369F9"/>
    <w:rsid w:val="00245551"/>
    <w:rsid w:val="00330A63"/>
    <w:rsid w:val="00342554"/>
    <w:rsid w:val="003B3BF8"/>
    <w:rsid w:val="003E1B01"/>
    <w:rsid w:val="00431C22"/>
    <w:rsid w:val="00455E36"/>
    <w:rsid w:val="00460FF5"/>
    <w:rsid w:val="00481D8D"/>
    <w:rsid w:val="0049330E"/>
    <w:rsid w:val="004B7335"/>
    <w:rsid w:val="004F6A0E"/>
    <w:rsid w:val="0051157F"/>
    <w:rsid w:val="0057047D"/>
    <w:rsid w:val="00591844"/>
    <w:rsid w:val="005C6B2F"/>
    <w:rsid w:val="00640158"/>
    <w:rsid w:val="00646C3F"/>
    <w:rsid w:val="006A29DF"/>
    <w:rsid w:val="006B7C25"/>
    <w:rsid w:val="007073C3"/>
    <w:rsid w:val="00707BF9"/>
    <w:rsid w:val="00740EAC"/>
    <w:rsid w:val="00750378"/>
    <w:rsid w:val="00772F09"/>
    <w:rsid w:val="00803720"/>
    <w:rsid w:val="00825E34"/>
    <w:rsid w:val="00851F5B"/>
    <w:rsid w:val="00861D88"/>
    <w:rsid w:val="0086734F"/>
    <w:rsid w:val="008A125C"/>
    <w:rsid w:val="008C3EF7"/>
    <w:rsid w:val="008D6C18"/>
    <w:rsid w:val="009105EF"/>
    <w:rsid w:val="00921E29"/>
    <w:rsid w:val="009D3D0F"/>
    <w:rsid w:val="00A05A2C"/>
    <w:rsid w:val="00A20AF4"/>
    <w:rsid w:val="00AC7697"/>
    <w:rsid w:val="00AD3BE5"/>
    <w:rsid w:val="00AD7772"/>
    <w:rsid w:val="00AE0E2D"/>
    <w:rsid w:val="00B96EBE"/>
    <w:rsid w:val="00C32E21"/>
    <w:rsid w:val="00C47E64"/>
    <w:rsid w:val="00CB1EFE"/>
    <w:rsid w:val="00CC268D"/>
    <w:rsid w:val="00D66194"/>
    <w:rsid w:val="00D66E73"/>
    <w:rsid w:val="00DF0C04"/>
    <w:rsid w:val="00DF5BE0"/>
    <w:rsid w:val="00DF71B5"/>
    <w:rsid w:val="00E41A03"/>
    <w:rsid w:val="00E75B2E"/>
    <w:rsid w:val="00EC0A62"/>
    <w:rsid w:val="00EF4BE6"/>
    <w:rsid w:val="00FA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995E8"/>
  <w15:chartTrackingRefBased/>
  <w15:docId w15:val="{E4330347-4F55-4B3E-8D4A-080561DFC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57F"/>
  </w:style>
  <w:style w:type="paragraph" w:styleId="Heading1">
    <w:name w:val="heading 1"/>
    <w:basedOn w:val="Normal"/>
    <w:next w:val="Normal"/>
    <w:link w:val="Heading1Char"/>
    <w:uiPriority w:val="9"/>
    <w:qFormat/>
    <w:rsid w:val="0051157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57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5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5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5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5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5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57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57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57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157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1157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1157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57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1157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51157F"/>
    <w:rPr>
      <w:b/>
      <w:bCs/>
    </w:rPr>
  </w:style>
  <w:style w:type="character" w:styleId="Emphasis">
    <w:name w:val="Emphasis"/>
    <w:basedOn w:val="DefaultParagraphFont"/>
    <w:uiPriority w:val="20"/>
    <w:qFormat/>
    <w:rsid w:val="0051157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1157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157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1157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57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57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1157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115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1157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1157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1157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157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46C3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335"/>
    <w:rPr>
      <w:rFonts w:ascii="Segoe UI" w:hAnsi="Segoe UI" w:cs="Segoe UI"/>
      <w:sz w:val="18"/>
      <w:szCs w:val="18"/>
    </w:rPr>
  </w:style>
  <w:style w:type="character" w:customStyle="1" w:styleId="tgc">
    <w:name w:val="_tgc"/>
    <w:basedOn w:val="DefaultParagraphFont"/>
    <w:rsid w:val="00803720"/>
  </w:style>
  <w:style w:type="character" w:customStyle="1" w:styleId="apple-converted-space">
    <w:name w:val="apple-converted-space"/>
    <w:basedOn w:val="DefaultParagraphFont"/>
    <w:rsid w:val="00055D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0fKBhvDjuy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6.png"/><Relationship Id="rId5" Type="http://schemas.openxmlformats.org/officeDocument/2006/relationships/image" Target="media/image2.jpg"/><Relationship Id="rId10" Type="http://schemas.openxmlformats.org/officeDocument/2006/relationships/image" Target="media/image5.jpeg"/><Relationship Id="rId4" Type="http://schemas.openxmlformats.org/officeDocument/2006/relationships/image" Target="media/image1.png"/><Relationship Id="rId9" Type="http://schemas.openxmlformats.org/officeDocument/2006/relationships/hyperlink" Target="https://www.youtube.com/watch?v=0fKBhvDjuy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BB15115A</Template>
  <TotalTime>415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20</cp:revision>
  <cp:lastPrinted>2016-09-13T11:22:00Z</cp:lastPrinted>
  <dcterms:created xsi:type="dcterms:W3CDTF">2016-09-13T18:33:00Z</dcterms:created>
  <dcterms:modified xsi:type="dcterms:W3CDTF">2016-12-07T11:26:00Z</dcterms:modified>
</cp:coreProperties>
</file>