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52BABADB" w:rsidR="00D66E73" w:rsidRDefault="00F621CF" w:rsidP="00AD3BE5">
      <w:r>
        <w:rPr>
          <w:noProof/>
          <w:sz w:val="24"/>
          <w:szCs w:val="24"/>
          <w:lang w:eastAsia="en-GB"/>
        </w:rPr>
        <mc:AlternateContent>
          <mc:Choice Requires="wps">
            <w:drawing>
              <wp:anchor distT="0" distB="0" distL="114300" distR="114300" simplePos="0" relativeHeight="251699712" behindDoc="0" locked="0" layoutInCell="1" allowOverlap="1" wp14:anchorId="609F55F9" wp14:editId="7909FD10">
                <wp:simplePos x="0" y="0"/>
                <wp:positionH relativeFrom="column">
                  <wp:posOffset>3373718</wp:posOffset>
                </wp:positionH>
                <wp:positionV relativeFrom="paragraph">
                  <wp:posOffset>8119035</wp:posOffset>
                </wp:positionV>
                <wp:extent cx="3532094" cy="1694890"/>
                <wp:effectExtent l="0" t="0" r="11430" b="19685"/>
                <wp:wrapNone/>
                <wp:docPr id="199" name="Rectangle 199"/>
                <wp:cNvGraphicFramePr/>
                <a:graphic xmlns:a="http://schemas.openxmlformats.org/drawingml/2006/main">
                  <a:graphicData uri="http://schemas.microsoft.com/office/word/2010/wordprocessingShape">
                    <wps:wsp>
                      <wps:cNvSpPr/>
                      <wps:spPr>
                        <a:xfrm>
                          <a:off x="0" y="0"/>
                          <a:ext cx="3532094" cy="169489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B89CEE5" id="Rectangle 199" o:spid="_x0000_s1026" style="position:absolute;margin-left:265.65pt;margin-top:639.3pt;width:278.1pt;height:133.45pt;z-index:2516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" filled="f" strokecolor="black [3213]" strokeweight="1pt"/>
            </w:pict>
          </mc:Fallback>
        </mc:AlternateContent>
      </w:r>
      <w:r w:rsidR="00D1598B" w:rsidRPr="00D1598B">
        <w:rPr>
          <w:noProof/>
          <w:sz w:val="24"/>
          <w:szCs w:val="24"/>
          <w:lang w:eastAsia="en-GB"/>
        </w:rPr>
        <mc:AlternateContent>
          <mc:Choice Requires="wps">
            <w:drawing>
              <wp:anchor distT="45720" distB="45720" distL="114300" distR="114300" simplePos="0" relativeHeight="251698688" behindDoc="0" locked="0" layoutInCell="1" allowOverlap="1" wp14:anchorId="72023DE3" wp14:editId="078105B8">
                <wp:simplePos x="0" y="0"/>
                <wp:positionH relativeFrom="column">
                  <wp:posOffset>3379470</wp:posOffset>
                </wp:positionH>
                <wp:positionV relativeFrom="paragraph">
                  <wp:posOffset>8118475</wp:posOffset>
                </wp:positionV>
                <wp:extent cx="1798320" cy="1703070"/>
                <wp:effectExtent l="0" t="0" r="0" b="0"/>
                <wp:wrapSquare wrapText="bothSides"/>
                <wp:docPr id="1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8320" cy="1703070"/>
                        </a:xfrm>
                        <a:prstGeom prst="rect">
                          <a:avLst/>
                        </a:prstGeom>
                        <a:solidFill>
                          <a:srgbClr val="FFFFFF"/>
                        </a:solidFill>
                        <a:ln w="9525">
                          <a:noFill/>
                          <a:miter lim="800000"/>
                          <a:headEnd/>
                          <a:tailEnd/>
                        </a:ln>
                      </wps:spPr>
                      <wps:txbx>
                        <w:txbxContent>
                          <w:p w14:paraId="32363691" w14:textId="3D66F98F" w:rsidR="00D1598B" w:rsidRDefault="00D1598B" w:rsidP="00D1598B">
                            <w:pPr>
                              <w:rPr>
                                <w:rFonts w:ascii="Script MT Bold" w:hAnsi="Script MT Bold"/>
                                <w:sz w:val="32"/>
                                <w:u w:val="single"/>
                              </w:rPr>
                            </w:pPr>
                            <w:r w:rsidRPr="00F621CF">
                              <w:rPr>
                                <w:rFonts w:ascii="Script MT Bold" w:hAnsi="Script MT Bold"/>
                                <w:sz w:val="32"/>
                                <w:highlight w:val="yellow"/>
                                <w:u w:val="single"/>
                              </w:rPr>
                              <w:t>Find a number</w:t>
                            </w:r>
                            <w:bookmarkStart w:id="0" w:name="_GoBack"/>
                            <w:bookmarkEnd w:id="0"/>
                            <w:r>
                              <w:rPr>
                                <w:rFonts w:ascii="Script MT Bold" w:hAnsi="Script MT Bold"/>
                                <w:sz w:val="32"/>
                                <w:u w:val="single"/>
                              </w:rPr>
                              <w:t xml:space="preserve">  </w:t>
                            </w:r>
                          </w:p>
                          <w:p w14:paraId="64D814C4" w14:textId="77777777" w:rsidR="00D1598B" w:rsidRDefault="00D1598B" w:rsidP="00D1598B">
                            <w:pPr>
                              <w:rPr>
                                <w:sz w:val="24"/>
                              </w:rPr>
                            </w:pPr>
                            <w:r>
                              <w:rPr>
                                <w:sz w:val="24"/>
                              </w:rPr>
                              <w:t xml:space="preserve">Please see the attached. </w:t>
                            </w:r>
                          </w:p>
                          <w:p w14:paraId="50A196F7" w14:textId="77777777" w:rsidR="00D1598B" w:rsidRDefault="00D1598B" w:rsidP="00D1598B">
                            <w:pPr>
                              <w:rPr>
                                <w:sz w:val="24"/>
                              </w:rPr>
                            </w:pPr>
                            <w:r>
                              <w:rPr>
                                <w:sz w:val="24"/>
                              </w:rPr>
                              <w:t>I used it as a starter with</w:t>
                            </w:r>
                          </w:p>
                          <w:p w14:paraId="4413EF32" w14:textId="0F0E2C1C" w:rsidR="00D1598B" w:rsidRPr="00D1598B" w:rsidRDefault="00D1598B">
                            <w:pPr>
                              <w:rPr>
                                <w:sz w:val="24"/>
                              </w:rPr>
                            </w:pPr>
                            <w:r>
                              <w:rPr>
                                <w:sz w:val="24"/>
                              </w:rPr>
                              <w:t>Year 7 and 8 last week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023DE3" id="_x0000_t202" coordsize="21600,21600" o:spt="202" path="m,l,21600r21600,l21600,xe">
                <v:stroke joinstyle="miter"/>
                <v:path gradientshapeok="t" o:connecttype="rect"/>
              </v:shapetype>
              <v:shape id="Text Box 2" o:spid="_x0000_s1026" type="#_x0000_t202" style="position:absolute;margin-left:266.1pt;margin-top:639.25pt;width:141.6pt;height:134.1pt;z-index:2516986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" stroked="f">
                <v:textbox>
                  <w:txbxContent>
                    <w:p w14:paraId="32363691" w14:textId="3D66F98F" w:rsidR="00D1598B" w:rsidRDefault="00D1598B" w:rsidP="00D1598B">
                      <w:pPr>
                        <w:rPr>
                          <w:rFonts w:ascii="Script MT Bold" w:hAnsi="Script MT Bold"/>
                          <w:sz w:val="32"/>
                          <w:u w:val="single"/>
                        </w:rPr>
                      </w:pPr>
                      <w:r w:rsidRPr="00F621CF">
                        <w:rPr>
                          <w:rFonts w:ascii="Script MT Bold" w:hAnsi="Script MT Bold"/>
                          <w:sz w:val="32"/>
                          <w:highlight w:val="yellow"/>
                          <w:u w:val="single"/>
                        </w:rPr>
                        <w:t>Find a number</w:t>
                      </w:r>
                      <w:bookmarkStart w:id="1" w:name="_GoBack"/>
                      <w:bookmarkEnd w:id="1"/>
                      <w:r>
                        <w:rPr>
                          <w:rFonts w:ascii="Script MT Bold" w:hAnsi="Script MT Bold"/>
                          <w:sz w:val="32"/>
                          <w:u w:val="single"/>
                        </w:rPr>
                        <w:t xml:space="preserve">  </w:t>
                      </w:r>
                    </w:p>
                    <w:p w14:paraId="64D814C4" w14:textId="77777777" w:rsidR="00D1598B" w:rsidRDefault="00D1598B" w:rsidP="00D1598B">
                      <w:pPr>
                        <w:rPr>
                          <w:sz w:val="24"/>
                        </w:rPr>
                      </w:pPr>
                      <w:r>
                        <w:rPr>
                          <w:sz w:val="24"/>
                        </w:rPr>
                        <w:t xml:space="preserve">Please see the attached. </w:t>
                      </w:r>
                    </w:p>
                    <w:p w14:paraId="50A196F7" w14:textId="77777777" w:rsidR="00D1598B" w:rsidRDefault="00D1598B" w:rsidP="00D1598B">
                      <w:pPr>
                        <w:rPr>
                          <w:sz w:val="24"/>
                        </w:rPr>
                      </w:pPr>
                      <w:r>
                        <w:rPr>
                          <w:sz w:val="24"/>
                        </w:rPr>
                        <w:t>I used it as a starter with</w:t>
                      </w:r>
                    </w:p>
                    <w:p w14:paraId="4413EF32" w14:textId="0F0E2C1C" w:rsidR="00D1598B" w:rsidRPr="00D1598B" w:rsidRDefault="00D1598B">
                      <w:pPr>
                        <w:rPr>
                          <w:sz w:val="24"/>
                        </w:rPr>
                      </w:pPr>
                      <w:r>
                        <w:rPr>
                          <w:sz w:val="24"/>
                        </w:rPr>
                        <w:t>Year 7 and 8 last week</w:t>
                      </w:r>
                    </w:p>
                  </w:txbxContent>
                </v:textbox>
                <w10:wrap type="square"/>
              </v:shape>
            </w:pict>
          </mc:Fallback>
        </mc:AlternateContent>
      </w:r>
      <w:r w:rsidR="00D1598B" w:rsidRPr="00455E36">
        <w:rPr>
          <w:noProof/>
          <w:sz w:val="24"/>
          <w:lang w:eastAsia="en-GB"/>
        </w:rPr>
        <mc:AlternateContent>
          <mc:Choice Requires="wps">
            <w:drawing>
              <wp:anchor distT="45720" distB="45720" distL="114300" distR="114300" simplePos="0" relativeHeight="251619840" behindDoc="1" locked="0" layoutInCell="1" allowOverlap="1" wp14:anchorId="3137AA11" wp14:editId="005AA32C">
                <wp:simplePos x="0" y="0"/>
                <wp:positionH relativeFrom="page">
                  <wp:posOffset>3896360</wp:posOffset>
                </wp:positionH>
                <wp:positionV relativeFrom="paragraph">
                  <wp:posOffset>6427470</wp:posOffset>
                </wp:positionV>
                <wp:extent cx="3394075" cy="1673225"/>
                <wp:effectExtent l="0" t="0" r="0" b="3175"/>
                <wp:wrapTight wrapText="bothSides">
                  <wp:wrapPolygon edited="0">
                    <wp:start x="364" y="0"/>
                    <wp:lineTo x="364" y="21395"/>
                    <wp:lineTo x="21216" y="21395"/>
                    <wp:lineTo x="21216" y="0"/>
                    <wp:lineTo x="364"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4075" cy="1673225"/>
                        </a:xfrm>
                        <a:prstGeom prst="rect">
                          <a:avLst/>
                        </a:prstGeom>
                        <a:noFill/>
                        <a:ln w="9525">
                          <a:noFill/>
                          <a:miter lim="800000"/>
                          <a:headEnd/>
                          <a:tailEnd/>
                        </a:ln>
                      </wps:spPr>
                      <wps:txbx>
                        <w:txbxContent>
                          <w:p w14:paraId="388A5965" w14:textId="4E346823" w:rsidR="00D1598B" w:rsidRDefault="00D1598B" w:rsidP="007D4D30">
                            <w:pPr>
                              <w:rPr>
                                <w:sz w:val="24"/>
                              </w:rPr>
                            </w:pPr>
                            <w:r w:rsidRPr="00D1598B">
                              <w:rPr>
                                <w:rFonts w:ascii="Script MT Bold" w:hAnsi="Script MT Bold"/>
                                <w:sz w:val="32"/>
                                <w:highlight w:val="yellow"/>
                                <w:u w:val="single"/>
                              </w:rPr>
                              <w:t xml:space="preserve">Year 11 Timed </w:t>
                            </w:r>
                            <w:proofErr w:type="gramStart"/>
                            <w:r w:rsidRPr="00D1598B">
                              <w:rPr>
                                <w:rFonts w:ascii="Script MT Bold" w:hAnsi="Script MT Bold"/>
                                <w:sz w:val="32"/>
                                <w:highlight w:val="yellow"/>
                                <w:u w:val="single"/>
                              </w:rPr>
                              <w:t>Questions</w:t>
                            </w:r>
                            <w:r w:rsidR="00D714BF">
                              <w:rPr>
                                <w:rFonts w:ascii="Script MT Bold" w:hAnsi="Script MT Bold"/>
                                <w:sz w:val="32"/>
                                <w:u w:val="single"/>
                              </w:rPr>
                              <w:t xml:space="preserve"> </w:t>
                            </w:r>
                            <w:r w:rsidR="00502487">
                              <w:rPr>
                                <w:rFonts w:ascii="Script MT Bold" w:hAnsi="Script MT Bold"/>
                                <w:sz w:val="32"/>
                                <w:u w:val="single"/>
                              </w:rPr>
                              <w:t xml:space="preserve"> </w:t>
                            </w:r>
                            <w:r>
                              <w:rPr>
                                <w:sz w:val="24"/>
                              </w:rPr>
                              <w:t>I</w:t>
                            </w:r>
                            <w:proofErr w:type="gramEnd"/>
                            <w:r>
                              <w:rPr>
                                <w:sz w:val="24"/>
                              </w:rPr>
                              <w:t xml:space="preserve"> have been using a visible timer with year 11 and giving them roughly the same number of minutes as marks. This has encouraged them to not rush and use all the time given. It means they also stay together as a class meaning I can go through each question I write them straight after I set it.</w:t>
                            </w:r>
                          </w:p>
                          <w:p w14:paraId="4B8BDA8F" w14:textId="77777777" w:rsidR="00D1598B" w:rsidRDefault="00D1598B" w:rsidP="007D4D30">
                            <w:pPr>
                              <w:rPr>
                                <w:sz w:val="24"/>
                              </w:rPr>
                            </w:pPr>
                          </w:p>
                          <w:p w14:paraId="22FA1AFA" w14:textId="77777777" w:rsidR="00D1598B" w:rsidRDefault="00D1598B" w:rsidP="007D4D30">
                            <w:pPr>
                              <w:rPr>
                                <w:sz w:val="24"/>
                              </w:rPr>
                            </w:pPr>
                          </w:p>
                          <w:p w14:paraId="5193A7EB" w14:textId="186CC136" w:rsidR="003C7B24" w:rsidRDefault="003C7B24" w:rsidP="007D4D30">
                            <w:pPr>
                              <w:rPr>
                                <w:sz w:val="24"/>
                              </w:rPr>
                            </w:pPr>
                          </w:p>
                          <w:p w14:paraId="1F3CF296" w14:textId="0033204A" w:rsidR="003C7B24" w:rsidRDefault="003C7B24" w:rsidP="007D4D30">
                            <w:pPr>
                              <w:rPr>
                                <w:sz w:val="24"/>
                              </w:rPr>
                            </w:pPr>
                          </w:p>
                          <w:p w14:paraId="446A6869" w14:textId="69117423" w:rsidR="003C7B24" w:rsidRDefault="003C7B24" w:rsidP="007D4D30">
                            <w:pPr>
                              <w:rPr>
                                <w:sz w:val="24"/>
                              </w:rPr>
                            </w:pPr>
                          </w:p>
                          <w:p w14:paraId="6DF9B338" w14:textId="3C1E8C9A" w:rsidR="003C7B24" w:rsidRDefault="003C7B24" w:rsidP="007D4D30">
                            <w:pPr>
                              <w:rPr>
                                <w:sz w:val="24"/>
                              </w:rPr>
                            </w:pPr>
                          </w:p>
                          <w:p w14:paraId="5AF70E01" w14:textId="52E132C0" w:rsidR="003C7B24" w:rsidRDefault="003C7B24" w:rsidP="007D4D30">
                            <w:pPr>
                              <w:rPr>
                                <w:sz w:val="24"/>
                              </w:rPr>
                            </w:pPr>
                          </w:p>
                          <w:p w14:paraId="2464C94B" w14:textId="77777777" w:rsidR="003C7B24" w:rsidRDefault="003C7B24" w:rsidP="007D4D30">
                            <w:pPr>
                              <w:rPr>
                                <w:rFonts w:ascii="Script MT Bold" w:hAnsi="Script MT Bold"/>
                                <w:sz w:val="32"/>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7AA11" id="_x0000_s1027" type="#_x0000_t202" style="position:absolute;margin-left:306.8pt;margin-top:506.1pt;width:267.25pt;height:131.75pt;z-index:-251696640;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" filled="f" stroked="f">
                <v:textbox>
                  <w:txbxContent>
                    <w:p w14:paraId="388A5965" w14:textId="4E346823" w:rsidR="00D1598B" w:rsidRDefault="00D1598B" w:rsidP="007D4D30">
                      <w:pPr>
                        <w:rPr>
                          <w:sz w:val="24"/>
                        </w:rPr>
                      </w:pPr>
                      <w:r w:rsidRPr="00D1598B">
                        <w:rPr>
                          <w:rFonts w:ascii="Script MT Bold" w:hAnsi="Script MT Bold"/>
                          <w:sz w:val="32"/>
                          <w:highlight w:val="yellow"/>
                          <w:u w:val="single"/>
                        </w:rPr>
                        <w:t xml:space="preserve">Year 11 Timed </w:t>
                      </w:r>
                      <w:proofErr w:type="gramStart"/>
                      <w:r w:rsidRPr="00D1598B">
                        <w:rPr>
                          <w:rFonts w:ascii="Script MT Bold" w:hAnsi="Script MT Bold"/>
                          <w:sz w:val="32"/>
                          <w:highlight w:val="yellow"/>
                          <w:u w:val="single"/>
                        </w:rPr>
                        <w:t>Questions</w:t>
                      </w:r>
                      <w:r w:rsidR="00D714BF">
                        <w:rPr>
                          <w:rFonts w:ascii="Script MT Bold" w:hAnsi="Script MT Bold"/>
                          <w:sz w:val="32"/>
                          <w:u w:val="single"/>
                        </w:rPr>
                        <w:t xml:space="preserve"> </w:t>
                      </w:r>
                      <w:r w:rsidR="00502487">
                        <w:rPr>
                          <w:rFonts w:ascii="Script MT Bold" w:hAnsi="Script MT Bold"/>
                          <w:sz w:val="32"/>
                          <w:u w:val="single"/>
                        </w:rPr>
                        <w:t xml:space="preserve"> </w:t>
                      </w:r>
                      <w:r>
                        <w:rPr>
                          <w:sz w:val="24"/>
                        </w:rPr>
                        <w:t>I</w:t>
                      </w:r>
                      <w:proofErr w:type="gramEnd"/>
                      <w:r>
                        <w:rPr>
                          <w:sz w:val="24"/>
                        </w:rPr>
                        <w:t xml:space="preserve"> have been using a visible timer with year 11 and giving them roughly the same number of minutes as marks. This has encouraged them to not rush and use all the time given. It means they also stay together as a class meaning I can go through each question I write them straight after I set it.</w:t>
                      </w:r>
                    </w:p>
                    <w:p w14:paraId="4B8BDA8F" w14:textId="77777777" w:rsidR="00D1598B" w:rsidRDefault="00D1598B" w:rsidP="007D4D30">
                      <w:pPr>
                        <w:rPr>
                          <w:sz w:val="24"/>
                        </w:rPr>
                      </w:pPr>
                    </w:p>
                    <w:p w14:paraId="22FA1AFA" w14:textId="77777777" w:rsidR="00D1598B" w:rsidRDefault="00D1598B" w:rsidP="007D4D30">
                      <w:pPr>
                        <w:rPr>
                          <w:sz w:val="24"/>
                        </w:rPr>
                      </w:pPr>
                    </w:p>
                    <w:p w14:paraId="5193A7EB" w14:textId="186CC136" w:rsidR="003C7B24" w:rsidRDefault="003C7B24" w:rsidP="007D4D30">
                      <w:pPr>
                        <w:rPr>
                          <w:sz w:val="24"/>
                        </w:rPr>
                      </w:pPr>
                    </w:p>
                    <w:p w14:paraId="1F3CF296" w14:textId="0033204A" w:rsidR="003C7B24" w:rsidRDefault="003C7B24" w:rsidP="007D4D30">
                      <w:pPr>
                        <w:rPr>
                          <w:sz w:val="24"/>
                        </w:rPr>
                      </w:pPr>
                    </w:p>
                    <w:p w14:paraId="446A6869" w14:textId="69117423" w:rsidR="003C7B24" w:rsidRDefault="003C7B24" w:rsidP="007D4D30">
                      <w:pPr>
                        <w:rPr>
                          <w:sz w:val="24"/>
                        </w:rPr>
                      </w:pPr>
                    </w:p>
                    <w:p w14:paraId="6DF9B338" w14:textId="3C1E8C9A" w:rsidR="003C7B24" w:rsidRDefault="003C7B24" w:rsidP="007D4D30">
                      <w:pPr>
                        <w:rPr>
                          <w:sz w:val="24"/>
                        </w:rPr>
                      </w:pPr>
                    </w:p>
                    <w:p w14:paraId="5AF70E01" w14:textId="52E132C0" w:rsidR="003C7B24" w:rsidRDefault="003C7B24" w:rsidP="007D4D30">
                      <w:pPr>
                        <w:rPr>
                          <w:sz w:val="24"/>
                        </w:rPr>
                      </w:pPr>
                    </w:p>
                    <w:p w14:paraId="2464C94B" w14:textId="77777777" w:rsidR="003C7B24" w:rsidRDefault="003C7B24" w:rsidP="007D4D30">
                      <w:pPr>
                        <w:rPr>
                          <w:rFonts w:ascii="Script MT Bold" w:hAnsi="Script MT Bold"/>
                          <w:sz w:val="32"/>
                          <w:u w:val="single"/>
                        </w:rPr>
                      </w:pPr>
                    </w:p>
                  </w:txbxContent>
                </v:textbox>
                <w10:wrap type="tight" anchorx="page"/>
              </v:shape>
            </w:pict>
          </mc:Fallback>
        </mc:AlternateContent>
      </w:r>
      <w:r w:rsidR="00D1598B">
        <w:rPr>
          <w:noProof/>
          <w:sz w:val="24"/>
          <w:lang w:eastAsia="en-GB"/>
        </w:rPr>
        <mc:AlternateContent>
          <mc:Choice Requires="wps">
            <w:drawing>
              <wp:anchor distT="0" distB="0" distL="114300" distR="114300" simplePos="0" relativeHeight="251642368" behindDoc="1" locked="0" layoutInCell="1" allowOverlap="1" wp14:anchorId="63615A67" wp14:editId="1DFA2C93">
                <wp:simplePos x="0" y="0"/>
                <wp:positionH relativeFrom="margin">
                  <wp:posOffset>3367741</wp:posOffset>
                </wp:positionH>
                <wp:positionV relativeFrom="paragraph">
                  <wp:posOffset>6373906</wp:posOffset>
                </wp:positionV>
                <wp:extent cx="3547110" cy="1709270"/>
                <wp:effectExtent l="0" t="0" r="15240" b="24765"/>
                <wp:wrapNone/>
                <wp:docPr id="13" name="Rectangle 13"/>
                <wp:cNvGraphicFramePr/>
                <a:graphic xmlns:a="http://schemas.openxmlformats.org/drawingml/2006/main">
                  <a:graphicData uri="http://schemas.microsoft.com/office/word/2010/wordprocessingShape">
                    <wps:wsp>
                      <wps:cNvSpPr/>
                      <wps:spPr>
                        <a:xfrm>
                          <a:off x="0" y="0"/>
                          <a:ext cx="3547110" cy="17092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1C2172" id="Rectangle 13" o:spid="_x0000_s1026" style="position:absolute;margin-left:265.2pt;margin-top:501.9pt;width:279.3pt;height:134.6pt;z-index:-2516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" filled="f" strokecolor="black [3213]" strokeweight="1pt">
                <w10:wrap anchorx="margin"/>
              </v:rect>
            </w:pict>
          </mc:Fallback>
        </mc:AlternateContent>
      </w:r>
      <w:r w:rsidR="00CA1638" w:rsidRPr="00455E36">
        <w:rPr>
          <w:noProof/>
          <w:sz w:val="24"/>
          <w:lang w:eastAsia="en-GB"/>
        </w:rPr>
        <mc:AlternateContent>
          <mc:Choice Requires="wps">
            <w:drawing>
              <wp:anchor distT="45720" distB="45720" distL="114300" distR="114300" simplePos="0" relativeHeight="251581952" behindDoc="0" locked="0" layoutInCell="1" allowOverlap="1" wp14:anchorId="46300E15" wp14:editId="71E917D7">
                <wp:simplePos x="0" y="0"/>
                <wp:positionH relativeFrom="column">
                  <wp:posOffset>3397250</wp:posOffset>
                </wp:positionH>
                <wp:positionV relativeFrom="paragraph">
                  <wp:posOffset>1419225</wp:posOffset>
                </wp:positionV>
                <wp:extent cx="3463925" cy="4816475"/>
                <wp:effectExtent l="0" t="0" r="3175" b="317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4816475"/>
                        </a:xfrm>
                        <a:prstGeom prst="rect">
                          <a:avLst/>
                        </a:prstGeom>
                        <a:solidFill>
                          <a:srgbClr val="FFFFFF"/>
                        </a:solidFill>
                        <a:ln w="9525">
                          <a:noFill/>
                          <a:miter lim="800000"/>
                          <a:headEnd/>
                          <a:tailEnd/>
                        </a:ln>
                      </wps:spPr>
                      <wps:txbx>
                        <w:txbxContent>
                          <w:p w14:paraId="7BEE0A45" w14:textId="585FEA4B" w:rsidR="00646C3F" w:rsidRDefault="00CA1638">
                            <w:pPr>
                              <w:rPr>
                                <w:rFonts w:ascii="Script MT Bold" w:hAnsi="Script MT Bold"/>
                                <w:sz w:val="32"/>
                                <w:u w:val="single"/>
                              </w:rPr>
                            </w:pPr>
                            <w:r w:rsidRPr="00CA1638">
                              <w:rPr>
                                <w:rFonts w:ascii="Script MT Bold" w:hAnsi="Script MT Bold"/>
                                <w:sz w:val="32"/>
                                <w:highlight w:val="yellow"/>
                                <w:u w:val="single"/>
                              </w:rPr>
                              <w:t>Ratio Test Comparing</w:t>
                            </w:r>
                          </w:p>
                          <w:p w14:paraId="2260A7C7" w14:textId="76FB20E7" w:rsidR="00CA1638" w:rsidRDefault="00CA1638">
                            <w:r>
                              <w:t xml:space="preserve">Year </w:t>
                            </w:r>
                            <w:proofErr w:type="gramStart"/>
                            <w:r>
                              <w:t>7</w:t>
                            </w:r>
                            <w:proofErr w:type="gramEnd"/>
                            <w:r>
                              <w:t xml:space="preserve"> all sat one of two ratio tests. The answers for all three questions were the same; 75, 84, 90, but interestingly the common incorrect answers (if students added) were also the same; 47, 45, 41. The questions are included in the attachments under Ratio test. </w:t>
                            </w:r>
                          </w:p>
                          <w:p w14:paraId="1B2A398D" w14:textId="3812DFDC" w:rsidR="00CA1638" w:rsidRDefault="00CA1638">
                            <w:r>
                              <w:rPr>
                                <w:noProof/>
                                <w:lang w:eastAsia="en-GB"/>
                              </w:rPr>
                              <w:drawing>
                                <wp:inline distT="0" distB="0" distL="0" distR="0" wp14:anchorId="4722DE80" wp14:editId="721CE69E">
                                  <wp:extent cx="3173506" cy="1800442"/>
                                  <wp:effectExtent l="0" t="0" r="825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17900" t="25990" r="18347" b="9674"/>
                                          <a:stretch/>
                                        </pic:blipFill>
                                        <pic:spPr bwMode="auto">
                                          <a:xfrm>
                                            <a:off x="0" y="0"/>
                                            <a:ext cx="3188849" cy="1809147"/>
                                          </a:xfrm>
                                          <a:prstGeom prst="rect">
                                            <a:avLst/>
                                          </a:prstGeom>
                                          <a:ln>
                                            <a:noFill/>
                                          </a:ln>
                                          <a:extLst>
                                            <a:ext uri="{53640926-AAD7-44D8-BBD7-CCE9431645EC}">
                                              <a14:shadowObscured xmlns:a14="http://schemas.microsoft.com/office/drawing/2010/main"/>
                                            </a:ext>
                                          </a:extLst>
                                        </pic:spPr>
                                      </pic:pic>
                                    </a:graphicData>
                                  </a:graphic>
                                </wp:inline>
                              </w:drawing>
                            </w:r>
                          </w:p>
                          <w:p w14:paraId="30F7D4E5" w14:textId="7FB9AA49" w:rsidR="00AB50C2" w:rsidRDefault="00CA1638">
                            <w:r>
                              <w:t xml:space="preserve">This might be a nice starter to use. Ask students to do all three slides and discuss what they notice about the answers. Do they find one question easier to answer each time? </w:t>
                            </w:r>
                            <w:r w:rsidR="00D1598B">
                              <w:t>Students are more comfortable with the scalar type Questions 11 people to 33 people but not the functional relationship 11 people to 33ml of tabasco sauce.</w:t>
                            </w:r>
                          </w:p>
                          <w:p w14:paraId="62E5A27F" w14:textId="5EA32B1E" w:rsidR="00300BCD" w:rsidRDefault="00300BCD" w:rsidP="00300B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8" type="#_x0000_t202" style="position:absolute;margin-left:267.5pt;margin-top:111.75pt;width:272.75pt;height:379.25pt;z-index:251581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" stroked="f">
                <v:textbox>
                  <w:txbxContent>
                    <w:p w14:paraId="7BEE0A45" w14:textId="585FEA4B" w:rsidR="00646C3F" w:rsidRDefault="00CA1638">
                      <w:pPr>
                        <w:rPr>
                          <w:rFonts w:ascii="Script MT Bold" w:hAnsi="Script MT Bold"/>
                          <w:sz w:val="32"/>
                          <w:u w:val="single"/>
                        </w:rPr>
                      </w:pPr>
                      <w:r w:rsidRPr="00CA1638">
                        <w:rPr>
                          <w:rFonts w:ascii="Script MT Bold" w:hAnsi="Script MT Bold"/>
                          <w:sz w:val="32"/>
                          <w:highlight w:val="yellow"/>
                          <w:u w:val="single"/>
                        </w:rPr>
                        <w:t>Ratio Test Comparing</w:t>
                      </w:r>
                    </w:p>
                    <w:p w14:paraId="2260A7C7" w14:textId="76FB20E7" w:rsidR="00CA1638" w:rsidRDefault="00CA1638">
                      <w:r>
                        <w:t xml:space="preserve">Year </w:t>
                      </w:r>
                      <w:proofErr w:type="gramStart"/>
                      <w:r>
                        <w:t>7</w:t>
                      </w:r>
                      <w:proofErr w:type="gramEnd"/>
                      <w:r>
                        <w:t xml:space="preserve"> all sat one of two ratio tests. The answers for all three questions were the same; 75, 84, 90, but interestingly the common incorrect answers (if students added) were also the same; 47, 45, 41. The questions are included in the attachments under Ratio test. </w:t>
                      </w:r>
                    </w:p>
                    <w:p w14:paraId="1B2A398D" w14:textId="3812DFDC" w:rsidR="00CA1638" w:rsidRDefault="00CA1638">
                      <w:r>
                        <w:rPr>
                          <w:noProof/>
                          <w:lang w:eastAsia="en-GB"/>
                        </w:rPr>
                        <w:drawing>
                          <wp:inline distT="0" distB="0" distL="0" distR="0" wp14:anchorId="4722DE80" wp14:editId="721CE69E">
                            <wp:extent cx="3173506" cy="1800442"/>
                            <wp:effectExtent l="0" t="0" r="8255"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17900" t="25990" r="18347" b="9674"/>
                                    <a:stretch/>
                                  </pic:blipFill>
                                  <pic:spPr bwMode="auto">
                                    <a:xfrm>
                                      <a:off x="0" y="0"/>
                                      <a:ext cx="3188849" cy="1809147"/>
                                    </a:xfrm>
                                    <a:prstGeom prst="rect">
                                      <a:avLst/>
                                    </a:prstGeom>
                                    <a:ln>
                                      <a:noFill/>
                                    </a:ln>
                                    <a:extLst>
                                      <a:ext uri="{53640926-AAD7-44D8-BBD7-CCE9431645EC}">
                                        <a14:shadowObscured xmlns:a14="http://schemas.microsoft.com/office/drawing/2010/main"/>
                                      </a:ext>
                                    </a:extLst>
                                  </pic:spPr>
                                </pic:pic>
                              </a:graphicData>
                            </a:graphic>
                          </wp:inline>
                        </w:drawing>
                      </w:r>
                    </w:p>
                    <w:p w14:paraId="30F7D4E5" w14:textId="7FB9AA49" w:rsidR="00AB50C2" w:rsidRDefault="00CA1638">
                      <w:r>
                        <w:t xml:space="preserve">This might be a nice starter to use. Ask students to do all three slides and discuss what they notice about the answers. Do they find one question easier to answer each time? </w:t>
                      </w:r>
                      <w:r w:rsidR="00D1598B">
                        <w:t>Students are more comfortable with the scalar type Questions 11 people to 33 people but not the functional relationship 11 people to 33ml of tabasco sauce.</w:t>
                      </w:r>
                    </w:p>
                    <w:p w14:paraId="62E5A27F" w14:textId="5EA32B1E" w:rsidR="00300BCD" w:rsidRDefault="00300BCD" w:rsidP="00300BCD"/>
                  </w:txbxContent>
                </v:textbox>
                <w10:wrap type="square"/>
              </v:shape>
            </w:pict>
          </mc:Fallback>
        </mc:AlternateContent>
      </w:r>
      <w:r w:rsidR="00CA1638">
        <w:rPr>
          <w:noProof/>
          <w:lang w:eastAsia="en-GB"/>
        </w:rPr>
        <w:drawing>
          <wp:anchor distT="0" distB="0" distL="114300" distR="114300" simplePos="0" relativeHeight="251696640" behindDoc="0" locked="0" layoutInCell="1" allowOverlap="1" wp14:anchorId="52ECFEBA" wp14:editId="684EC6F5">
            <wp:simplePos x="0" y="0"/>
            <wp:positionH relativeFrom="margin">
              <wp:posOffset>457200</wp:posOffset>
            </wp:positionH>
            <wp:positionV relativeFrom="paragraph">
              <wp:posOffset>4909672</wp:posOffset>
            </wp:positionV>
            <wp:extent cx="1619624" cy="382106"/>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2248" t="45908" r="77513" b="45600"/>
                    <a:stretch/>
                  </pic:blipFill>
                  <pic:spPr bwMode="auto">
                    <a:xfrm>
                      <a:off x="0" y="0"/>
                      <a:ext cx="1645987" cy="38832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A1638" w:rsidRPr="00455E36">
        <w:rPr>
          <w:noProof/>
          <w:sz w:val="24"/>
          <w:lang w:eastAsia="en-GB"/>
        </w:rPr>
        <mc:AlternateContent>
          <mc:Choice Requires="wps">
            <w:drawing>
              <wp:anchor distT="45720" distB="45720" distL="114300" distR="114300" simplePos="0" relativeHeight="251595264" behindDoc="1" locked="0" layoutInCell="1" allowOverlap="1" wp14:anchorId="6BAC444D" wp14:editId="790EAB45">
                <wp:simplePos x="0" y="0"/>
                <wp:positionH relativeFrom="margin">
                  <wp:posOffset>-81280</wp:posOffset>
                </wp:positionH>
                <wp:positionV relativeFrom="paragraph">
                  <wp:posOffset>1431290</wp:posOffset>
                </wp:positionV>
                <wp:extent cx="3289935" cy="8307070"/>
                <wp:effectExtent l="0" t="0" r="0" b="0"/>
                <wp:wrapTight wrapText="bothSides">
                  <wp:wrapPolygon edited="0">
                    <wp:start x="375" y="0"/>
                    <wp:lineTo x="375" y="21547"/>
                    <wp:lineTo x="21137" y="21547"/>
                    <wp:lineTo x="21137" y="0"/>
                    <wp:lineTo x="375"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8307070"/>
                        </a:xfrm>
                        <a:prstGeom prst="rect">
                          <a:avLst/>
                        </a:prstGeom>
                        <a:noFill/>
                        <a:ln w="9525">
                          <a:noFill/>
                          <a:miter lim="800000"/>
                          <a:headEnd/>
                          <a:tailEnd/>
                        </a:ln>
                      </wps:spPr>
                      <wps:txbx>
                        <w:txbxContent>
                          <w:p w14:paraId="6288C2B0" w14:textId="435399C5" w:rsidR="00AD3BE5" w:rsidRDefault="005E5774" w:rsidP="00AD3BE5">
                            <w:pPr>
                              <w:rPr>
                                <w:rFonts w:ascii="Script MT Bold" w:hAnsi="Script MT Bold"/>
                                <w:sz w:val="32"/>
                                <w:u w:val="single"/>
                              </w:rPr>
                            </w:pPr>
                            <w:r w:rsidRPr="005E5774">
                              <w:rPr>
                                <w:rFonts w:ascii="Script MT Bold" w:hAnsi="Script MT Bold"/>
                                <w:sz w:val="32"/>
                                <w:highlight w:val="yellow"/>
                                <w:u w:val="single"/>
                              </w:rPr>
                              <w:t>Compare</w:t>
                            </w:r>
                          </w:p>
                          <w:p w14:paraId="176A644C" w14:textId="5D0FCD67" w:rsidR="00AB50C2" w:rsidRDefault="00502487" w:rsidP="00AB50C2">
                            <w:pPr>
                              <w:rPr>
                                <w:sz w:val="24"/>
                              </w:rPr>
                            </w:pPr>
                            <w:r>
                              <w:rPr>
                                <w:sz w:val="24"/>
                              </w:rPr>
                              <w:t>I</w:t>
                            </w:r>
                            <w:r w:rsidR="005E5774">
                              <w:rPr>
                                <w:sz w:val="24"/>
                              </w:rPr>
                              <w:t xml:space="preserve"> wrote 30 questions where students need to compare two items from either Alan or </w:t>
                            </w:r>
                            <w:proofErr w:type="spellStart"/>
                            <w:r w:rsidR="005E5774">
                              <w:rPr>
                                <w:sz w:val="24"/>
                              </w:rPr>
                              <w:t>Bellas</w:t>
                            </w:r>
                            <w:proofErr w:type="spellEnd"/>
                            <w:r w:rsidR="005E5774">
                              <w:rPr>
                                <w:sz w:val="24"/>
                              </w:rPr>
                              <w:t xml:space="preserve"> shop. The questions are </w:t>
                            </w:r>
                            <w:proofErr w:type="gramStart"/>
                            <w:r w:rsidR="00CA1638">
                              <w:rPr>
                                <w:sz w:val="24"/>
                              </w:rPr>
                              <w:t>all different</w:t>
                            </w:r>
                            <w:proofErr w:type="gramEnd"/>
                            <w:r w:rsidR="005E5774">
                              <w:rPr>
                                <w:sz w:val="24"/>
                              </w:rPr>
                              <w:t xml:space="preserve"> and have different levels of difficulty. An example is included below. The question for all was the same. Which is better value? Compare and explain your answer.</w:t>
                            </w:r>
                          </w:p>
                          <w:p w14:paraId="25455AE7" w14:textId="368BFA25" w:rsidR="005E5774" w:rsidRDefault="005E5774" w:rsidP="00AB50C2">
                            <w:pPr>
                              <w:rPr>
                                <w:sz w:val="24"/>
                              </w:rPr>
                            </w:pPr>
                            <w:r>
                              <w:rPr>
                                <w:noProof/>
                                <w:lang w:eastAsia="en-GB"/>
                              </w:rPr>
                              <w:drawing>
                                <wp:inline distT="0" distB="0" distL="0" distR="0" wp14:anchorId="6BDF73A8" wp14:editId="04A07E79">
                                  <wp:extent cx="2447373" cy="430305"/>
                                  <wp:effectExtent l="0" t="0" r="0" b="825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1990" t="28479" r="25324" b="55044"/>
                                          <a:stretch/>
                                        </pic:blipFill>
                                        <pic:spPr bwMode="auto">
                                          <a:xfrm>
                                            <a:off x="0" y="0"/>
                                            <a:ext cx="2578727" cy="453400"/>
                                          </a:xfrm>
                                          <a:prstGeom prst="rect">
                                            <a:avLst/>
                                          </a:prstGeom>
                                          <a:ln>
                                            <a:noFill/>
                                          </a:ln>
                                          <a:extLst>
                                            <a:ext uri="{53640926-AAD7-44D8-BBD7-CCE9431645EC}">
                                              <a14:shadowObscured xmlns:a14="http://schemas.microsoft.com/office/drawing/2010/main"/>
                                            </a:ext>
                                          </a:extLst>
                                        </pic:spPr>
                                      </pic:pic>
                                    </a:graphicData>
                                  </a:graphic>
                                </wp:inline>
                              </w:drawing>
                            </w:r>
                          </w:p>
                          <w:p w14:paraId="33082AEB" w14:textId="418EECC7" w:rsidR="005E5774" w:rsidRDefault="005E5774" w:rsidP="00AB50C2">
                            <w:pPr>
                              <w:rPr>
                                <w:sz w:val="24"/>
                              </w:rPr>
                            </w:pPr>
                            <w:r>
                              <w:rPr>
                                <w:sz w:val="24"/>
                              </w:rPr>
                              <w:t>After students attempted their question, students told me the letter A or B for their answer and I had the list of correct letter in my mark book</w:t>
                            </w:r>
                          </w:p>
                          <w:p w14:paraId="231E5F4B" w14:textId="5F3A8148" w:rsidR="005E5774" w:rsidRDefault="005E5774" w:rsidP="00AB50C2">
                            <w:pPr>
                              <w:rPr>
                                <w:sz w:val="24"/>
                              </w:rPr>
                            </w:pPr>
                          </w:p>
                          <w:p w14:paraId="3F29BAEA" w14:textId="4E45ACFD" w:rsidR="005E5774" w:rsidRDefault="005E5774" w:rsidP="00AB50C2">
                            <w:pPr>
                              <w:rPr>
                                <w:sz w:val="24"/>
                              </w:rPr>
                            </w:pPr>
                            <w:r>
                              <w:rPr>
                                <w:sz w:val="24"/>
                              </w:rPr>
                              <w:t xml:space="preserve">When I took their books in next </w:t>
                            </w:r>
                            <w:r w:rsidR="00CA1638">
                              <w:rPr>
                                <w:sz w:val="24"/>
                              </w:rPr>
                              <w:t>time,</w:t>
                            </w:r>
                            <w:r>
                              <w:rPr>
                                <w:sz w:val="24"/>
                              </w:rPr>
                              <w:t xml:space="preserve"> I marked their working out. I have included the 30 questions in the email attachments.</w:t>
                            </w:r>
                            <w:r w:rsidR="00CA1638">
                              <w:rPr>
                                <w:sz w:val="24"/>
                              </w:rPr>
                              <w:t xml:space="preserve"> Below are some responses. I took note and shared in class any interesting methods.</w:t>
                            </w:r>
                          </w:p>
                          <w:p w14:paraId="35996091" w14:textId="50F8A2E0" w:rsidR="00CA1638" w:rsidRPr="00CA1638" w:rsidRDefault="00CA1638" w:rsidP="00CA1638">
                            <w:pPr>
                              <w:spacing w:after="0" w:line="240" w:lineRule="auto"/>
                              <w:rPr>
                                <w:rFonts w:ascii="Times New Roman" w:eastAsia="Times New Roman" w:hAnsi="Times New Roman" w:cs="Times New Roman"/>
                                <w:sz w:val="24"/>
                                <w:szCs w:val="24"/>
                                <w:lang w:eastAsia="en-GB"/>
                              </w:rPr>
                            </w:pPr>
                            <w:r w:rsidRPr="00CA1638">
                              <w:rPr>
                                <w:rFonts w:ascii="Times New Roman" w:eastAsia="Times New Roman" w:hAnsi="Times New Roman" w:cs="Times New Roman"/>
                                <w:sz w:val="24"/>
                                <w:szCs w:val="24"/>
                                <w:lang w:eastAsia="en-GB"/>
                              </w:rPr>
                              <w:fldChar w:fldCharType="begin"/>
                            </w:r>
                            <w:r w:rsidRPr="00CA1638">
                              <w:rPr>
                                <w:rFonts w:ascii="Times New Roman" w:eastAsia="Times New Roman" w:hAnsi="Times New Roman" w:cs="Times New Roman"/>
                                <w:sz w:val="24"/>
                                <w:szCs w:val="24"/>
                                <w:lang w:eastAsia="en-GB"/>
                              </w:rPr>
                              <w:instrText xml:space="preserve"> INCLUDEPICTURE "cid:053c38da-5b19-4303-bc75-67039af99a4d@eurprd02.prod.outlook.com" \* MERGEFORMATINET </w:instrText>
                            </w:r>
                            <w:r w:rsidRPr="00CA1638">
                              <w:rPr>
                                <w:rFonts w:ascii="Times New Roman" w:eastAsia="Times New Roman" w:hAnsi="Times New Roman" w:cs="Times New Roman"/>
                                <w:sz w:val="24"/>
                                <w:szCs w:val="24"/>
                                <w:lang w:eastAsia="en-GB"/>
                              </w:rPr>
                              <w:fldChar w:fldCharType="separate"/>
                            </w:r>
                            <w:r w:rsidRPr="00CA1638">
                              <w:rPr>
                                <w:rFonts w:ascii="Times New Roman" w:eastAsia="Times New Roman" w:hAnsi="Times New Roman" w:cs="Times New Roman"/>
                                <w:sz w:val="24"/>
                                <w:szCs w:val="24"/>
                                <w:lang w:eastAsia="en-GB"/>
                              </w:rPr>
                              <w:pict w14:anchorId="59949E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3" type="#_x0000_t75" style="width:236.8pt;height:181.1pt">
                                  <v:imagedata r:id="rId7" r:href="rId8"/>
                                </v:shape>
                              </w:pict>
                            </w:r>
                            <w:r w:rsidRPr="00CA1638">
                              <w:rPr>
                                <w:rFonts w:ascii="Times New Roman" w:eastAsia="Times New Roman" w:hAnsi="Times New Roman" w:cs="Times New Roman"/>
                                <w:sz w:val="24"/>
                                <w:szCs w:val="24"/>
                                <w:lang w:eastAsia="en-GB"/>
                              </w:rPr>
                              <w:fldChar w:fldCharType="end"/>
                            </w:r>
                            <w:r w:rsidR="00D1598B" w:rsidRPr="00D1598B">
                              <w:rPr>
                                <w:noProof/>
                                <w:lang w:eastAsia="en-GB"/>
                              </w:rPr>
                              <w:t xml:space="preserve"> </w:t>
                            </w:r>
                          </w:p>
                          <w:p w14:paraId="620A3688" w14:textId="6F0530E0" w:rsidR="00CA1638" w:rsidRPr="00502487" w:rsidRDefault="00CA1638" w:rsidP="00AB50C2">
                            <w:pPr>
                              <w:rPr>
                                <w:sz w:val="24"/>
                              </w:rPr>
                            </w:pPr>
                            <w:r w:rsidRPr="00CA1638">
                              <w:rPr>
                                <w:rFonts w:ascii="Times New Roman" w:eastAsia="Times New Roman" w:hAnsi="Times New Roman" w:cs="Times New Roman"/>
                                <w:sz w:val="24"/>
                                <w:szCs w:val="24"/>
                                <w:lang w:eastAsia="en-GB"/>
                              </w:rPr>
                              <w:fldChar w:fldCharType="begin"/>
                            </w:r>
                            <w:r w:rsidRPr="00CA1638">
                              <w:rPr>
                                <w:rFonts w:ascii="Times New Roman" w:eastAsia="Times New Roman" w:hAnsi="Times New Roman" w:cs="Times New Roman"/>
                                <w:sz w:val="24"/>
                                <w:szCs w:val="24"/>
                                <w:lang w:eastAsia="en-GB"/>
                              </w:rPr>
                              <w:instrText xml:space="preserve"> INCLUDEPICTURE "cid:3ac777fa-1af8-4370-bc2e-f1e5659531b1@eurprd02.prod.outlook.com" \* MERGEFORMATINET </w:instrText>
                            </w:r>
                            <w:r w:rsidRPr="00CA1638">
                              <w:rPr>
                                <w:rFonts w:ascii="Times New Roman" w:eastAsia="Times New Roman" w:hAnsi="Times New Roman" w:cs="Times New Roman"/>
                                <w:sz w:val="24"/>
                                <w:szCs w:val="24"/>
                                <w:lang w:eastAsia="en-GB"/>
                              </w:rPr>
                              <w:fldChar w:fldCharType="separate"/>
                            </w:r>
                            <w:r w:rsidRPr="00CA1638">
                              <w:rPr>
                                <w:rFonts w:ascii="Times New Roman" w:eastAsia="Times New Roman" w:hAnsi="Times New Roman" w:cs="Times New Roman"/>
                                <w:sz w:val="24"/>
                                <w:szCs w:val="24"/>
                                <w:lang w:eastAsia="en-GB"/>
                              </w:rPr>
                              <w:pict w14:anchorId="42CD7A77">
                                <v:shape id="_x0000_i1112" type="#_x0000_t75" style="width:231.7pt;height:64.65pt">
                                  <v:imagedata r:id="rId9" r:href="rId10" cropbottom="36966f"/>
                                </v:shape>
                              </w:pict>
                            </w:r>
                            <w:r w:rsidRPr="00CA1638">
                              <w:rPr>
                                <w:rFonts w:ascii="Times New Roman" w:eastAsia="Times New Roman" w:hAnsi="Times New Roman" w:cs="Times New Roman"/>
                                <w:sz w:val="24"/>
                                <w:szCs w:val="24"/>
                                <w:lang w:eastAsia="en-GB"/>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9" type="#_x0000_t202" style="position:absolute;margin-left:-6.4pt;margin-top:112.7pt;width:259.05pt;height:654.1pt;z-index:-251721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" filled="f" stroked="f">
                <v:textbox>
                  <w:txbxContent>
                    <w:p w14:paraId="6288C2B0" w14:textId="435399C5" w:rsidR="00AD3BE5" w:rsidRDefault="005E5774" w:rsidP="00AD3BE5">
                      <w:pPr>
                        <w:rPr>
                          <w:rFonts w:ascii="Script MT Bold" w:hAnsi="Script MT Bold"/>
                          <w:sz w:val="32"/>
                          <w:u w:val="single"/>
                        </w:rPr>
                      </w:pPr>
                      <w:r w:rsidRPr="005E5774">
                        <w:rPr>
                          <w:rFonts w:ascii="Script MT Bold" w:hAnsi="Script MT Bold"/>
                          <w:sz w:val="32"/>
                          <w:highlight w:val="yellow"/>
                          <w:u w:val="single"/>
                        </w:rPr>
                        <w:t>Compare</w:t>
                      </w:r>
                    </w:p>
                    <w:p w14:paraId="176A644C" w14:textId="5D0FCD67" w:rsidR="00AB50C2" w:rsidRDefault="00502487" w:rsidP="00AB50C2">
                      <w:pPr>
                        <w:rPr>
                          <w:sz w:val="24"/>
                        </w:rPr>
                      </w:pPr>
                      <w:r>
                        <w:rPr>
                          <w:sz w:val="24"/>
                        </w:rPr>
                        <w:t>I</w:t>
                      </w:r>
                      <w:r w:rsidR="005E5774">
                        <w:rPr>
                          <w:sz w:val="24"/>
                        </w:rPr>
                        <w:t xml:space="preserve"> wrote 30 questions where students need to compare two items from either Alan or </w:t>
                      </w:r>
                      <w:proofErr w:type="spellStart"/>
                      <w:r w:rsidR="005E5774">
                        <w:rPr>
                          <w:sz w:val="24"/>
                        </w:rPr>
                        <w:t>Bellas</w:t>
                      </w:r>
                      <w:proofErr w:type="spellEnd"/>
                      <w:r w:rsidR="005E5774">
                        <w:rPr>
                          <w:sz w:val="24"/>
                        </w:rPr>
                        <w:t xml:space="preserve"> shop. The questions are </w:t>
                      </w:r>
                      <w:proofErr w:type="gramStart"/>
                      <w:r w:rsidR="00CA1638">
                        <w:rPr>
                          <w:sz w:val="24"/>
                        </w:rPr>
                        <w:t>all different</w:t>
                      </w:r>
                      <w:proofErr w:type="gramEnd"/>
                      <w:r w:rsidR="005E5774">
                        <w:rPr>
                          <w:sz w:val="24"/>
                        </w:rPr>
                        <w:t xml:space="preserve"> and have different levels of difficulty. An example is included below. The question for all was the same. Which is better value? Compare and explain your answer.</w:t>
                      </w:r>
                    </w:p>
                    <w:p w14:paraId="25455AE7" w14:textId="368BFA25" w:rsidR="005E5774" w:rsidRDefault="005E5774" w:rsidP="00AB50C2">
                      <w:pPr>
                        <w:rPr>
                          <w:sz w:val="24"/>
                        </w:rPr>
                      </w:pPr>
                      <w:r>
                        <w:rPr>
                          <w:noProof/>
                          <w:lang w:eastAsia="en-GB"/>
                        </w:rPr>
                        <w:drawing>
                          <wp:inline distT="0" distB="0" distL="0" distR="0" wp14:anchorId="6BDF73A8" wp14:editId="04A07E79">
                            <wp:extent cx="2447373" cy="430305"/>
                            <wp:effectExtent l="0" t="0" r="0" b="825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21990" t="28479" r="25324" b="55044"/>
                                    <a:stretch/>
                                  </pic:blipFill>
                                  <pic:spPr bwMode="auto">
                                    <a:xfrm>
                                      <a:off x="0" y="0"/>
                                      <a:ext cx="2578727" cy="453400"/>
                                    </a:xfrm>
                                    <a:prstGeom prst="rect">
                                      <a:avLst/>
                                    </a:prstGeom>
                                    <a:ln>
                                      <a:noFill/>
                                    </a:ln>
                                    <a:extLst>
                                      <a:ext uri="{53640926-AAD7-44D8-BBD7-CCE9431645EC}">
                                        <a14:shadowObscured xmlns:a14="http://schemas.microsoft.com/office/drawing/2010/main"/>
                                      </a:ext>
                                    </a:extLst>
                                  </pic:spPr>
                                </pic:pic>
                              </a:graphicData>
                            </a:graphic>
                          </wp:inline>
                        </w:drawing>
                      </w:r>
                    </w:p>
                    <w:p w14:paraId="33082AEB" w14:textId="418EECC7" w:rsidR="005E5774" w:rsidRDefault="005E5774" w:rsidP="00AB50C2">
                      <w:pPr>
                        <w:rPr>
                          <w:sz w:val="24"/>
                        </w:rPr>
                      </w:pPr>
                      <w:r>
                        <w:rPr>
                          <w:sz w:val="24"/>
                        </w:rPr>
                        <w:t>After students attempted their question, students told me the letter A or B for their answer and I had the list of correct letter in my mark book</w:t>
                      </w:r>
                    </w:p>
                    <w:p w14:paraId="231E5F4B" w14:textId="5F3A8148" w:rsidR="005E5774" w:rsidRDefault="005E5774" w:rsidP="00AB50C2">
                      <w:pPr>
                        <w:rPr>
                          <w:sz w:val="24"/>
                        </w:rPr>
                      </w:pPr>
                    </w:p>
                    <w:p w14:paraId="3F29BAEA" w14:textId="4E45ACFD" w:rsidR="005E5774" w:rsidRDefault="005E5774" w:rsidP="00AB50C2">
                      <w:pPr>
                        <w:rPr>
                          <w:sz w:val="24"/>
                        </w:rPr>
                      </w:pPr>
                      <w:r>
                        <w:rPr>
                          <w:sz w:val="24"/>
                        </w:rPr>
                        <w:t xml:space="preserve">When I took their books in next </w:t>
                      </w:r>
                      <w:r w:rsidR="00CA1638">
                        <w:rPr>
                          <w:sz w:val="24"/>
                        </w:rPr>
                        <w:t>time,</w:t>
                      </w:r>
                      <w:r>
                        <w:rPr>
                          <w:sz w:val="24"/>
                        </w:rPr>
                        <w:t xml:space="preserve"> I marked their working out. I have included the 30 questions in the email attachments.</w:t>
                      </w:r>
                      <w:r w:rsidR="00CA1638">
                        <w:rPr>
                          <w:sz w:val="24"/>
                        </w:rPr>
                        <w:t xml:space="preserve"> Below are some responses. I took note and shared in class any interesting methods.</w:t>
                      </w:r>
                    </w:p>
                    <w:p w14:paraId="35996091" w14:textId="50F8A2E0" w:rsidR="00CA1638" w:rsidRPr="00CA1638" w:rsidRDefault="00CA1638" w:rsidP="00CA1638">
                      <w:pPr>
                        <w:spacing w:after="0" w:line="240" w:lineRule="auto"/>
                        <w:rPr>
                          <w:rFonts w:ascii="Times New Roman" w:eastAsia="Times New Roman" w:hAnsi="Times New Roman" w:cs="Times New Roman"/>
                          <w:sz w:val="24"/>
                          <w:szCs w:val="24"/>
                          <w:lang w:eastAsia="en-GB"/>
                        </w:rPr>
                      </w:pPr>
                      <w:r w:rsidRPr="00CA1638">
                        <w:rPr>
                          <w:rFonts w:ascii="Times New Roman" w:eastAsia="Times New Roman" w:hAnsi="Times New Roman" w:cs="Times New Roman"/>
                          <w:sz w:val="24"/>
                          <w:szCs w:val="24"/>
                          <w:lang w:eastAsia="en-GB"/>
                        </w:rPr>
                        <w:fldChar w:fldCharType="begin"/>
                      </w:r>
                      <w:r w:rsidRPr="00CA1638">
                        <w:rPr>
                          <w:rFonts w:ascii="Times New Roman" w:eastAsia="Times New Roman" w:hAnsi="Times New Roman" w:cs="Times New Roman"/>
                          <w:sz w:val="24"/>
                          <w:szCs w:val="24"/>
                          <w:lang w:eastAsia="en-GB"/>
                        </w:rPr>
                        <w:instrText xml:space="preserve"> INCLUDEPICTURE "cid:053c38da-5b19-4303-bc75-67039af99a4d@eurprd02.prod.outlook.com" \* MERGEFORMATINET </w:instrText>
                      </w:r>
                      <w:r w:rsidRPr="00CA1638">
                        <w:rPr>
                          <w:rFonts w:ascii="Times New Roman" w:eastAsia="Times New Roman" w:hAnsi="Times New Roman" w:cs="Times New Roman"/>
                          <w:sz w:val="24"/>
                          <w:szCs w:val="24"/>
                          <w:lang w:eastAsia="en-GB"/>
                        </w:rPr>
                        <w:fldChar w:fldCharType="separate"/>
                      </w:r>
                      <w:r w:rsidRPr="00CA1638">
                        <w:rPr>
                          <w:rFonts w:ascii="Times New Roman" w:eastAsia="Times New Roman" w:hAnsi="Times New Roman" w:cs="Times New Roman"/>
                          <w:sz w:val="24"/>
                          <w:szCs w:val="24"/>
                          <w:lang w:eastAsia="en-GB"/>
                        </w:rPr>
                        <w:pict w14:anchorId="59949EB5">
                          <v:shape id="_x0000_i1113" type="#_x0000_t75" style="width:236.8pt;height:181.1pt">
                            <v:imagedata r:id="rId7" r:href="rId11"/>
                          </v:shape>
                        </w:pict>
                      </w:r>
                      <w:r w:rsidRPr="00CA1638">
                        <w:rPr>
                          <w:rFonts w:ascii="Times New Roman" w:eastAsia="Times New Roman" w:hAnsi="Times New Roman" w:cs="Times New Roman"/>
                          <w:sz w:val="24"/>
                          <w:szCs w:val="24"/>
                          <w:lang w:eastAsia="en-GB"/>
                        </w:rPr>
                        <w:fldChar w:fldCharType="end"/>
                      </w:r>
                      <w:r w:rsidR="00D1598B" w:rsidRPr="00D1598B">
                        <w:rPr>
                          <w:noProof/>
                          <w:lang w:eastAsia="en-GB"/>
                        </w:rPr>
                        <w:t xml:space="preserve"> </w:t>
                      </w:r>
                    </w:p>
                    <w:p w14:paraId="620A3688" w14:textId="6F0530E0" w:rsidR="00CA1638" w:rsidRPr="00502487" w:rsidRDefault="00CA1638" w:rsidP="00AB50C2">
                      <w:pPr>
                        <w:rPr>
                          <w:sz w:val="24"/>
                        </w:rPr>
                      </w:pPr>
                      <w:r w:rsidRPr="00CA1638">
                        <w:rPr>
                          <w:rFonts w:ascii="Times New Roman" w:eastAsia="Times New Roman" w:hAnsi="Times New Roman" w:cs="Times New Roman"/>
                          <w:sz w:val="24"/>
                          <w:szCs w:val="24"/>
                          <w:lang w:eastAsia="en-GB"/>
                        </w:rPr>
                        <w:fldChar w:fldCharType="begin"/>
                      </w:r>
                      <w:r w:rsidRPr="00CA1638">
                        <w:rPr>
                          <w:rFonts w:ascii="Times New Roman" w:eastAsia="Times New Roman" w:hAnsi="Times New Roman" w:cs="Times New Roman"/>
                          <w:sz w:val="24"/>
                          <w:szCs w:val="24"/>
                          <w:lang w:eastAsia="en-GB"/>
                        </w:rPr>
                        <w:instrText xml:space="preserve"> INCLUDEPICTURE "cid:3ac777fa-1af8-4370-bc2e-f1e5659531b1@eurprd02.prod.outlook.com" \* MERGEFORMATINET </w:instrText>
                      </w:r>
                      <w:r w:rsidRPr="00CA1638">
                        <w:rPr>
                          <w:rFonts w:ascii="Times New Roman" w:eastAsia="Times New Roman" w:hAnsi="Times New Roman" w:cs="Times New Roman"/>
                          <w:sz w:val="24"/>
                          <w:szCs w:val="24"/>
                          <w:lang w:eastAsia="en-GB"/>
                        </w:rPr>
                        <w:fldChar w:fldCharType="separate"/>
                      </w:r>
                      <w:r w:rsidRPr="00CA1638">
                        <w:rPr>
                          <w:rFonts w:ascii="Times New Roman" w:eastAsia="Times New Roman" w:hAnsi="Times New Roman" w:cs="Times New Roman"/>
                          <w:sz w:val="24"/>
                          <w:szCs w:val="24"/>
                          <w:lang w:eastAsia="en-GB"/>
                        </w:rPr>
                        <w:pict w14:anchorId="42CD7A77">
                          <v:shape id="_x0000_i1112" type="#_x0000_t75" style="width:231.7pt;height:64.65pt">
                            <v:imagedata r:id="rId9" r:href="rId12" cropbottom="36966f"/>
                          </v:shape>
                        </w:pict>
                      </w:r>
                      <w:r w:rsidRPr="00CA1638">
                        <w:rPr>
                          <w:rFonts w:ascii="Times New Roman" w:eastAsia="Times New Roman" w:hAnsi="Times New Roman" w:cs="Times New Roman"/>
                          <w:sz w:val="24"/>
                          <w:szCs w:val="24"/>
                          <w:lang w:eastAsia="en-GB"/>
                        </w:rPr>
                        <w:fldChar w:fldCharType="end"/>
                      </w:r>
                    </w:p>
                  </w:txbxContent>
                </v:textbox>
                <w10:wrap type="tight" anchorx="margin"/>
              </v:shape>
            </w:pict>
          </mc:Fallback>
        </mc:AlternateContent>
      </w:r>
      <w:r w:rsidR="00CA1638">
        <w:rPr>
          <w:noProof/>
          <w:sz w:val="24"/>
          <w:lang w:eastAsia="en-GB"/>
        </w:rPr>
        <mc:AlternateContent>
          <mc:Choice Requires="wps">
            <w:drawing>
              <wp:anchor distT="0" distB="0" distL="114300" distR="114300" simplePos="0" relativeHeight="251559424" behindDoc="1" locked="0" layoutInCell="1" allowOverlap="1" wp14:anchorId="56B36EAE" wp14:editId="3C59194F">
                <wp:simplePos x="0" y="0"/>
                <wp:positionH relativeFrom="column">
                  <wp:posOffset>-164353</wp:posOffset>
                </wp:positionH>
                <wp:positionV relativeFrom="paragraph">
                  <wp:posOffset>1371600</wp:posOffset>
                </wp:positionV>
                <wp:extent cx="3495675" cy="8442736"/>
                <wp:effectExtent l="0" t="0" r="28575" b="15875"/>
                <wp:wrapNone/>
                <wp:docPr id="9" name="Rectangle 9"/>
                <wp:cNvGraphicFramePr/>
                <a:graphic xmlns:a="http://schemas.openxmlformats.org/drawingml/2006/main">
                  <a:graphicData uri="http://schemas.microsoft.com/office/word/2010/wordprocessingShape">
                    <wps:wsp>
                      <wps:cNvSpPr/>
                      <wps:spPr>
                        <a:xfrm>
                          <a:off x="0" y="0"/>
                          <a:ext cx="3495675" cy="844273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5B445D2F" w:rsidR="008472F1" w:rsidRDefault="008472F1" w:rsidP="00FA3640"/>
                          <w:p w14:paraId="68B7ADD6" w14:textId="2E3420F8" w:rsidR="0009121C" w:rsidRDefault="0009121C" w:rsidP="00FA3640"/>
                          <w:p w14:paraId="20E1995F" w14:textId="02660306" w:rsidR="0009121C" w:rsidRDefault="0009121C" w:rsidP="00FA3640">
                            <w:r>
                              <w:t>I have just made</w:t>
                            </w:r>
                          </w:p>
                          <w:p w14:paraId="4E48E018" w14:textId="77777777" w:rsidR="008472F1" w:rsidRDefault="008472F1" w:rsidP="00FA3640"/>
                          <w:p w14:paraId="41666ED4" w14:textId="544D3E74" w:rsidR="00740EAC" w:rsidRDefault="00740EAC" w:rsidP="00FA3640"/>
                          <w:p w14:paraId="11B68DD1" w14:textId="77777777" w:rsidR="00740EAC" w:rsidRDefault="00740EAC" w:rsidP="00FA3640"/>
                          <w:p w14:paraId="2FB69F6D" w14:textId="592262A2" w:rsidR="00CA1638" w:rsidRPr="00CA1638" w:rsidRDefault="00CA1638" w:rsidP="00CA1638">
                            <w:pPr>
                              <w:spacing w:after="0" w:line="240" w:lineRule="auto"/>
                              <w:rPr>
                                <w:rFonts w:ascii="Times New Roman" w:eastAsia="Times New Roman" w:hAnsi="Times New Roman" w:cs="Times New Roman"/>
                                <w:sz w:val="24"/>
                                <w:szCs w:val="24"/>
                                <w:lang w:eastAsia="en-GB"/>
                              </w:rPr>
                            </w:pPr>
                          </w:p>
                          <w:p w14:paraId="236B3364" w14:textId="2412D69C" w:rsidR="00740EAC" w:rsidRDefault="00740EAC" w:rsidP="00FA3640"/>
                          <w:p w14:paraId="01BFDFF0" w14:textId="38FEB5AE" w:rsidR="00CA1638" w:rsidRDefault="00CA1638" w:rsidP="00FA3640"/>
                          <w:p w14:paraId="1E8CB699" w14:textId="1745C2A8" w:rsidR="00CA1638" w:rsidRDefault="00CA1638" w:rsidP="00FA3640"/>
                          <w:p w14:paraId="6A496DE9" w14:textId="1E0A7D68" w:rsidR="00CA1638" w:rsidRDefault="00CA1638" w:rsidP="00FA3640"/>
                          <w:p w14:paraId="1379B8A1" w14:textId="3FACB4A8" w:rsidR="00CA1638" w:rsidRDefault="00CA1638" w:rsidP="00FA3640"/>
                          <w:p w14:paraId="5F9B6566" w14:textId="678DE81F" w:rsidR="00CA1638" w:rsidRDefault="00CA1638" w:rsidP="00FA3640"/>
                          <w:p w14:paraId="4A0EE6F2" w14:textId="38BEAB28" w:rsidR="00CA1638" w:rsidRDefault="00CA1638" w:rsidP="00FA3640"/>
                          <w:p w14:paraId="05B8DDD3" w14:textId="77777777" w:rsidR="00CA1638" w:rsidRDefault="00CA1638" w:rsidP="00FA364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30" style="position:absolute;margin-left:-12.95pt;margin-top:108pt;width:275.25pt;height:664.8pt;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5B445D2F" w:rsidR="008472F1" w:rsidRDefault="008472F1" w:rsidP="00FA3640"/>
                    <w:p w14:paraId="68B7ADD6" w14:textId="2E3420F8" w:rsidR="0009121C" w:rsidRDefault="0009121C" w:rsidP="00FA3640"/>
                    <w:p w14:paraId="20E1995F" w14:textId="02660306" w:rsidR="0009121C" w:rsidRDefault="0009121C" w:rsidP="00FA3640">
                      <w:r>
                        <w:t>I have just made</w:t>
                      </w:r>
                    </w:p>
                    <w:p w14:paraId="4E48E018" w14:textId="77777777" w:rsidR="008472F1" w:rsidRDefault="008472F1" w:rsidP="00FA3640"/>
                    <w:p w14:paraId="41666ED4" w14:textId="544D3E74" w:rsidR="00740EAC" w:rsidRDefault="00740EAC" w:rsidP="00FA3640"/>
                    <w:p w14:paraId="11B68DD1" w14:textId="77777777" w:rsidR="00740EAC" w:rsidRDefault="00740EAC" w:rsidP="00FA3640"/>
                    <w:p w14:paraId="2FB69F6D" w14:textId="592262A2" w:rsidR="00CA1638" w:rsidRPr="00CA1638" w:rsidRDefault="00CA1638" w:rsidP="00CA1638">
                      <w:pPr>
                        <w:spacing w:after="0" w:line="240" w:lineRule="auto"/>
                        <w:rPr>
                          <w:rFonts w:ascii="Times New Roman" w:eastAsia="Times New Roman" w:hAnsi="Times New Roman" w:cs="Times New Roman"/>
                          <w:sz w:val="24"/>
                          <w:szCs w:val="24"/>
                          <w:lang w:eastAsia="en-GB"/>
                        </w:rPr>
                      </w:pPr>
                    </w:p>
                    <w:p w14:paraId="236B3364" w14:textId="2412D69C" w:rsidR="00740EAC" w:rsidRDefault="00740EAC" w:rsidP="00FA3640"/>
                    <w:p w14:paraId="01BFDFF0" w14:textId="38FEB5AE" w:rsidR="00CA1638" w:rsidRDefault="00CA1638" w:rsidP="00FA3640"/>
                    <w:p w14:paraId="1E8CB699" w14:textId="1745C2A8" w:rsidR="00CA1638" w:rsidRDefault="00CA1638" w:rsidP="00FA3640"/>
                    <w:p w14:paraId="6A496DE9" w14:textId="1E0A7D68" w:rsidR="00CA1638" w:rsidRDefault="00CA1638" w:rsidP="00FA3640"/>
                    <w:p w14:paraId="1379B8A1" w14:textId="3FACB4A8" w:rsidR="00CA1638" w:rsidRDefault="00CA1638" w:rsidP="00FA3640"/>
                    <w:p w14:paraId="5F9B6566" w14:textId="678DE81F" w:rsidR="00CA1638" w:rsidRDefault="00CA1638" w:rsidP="00FA3640"/>
                    <w:p w14:paraId="4A0EE6F2" w14:textId="38BEAB28" w:rsidR="00CA1638" w:rsidRDefault="00CA1638" w:rsidP="00FA3640"/>
                    <w:p w14:paraId="05B8DDD3" w14:textId="77777777" w:rsidR="00CA1638" w:rsidRDefault="00CA1638" w:rsidP="00FA3640"/>
                  </w:txbxContent>
                </v:textbox>
              </v:rect>
            </w:pict>
          </mc:Fallback>
        </mc:AlternateContent>
      </w:r>
      <w:r w:rsidR="005E5774">
        <w:rPr>
          <w:noProof/>
          <w:lang w:eastAsia="en-GB"/>
        </w:rPr>
        <mc:AlternateContent>
          <mc:Choice Requires="wps">
            <w:drawing>
              <wp:anchor distT="0" distB="0" distL="114300" distR="114300" simplePos="0" relativeHeight="251666944" behindDoc="0" locked="0" layoutInCell="1" allowOverlap="1" wp14:anchorId="718FDAD3" wp14:editId="5AFEDC81">
                <wp:simplePos x="0" y="0"/>
                <wp:positionH relativeFrom="column">
                  <wp:posOffset>3367741</wp:posOffset>
                </wp:positionH>
                <wp:positionV relativeFrom="paragraph">
                  <wp:posOffset>1365625</wp:posOffset>
                </wp:positionV>
                <wp:extent cx="3547745" cy="4953560"/>
                <wp:effectExtent l="0" t="0" r="14605" b="19050"/>
                <wp:wrapNone/>
                <wp:docPr id="11" name="Rectangle 11"/>
                <wp:cNvGraphicFramePr/>
                <a:graphic xmlns:a="http://schemas.openxmlformats.org/drawingml/2006/main">
                  <a:graphicData uri="http://schemas.microsoft.com/office/word/2010/wordprocessingShape">
                    <wps:wsp>
                      <wps:cNvSpPr/>
                      <wps:spPr>
                        <a:xfrm>
                          <a:off x="0" y="0"/>
                          <a:ext cx="3547745" cy="49535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6A25665" id="Rectangle 11" o:spid="_x0000_s1026" style="position:absolute;margin-left:265.2pt;margin-top:107.55pt;width:279.35pt;height:390.05pt;z-index:251666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" filled="f" strokecolor="black [3213]" strokeweight="1pt"/>
            </w:pict>
          </mc:Fallback>
        </mc:AlternateContent>
      </w:r>
      <w:r w:rsidR="005E5774" w:rsidRPr="00455E36">
        <w:rPr>
          <w:noProof/>
          <w:sz w:val="24"/>
          <w:lang w:eastAsia="en-GB"/>
        </w:rPr>
        <mc:AlternateContent>
          <mc:Choice Requires="wps">
            <w:drawing>
              <wp:anchor distT="45720" distB="45720" distL="114300" distR="114300" simplePos="0" relativeHeight="251567616" behindDoc="0" locked="0" layoutInCell="1" allowOverlap="1" wp14:anchorId="63D563EF" wp14:editId="755A0552">
                <wp:simplePos x="0" y="0"/>
                <wp:positionH relativeFrom="column">
                  <wp:posOffset>-69215</wp:posOffset>
                </wp:positionH>
                <wp:positionV relativeFrom="paragraph">
                  <wp:posOffset>827405</wp:posOffset>
                </wp:positionV>
                <wp:extent cx="6984365" cy="459740"/>
                <wp:effectExtent l="0" t="0" r="26035"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459740"/>
                        </a:xfrm>
                        <a:prstGeom prst="rect">
                          <a:avLst/>
                        </a:prstGeom>
                        <a:solidFill>
                          <a:srgbClr val="FFFFFF"/>
                        </a:solidFill>
                        <a:ln w="9525">
                          <a:solidFill>
                            <a:srgbClr val="000000"/>
                          </a:solidFill>
                          <a:miter lim="800000"/>
                          <a:headEnd/>
                          <a:tailEnd/>
                        </a:ln>
                      </wps:spPr>
                      <wps:txbx>
                        <w:txbxContent>
                          <w:p w14:paraId="4307DC3F" w14:textId="439C8B71"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502487">
                              <w:rPr>
                                <w:sz w:val="24"/>
                              </w:rPr>
                              <w:t>7</w:t>
                            </w:r>
                            <w:r w:rsidR="003B3BF8" w:rsidRPr="003B3BF8">
                              <w:rPr>
                                <w:sz w:val="24"/>
                                <w:vertAlign w:val="superscript"/>
                              </w:rPr>
                              <w:t>th</w:t>
                            </w:r>
                            <w:r w:rsidR="003B3BF8">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2F60CE">
                              <w:rPr>
                                <w:sz w:val="24"/>
                              </w:rPr>
                              <w:t xml:space="preserve"> </w:t>
                            </w:r>
                            <w:r w:rsidR="005E5774">
                              <w:rPr>
                                <w:sz w:val="24"/>
                              </w:rPr>
                              <w:t xml:space="preserve">This </w:t>
                            </w:r>
                            <w:proofErr w:type="spellStart"/>
                            <w:proofErr w:type="gramStart"/>
                            <w:r w:rsidR="005E5774">
                              <w:rPr>
                                <w:sz w:val="24"/>
                              </w:rPr>
                              <w:t>weeks</w:t>
                            </w:r>
                            <w:proofErr w:type="spellEnd"/>
                            <w:proofErr w:type="gramEnd"/>
                            <w:r w:rsidR="005E5774">
                              <w:rPr>
                                <w:sz w:val="24"/>
                              </w:rPr>
                              <w:t xml:space="preserve"> newsletter focusses on a few ideas I’ve been using in my year 7 and year 11 lessons last week. I think all the ideas could be used with any year group and any set.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1" type="#_x0000_t202" style="position:absolute;margin-left:-5.45pt;margin-top:65.15pt;width:549.95pt;height:36.2pt;z-index:2515676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">
                <v:textbox>
                  <w:txbxContent>
                    <w:p w14:paraId="4307DC3F" w14:textId="439C8B71"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502487">
                        <w:rPr>
                          <w:sz w:val="24"/>
                        </w:rPr>
                        <w:t>7</w:t>
                      </w:r>
                      <w:r w:rsidR="003B3BF8" w:rsidRPr="003B3BF8">
                        <w:rPr>
                          <w:sz w:val="24"/>
                          <w:vertAlign w:val="superscript"/>
                        </w:rPr>
                        <w:t>th</w:t>
                      </w:r>
                      <w:r w:rsidR="003B3BF8">
                        <w:rPr>
                          <w:sz w:val="24"/>
                        </w:rPr>
                        <w:t xml:space="preserve"> </w:t>
                      </w:r>
                      <w:r w:rsidR="00AD7772">
                        <w:rPr>
                          <w:sz w:val="24"/>
                        </w:rPr>
                        <w:t xml:space="preserve">edition of a Slice of </w:t>
                      </w:r>
                      <w:proofErr w:type="spellStart"/>
                      <w:r w:rsidR="00AD7772">
                        <w:rPr>
                          <w:sz w:val="24"/>
                        </w:rPr>
                        <w:t>Pi</w:t>
                      </w:r>
                      <w:proofErr w:type="spellEnd"/>
                      <w:r w:rsidR="006A29DF">
                        <w:rPr>
                          <w:sz w:val="24"/>
                        </w:rPr>
                        <w:t>.</w:t>
                      </w:r>
                      <w:r w:rsidR="002F60CE">
                        <w:rPr>
                          <w:sz w:val="24"/>
                        </w:rPr>
                        <w:t xml:space="preserve"> </w:t>
                      </w:r>
                      <w:r w:rsidR="005E5774">
                        <w:rPr>
                          <w:sz w:val="24"/>
                        </w:rPr>
                        <w:t xml:space="preserve">This </w:t>
                      </w:r>
                      <w:proofErr w:type="spellStart"/>
                      <w:proofErr w:type="gramStart"/>
                      <w:r w:rsidR="005E5774">
                        <w:rPr>
                          <w:sz w:val="24"/>
                        </w:rPr>
                        <w:t>weeks</w:t>
                      </w:r>
                      <w:proofErr w:type="spellEnd"/>
                      <w:proofErr w:type="gramEnd"/>
                      <w:r w:rsidR="005E5774">
                        <w:rPr>
                          <w:sz w:val="24"/>
                        </w:rPr>
                        <w:t xml:space="preserve"> newsletter focusses on a few ideas I’ve been using in my year 7 and year 11 lessons last week. I think all the ideas could be used with any year group and any set. </w:t>
                      </w:r>
                    </w:p>
                  </w:txbxContent>
                </v:textbox>
                <w10:wrap type="square"/>
              </v:shape>
            </w:pict>
          </mc:Fallback>
        </mc:AlternateContent>
      </w:r>
      <w:r w:rsidR="00964E76" w:rsidRPr="00964E76">
        <w:rPr>
          <w:noProof/>
          <w:sz w:val="24"/>
          <w:szCs w:val="24"/>
          <w:lang w:val="en-US"/>
        </w:rPr>
        <w:t xml:space="preserve"> </w:t>
      </w:r>
      <w:r w:rsidR="00FA3640" w:rsidRPr="0ED583BA">
        <w:rPr>
          <w:noProof/>
          <w:sz w:val="24"/>
          <w:szCs w:val="24"/>
          <w:lang w:val="en-US"/>
        </w:rPr>
        <w:t xml:space="preserve"> </w:t>
      </w:r>
      <w:r w:rsidR="00AB50C2">
        <w:rPr>
          <w:noProof/>
          <w:sz w:val="24"/>
          <w:lang w:eastAsia="en-GB"/>
        </w:rPr>
        <w:t xml:space="preserve">   </w:t>
      </w:r>
      <w:r w:rsidR="003C7B24">
        <w:rPr>
          <w:noProof/>
          <w:sz w:val="24"/>
          <w:lang w:eastAsia="en-GB"/>
        </w:rPr>
        <w:t xml:space="preserve"> </w:t>
      </w:r>
      <w:r w:rsidR="00D1598B">
        <w:rPr>
          <w:noProof/>
          <w:sz w:val="24"/>
          <w:lang w:eastAsia="en-GB"/>
        </w:rPr>
        <w:t xml:space="preserve"> </w:t>
      </w:r>
      <w:r w:rsidR="00D1598B">
        <w:rPr>
          <w:noProof/>
          <w:lang w:eastAsia="en-GB"/>
        </w:rPr>
        <w:drawing>
          <wp:inline distT="0" distB="0" distL="0" distR="0" wp14:anchorId="6214E496" wp14:editId="26E0047D">
            <wp:extent cx="1332753" cy="1589741"/>
            <wp:effectExtent l="0" t="0" r="1270" b="0"/>
            <wp:docPr id="197" name="Picture 197"/>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rotWithShape="1">
                    <a:blip r:embed="rId13" cstate="print">
                      <a:extLst>
                        <a:ext uri="{28A0092B-C50C-407E-A947-70E740481C1C}">
                          <a14:useLocalDpi xmlns:a14="http://schemas.microsoft.com/office/drawing/2010/main" val="0"/>
                        </a:ext>
                      </a:extLst>
                    </a:blip>
                    <a:srcRect l="17357" t="24900" r="50911" b="10352"/>
                    <a:stretch/>
                  </pic:blipFill>
                  <pic:spPr bwMode="auto">
                    <a:xfrm>
                      <a:off x="0" y="0"/>
                      <a:ext cx="1346572" cy="1606225"/>
                    </a:xfrm>
                    <a:prstGeom prst="rect">
                      <a:avLst/>
                    </a:prstGeom>
                    <a:ln>
                      <a:noFill/>
                    </a:ln>
                    <a:extLst>
                      <a:ext uri="{53640926-AAD7-44D8-BBD7-CCE9431645EC}">
                        <a14:shadowObscured xmlns:a14="http://schemas.microsoft.com/office/drawing/2010/main"/>
                      </a:ext>
                    </a:extLst>
                  </pic:spPr>
                </pic:pic>
              </a:graphicData>
            </a:graphic>
          </wp:inline>
        </w:drawing>
      </w:r>
      <w:r w:rsidR="002369F9">
        <w:rPr>
          <w:noProof/>
          <w:sz w:val="24"/>
          <w:lang w:eastAsia="en-GB"/>
        </w:rPr>
        <mc:AlternateContent>
          <mc:Choice Requires="wps">
            <w:drawing>
              <wp:anchor distT="0" distB="0" distL="114300" distR="114300" simplePos="0" relativeHeight="251596288" behindDoc="0" locked="0" layoutInCell="1" allowOverlap="1" wp14:anchorId="59F4F0AA" wp14:editId="3F777026">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3B2B1C90" w:rsidR="002369F9" w:rsidRDefault="006A29DF">
                            <w:r>
                              <w:t xml:space="preserve">Issue </w:t>
                            </w:r>
                            <w:r w:rsidR="00772F09">
                              <w:t>1</w:t>
                            </w:r>
                            <w:r w:rsidR="00502487">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2" type="#_x0000_t202" style="position:absolute;margin-left:-5.1pt;margin-top:45.2pt;width:81pt;height:18pt;z-index:251596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" filled="f" stroked="f">
                <v:textbox>
                  <w:txbxContent>
                    <w:p w14:paraId="1DEE694C" w14:textId="3B2B1C90" w:rsidR="002369F9" w:rsidRDefault="006A29DF">
                      <w:r>
                        <w:t xml:space="preserve">Issue </w:t>
                      </w:r>
                      <w:r w:rsidR="00772F09">
                        <w:t>1</w:t>
                      </w:r>
                      <w:r w:rsidR="00502487">
                        <w:t>7</w:t>
                      </w:r>
                    </w:p>
                  </w:txbxContent>
                </v:textbox>
                <w10:wrap type="square"/>
              </v:shape>
            </w:pict>
          </mc:Fallback>
        </mc:AlternateContent>
      </w:r>
      <w:r w:rsidR="00AD3BE5">
        <w:rPr>
          <w:noProof/>
          <w:lang w:eastAsia="en-GB"/>
        </w:rPr>
        <w:drawing>
          <wp:anchor distT="0" distB="0" distL="114300" distR="114300" simplePos="0" relativeHeight="251568640" behindDoc="1" locked="0" layoutInCell="1" allowOverlap="1" wp14:anchorId="69CE1807" wp14:editId="54A6EBB7">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560448"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AD3031" id="Rectangle 2" o:spid="_x0000_s1026" style="position:absolute;margin-left:187.65pt;margin-top:5.7pt;width:267pt;height:51.95pt;z-index:-251756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582976"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proofErr w:type="gramStart"/>
                            <w:r w:rsidRPr="00455E36">
                              <w:rPr>
                                <w:sz w:val="24"/>
                              </w:rPr>
                              <w:t>hopefully</w:t>
                            </w:r>
                            <w:proofErr w:type="gramEnd"/>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3" type="#_x0000_t202" style="position:absolute;margin-left:187.65pt;margin-top:10.95pt;width:270.75pt;height:46.7pt;z-index:251582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proofErr w:type="gramStart"/>
                      <w:r w:rsidRPr="00455E36">
                        <w:rPr>
                          <w:sz w:val="24"/>
                        </w:rPr>
                        <w:t>hopefully</w:t>
                      </w:r>
                      <w:proofErr w:type="gramEnd"/>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561472"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4" type="#_x0000_t202" style="position:absolute;margin-left:-2.25pt;margin-top:0;width:187.3pt;height:69.95pt;z-index:251561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AESHK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09121C"/>
    <w:rsid w:val="00122C30"/>
    <w:rsid w:val="00136D5B"/>
    <w:rsid w:val="001440AA"/>
    <w:rsid w:val="00180342"/>
    <w:rsid w:val="00211EA3"/>
    <w:rsid w:val="002200D6"/>
    <w:rsid w:val="002369F9"/>
    <w:rsid w:val="00245551"/>
    <w:rsid w:val="002F60CE"/>
    <w:rsid w:val="00300BCD"/>
    <w:rsid w:val="00330A63"/>
    <w:rsid w:val="00342554"/>
    <w:rsid w:val="003B3BF8"/>
    <w:rsid w:val="003C3637"/>
    <w:rsid w:val="003C7B24"/>
    <w:rsid w:val="003E1B01"/>
    <w:rsid w:val="00431C22"/>
    <w:rsid w:val="004546CB"/>
    <w:rsid w:val="00455E36"/>
    <w:rsid w:val="00460FF5"/>
    <w:rsid w:val="00481D8D"/>
    <w:rsid w:val="0049330E"/>
    <w:rsid w:val="004B7335"/>
    <w:rsid w:val="004F6A0E"/>
    <w:rsid w:val="00502487"/>
    <w:rsid w:val="0051157F"/>
    <w:rsid w:val="005150FB"/>
    <w:rsid w:val="0057047D"/>
    <w:rsid w:val="00591844"/>
    <w:rsid w:val="005C6B2F"/>
    <w:rsid w:val="005E5774"/>
    <w:rsid w:val="00640158"/>
    <w:rsid w:val="00646C3F"/>
    <w:rsid w:val="006A29DF"/>
    <w:rsid w:val="006B7C25"/>
    <w:rsid w:val="007073C3"/>
    <w:rsid w:val="00707BF9"/>
    <w:rsid w:val="00740EAC"/>
    <w:rsid w:val="00750378"/>
    <w:rsid w:val="00772F09"/>
    <w:rsid w:val="007D4D30"/>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B50C2"/>
    <w:rsid w:val="00AC7697"/>
    <w:rsid w:val="00AD3BE5"/>
    <w:rsid w:val="00AD7772"/>
    <w:rsid w:val="00AE0E2D"/>
    <w:rsid w:val="00B96EBE"/>
    <w:rsid w:val="00C32E21"/>
    <w:rsid w:val="00C47E64"/>
    <w:rsid w:val="00CA1638"/>
    <w:rsid w:val="00CB1EFE"/>
    <w:rsid w:val="00CC268D"/>
    <w:rsid w:val="00D1598B"/>
    <w:rsid w:val="00D66194"/>
    <w:rsid w:val="00D66E73"/>
    <w:rsid w:val="00D714BF"/>
    <w:rsid w:val="00DF0C04"/>
    <w:rsid w:val="00DF5BE0"/>
    <w:rsid w:val="00DF71B5"/>
    <w:rsid w:val="00E41A03"/>
    <w:rsid w:val="00E57CFB"/>
    <w:rsid w:val="00E60BA4"/>
    <w:rsid w:val="00E75B2E"/>
    <w:rsid w:val="00EC0A62"/>
    <w:rsid w:val="00EF4BE6"/>
    <w:rsid w:val="00F26EA7"/>
    <w:rsid w:val="00F621CF"/>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053c38da-5b19-4303-bc75-67039af99a4d@eurprd02.prod.outlook.com" TargetMode="External"/><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cid:3ac777fa-1af8-4370-bc2e-f1e5659531b1@eurprd02.prod.outlook.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cid:053c38da-5b19-4303-bc75-67039af99a4d@eurprd02.prod.outlook.com" TargetMode="External"/><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cid:3ac777fa-1af8-4370-bc2e-f1e5659531b1@eurprd02.prod.outlook.com" TargetMode="External"/><Relationship Id="rId4" Type="http://schemas.openxmlformats.org/officeDocument/2006/relationships/image" Target="media/image1.png"/><Relationship Id="rId9" Type="http://schemas.openxmlformats.org/officeDocument/2006/relationships/image" Target="media/image5.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52D1D10F</Template>
  <TotalTime>0</TotalTime>
  <Pages>1</Pages>
  <Words>3</Words>
  <Characters>21</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2</cp:revision>
  <cp:lastPrinted>2017-01-04T08:38:00Z</cp:lastPrinted>
  <dcterms:created xsi:type="dcterms:W3CDTF">2017-03-06T13:07:00Z</dcterms:created>
  <dcterms:modified xsi:type="dcterms:W3CDTF">2017-03-06T13:07:00Z</dcterms:modified>
</cp:coreProperties>
</file>