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1A0BD7" w14:textId="67573FD7" w:rsidR="00D66E73" w:rsidRDefault="00E57DC7" w:rsidP="00AD3BE5">
      <w:r w:rsidRPr="00455E36">
        <w:rPr>
          <w:noProof/>
          <w:sz w:val="24"/>
          <w:lang w:eastAsia="en-GB"/>
        </w:rPr>
        <mc:AlternateContent>
          <mc:Choice Requires="wps">
            <w:drawing>
              <wp:anchor distT="45720" distB="45720" distL="114300" distR="114300" simplePos="0" relativeHeight="251619840" behindDoc="1" locked="0" layoutInCell="1" allowOverlap="1" wp14:anchorId="3137AA11" wp14:editId="28415BB5">
                <wp:simplePos x="0" y="0"/>
                <wp:positionH relativeFrom="page">
                  <wp:posOffset>3890645</wp:posOffset>
                </wp:positionH>
                <wp:positionV relativeFrom="paragraph">
                  <wp:posOffset>5620385</wp:posOffset>
                </wp:positionV>
                <wp:extent cx="3394075" cy="1015365"/>
                <wp:effectExtent l="0" t="0" r="0" b="0"/>
                <wp:wrapTight wrapText="bothSides">
                  <wp:wrapPolygon edited="0">
                    <wp:start x="364" y="0"/>
                    <wp:lineTo x="364" y="21073"/>
                    <wp:lineTo x="21216" y="21073"/>
                    <wp:lineTo x="21216" y="0"/>
                    <wp:lineTo x="364" y="0"/>
                  </wp:wrapPolygon>
                </wp:wrapTight>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4075" cy="1015365"/>
                        </a:xfrm>
                        <a:prstGeom prst="rect">
                          <a:avLst/>
                        </a:prstGeom>
                        <a:noFill/>
                        <a:ln w="9525">
                          <a:noFill/>
                          <a:miter lim="800000"/>
                          <a:headEnd/>
                          <a:tailEnd/>
                        </a:ln>
                      </wps:spPr>
                      <wps:txbx>
                        <w:txbxContent>
                          <w:p w14:paraId="1A17B3DE" w14:textId="77777777" w:rsidR="00E57DC7" w:rsidRDefault="00E57DC7" w:rsidP="007D4D30">
                            <w:pPr>
                              <w:rPr>
                                <w:sz w:val="24"/>
                              </w:rPr>
                            </w:pPr>
                            <w:bookmarkStart w:id="0" w:name="_GoBack"/>
                            <w:r w:rsidRPr="00E57DC7">
                              <w:rPr>
                                <w:rFonts w:ascii="Script MT Bold" w:hAnsi="Script MT Bold"/>
                                <w:sz w:val="32"/>
                                <w:highlight w:val="yellow"/>
                                <w:u w:val="single"/>
                              </w:rPr>
                              <w:t>Old NFER Ratio Test</w:t>
                            </w:r>
                            <w:r w:rsidR="00D714BF">
                              <w:rPr>
                                <w:rFonts w:ascii="Script MT Bold" w:hAnsi="Script MT Bold"/>
                                <w:sz w:val="32"/>
                                <w:u w:val="single"/>
                              </w:rPr>
                              <w:t xml:space="preserve"> </w:t>
                            </w:r>
                            <w:r w:rsidR="00502487">
                              <w:rPr>
                                <w:rFonts w:ascii="Script MT Bold" w:hAnsi="Script MT Bold"/>
                                <w:sz w:val="32"/>
                                <w:u w:val="single"/>
                              </w:rPr>
                              <w:t xml:space="preserve"> </w:t>
                            </w:r>
                            <w:r>
                              <w:rPr>
                                <w:sz w:val="24"/>
                              </w:rPr>
                              <w:t>Check out this link for interesting, old style questions on Ratio</w:t>
                            </w:r>
                          </w:p>
                          <w:p w14:paraId="1A414847" w14:textId="32D0667D" w:rsidR="00E57DC7" w:rsidRDefault="00E57DC7" w:rsidP="007D4D30">
                            <w:pPr>
                              <w:rPr>
                                <w:sz w:val="24"/>
                              </w:rPr>
                            </w:pPr>
                            <w:hyperlink r:id="rId4" w:history="1">
                              <w:r w:rsidRPr="00623732">
                                <w:rPr>
                                  <w:rStyle w:val="Hyperlink"/>
                                  <w:sz w:val="24"/>
                                </w:rPr>
                                <w:t>http://iccams-maths.org/CSMS/images/ratio.pdf</w:t>
                              </w:r>
                            </w:hyperlink>
                          </w:p>
                          <w:p w14:paraId="388A5965" w14:textId="231FE92E" w:rsidR="00D1598B" w:rsidRDefault="00D1598B" w:rsidP="007D4D30">
                            <w:pPr>
                              <w:rPr>
                                <w:sz w:val="24"/>
                              </w:rPr>
                            </w:pPr>
                            <w:r>
                              <w:rPr>
                                <w:sz w:val="24"/>
                              </w:rPr>
                              <w:t xml:space="preserve"> </w:t>
                            </w:r>
                          </w:p>
                          <w:p w14:paraId="4B8BDA8F" w14:textId="77777777" w:rsidR="00D1598B" w:rsidRDefault="00D1598B" w:rsidP="007D4D30">
                            <w:pPr>
                              <w:rPr>
                                <w:sz w:val="24"/>
                              </w:rPr>
                            </w:pPr>
                          </w:p>
                          <w:p w14:paraId="22FA1AFA" w14:textId="77777777" w:rsidR="00D1598B" w:rsidRDefault="00D1598B" w:rsidP="007D4D30">
                            <w:pPr>
                              <w:rPr>
                                <w:sz w:val="24"/>
                              </w:rPr>
                            </w:pPr>
                          </w:p>
                          <w:p w14:paraId="5193A7EB" w14:textId="186CC136" w:rsidR="003C7B24" w:rsidRDefault="003C7B24" w:rsidP="007D4D30">
                            <w:pPr>
                              <w:rPr>
                                <w:sz w:val="24"/>
                              </w:rPr>
                            </w:pPr>
                          </w:p>
                          <w:p w14:paraId="1F3CF296" w14:textId="0033204A" w:rsidR="003C7B24" w:rsidRDefault="003C7B24" w:rsidP="007D4D30">
                            <w:pPr>
                              <w:rPr>
                                <w:sz w:val="24"/>
                              </w:rPr>
                            </w:pPr>
                          </w:p>
                          <w:p w14:paraId="446A6869" w14:textId="69117423" w:rsidR="003C7B24" w:rsidRDefault="003C7B24" w:rsidP="007D4D30">
                            <w:pPr>
                              <w:rPr>
                                <w:sz w:val="24"/>
                              </w:rPr>
                            </w:pPr>
                          </w:p>
                          <w:p w14:paraId="6DF9B338" w14:textId="3C1E8C9A" w:rsidR="003C7B24" w:rsidRDefault="003C7B24" w:rsidP="007D4D30">
                            <w:pPr>
                              <w:rPr>
                                <w:sz w:val="24"/>
                              </w:rPr>
                            </w:pPr>
                          </w:p>
                          <w:p w14:paraId="5AF70E01" w14:textId="52E132C0" w:rsidR="003C7B24" w:rsidRDefault="003C7B24" w:rsidP="007D4D30">
                            <w:pPr>
                              <w:rPr>
                                <w:sz w:val="24"/>
                              </w:rPr>
                            </w:pPr>
                          </w:p>
                          <w:bookmarkEnd w:id="0"/>
                          <w:p w14:paraId="2464C94B" w14:textId="77777777" w:rsidR="003C7B24" w:rsidRDefault="003C7B24" w:rsidP="007D4D30">
                            <w:pPr>
                              <w:rPr>
                                <w:rFonts w:ascii="Script MT Bold" w:hAnsi="Script MT Bold"/>
                                <w:sz w:val="32"/>
                                <w:u w:val="sing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37AA11" id="_x0000_t202" coordsize="21600,21600" o:spt="202" path="m,l,21600r21600,l21600,xe">
                <v:stroke joinstyle="miter"/>
                <v:path gradientshapeok="t" o:connecttype="rect"/>
              </v:shapetype>
              <v:shape id="Text Box 2" o:spid="_x0000_s1026" type="#_x0000_t202" style="position:absolute;margin-left:306.35pt;margin-top:442.55pt;width:267.25pt;height:79.95pt;z-index:-25169664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" filled="f" stroked="f">
                <v:textbox>
                  <w:txbxContent>
                    <w:p w14:paraId="1A17B3DE" w14:textId="77777777" w:rsidR="00E57DC7" w:rsidRDefault="00E57DC7" w:rsidP="007D4D30">
                      <w:pPr>
                        <w:rPr>
                          <w:sz w:val="24"/>
                        </w:rPr>
                      </w:pPr>
                      <w:bookmarkStart w:id="1" w:name="_GoBack"/>
                      <w:r w:rsidRPr="00E57DC7">
                        <w:rPr>
                          <w:rFonts w:ascii="Script MT Bold" w:hAnsi="Script MT Bold"/>
                          <w:sz w:val="32"/>
                          <w:highlight w:val="yellow"/>
                          <w:u w:val="single"/>
                        </w:rPr>
                        <w:t>Old NFER Ratio Test</w:t>
                      </w:r>
                      <w:r w:rsidR="00D714BF">
                        <w:rPr>
                          <w:rFonts w:ascii="Script MT Bold" w:hAnsi="Script MT Bold"/>
                          <w:sz w:val="32"/>
                          <w:u w:val="single"/>
                        </w:rPr>
                        <w:t xml:space="preserve"> </w:t>
                      </w:r>
                      <w:r w:rsidR="00502487">
                        <w:rPr>
                          <w:rFonts w:ascii="Script MT Bold" w:hAnsi="Script MT Bold"/>
                          <w:sz w:val="32"/>
                          <w:u w:val="single"/>
                        </w:rPr>
                        <w:t xml:space="preserve"> </w:t>
                      </w:r>
                      <w:r>
                        <w:rPr>
                          <w:sz w:val="24"/>
                        </w:rPr>
                        <w:t>Check out this link for interesting, old style questions on Ratio</w:t>
                      </w:r>
                    </w:p>
                    <w:p w14:paraId="1A414847" w14:textId="32D0667D" w:rsidR="00E57DC7" w:rsidRDefault="00E57DC7" w:rsidP="007D4D30">
                      <w:pPr>
                        <w:rPr>
                          <w:sz w:val="24"/>
                        </w:rPr>
                      </w:pPr>
                      <w:hyperlink r:id="rId5" w:history="1">
                        <w:r w:rsidRPr="00623732">
                          <w:rPr>
                            <w:rStyle w:val="Hyperlink"/>
                            <w:sz w:val="24"/>
                          </w:rPr>
                          <w:t>http://iccams-maths.org/CSMS/images/ratio.pdf</w:t>
                        </w:r>
                      </w:hyperlink>
                    </w:p>
                    <w:p w14:paraId="388A5965" w14:textId="231FE92E" w:rsidR="00D1598B" w:rsidRDefault="00D1598B" w:rsidP="007D4D30">
                      <w:pPr>
                        <w:rPr>
                          <w:sz w:val="24"/>
                        </w:rPr>
                      </w:pPr>
                      <w:r>
                        <w:rPr>
                          <w:sz w:val="24"/>
                        </w:rPr>
                        <w:t xml:space="preserve"> </w:t>
                      </w:r>
                    </w:p>
                    <w:p w14:paraId="4B8BDA8F" w14:textId="77777777" w:rsidR="00D1598B" w:rsidRDefault="00D1598B" w:rsidP="007D4D30">
                      <w:pPr>
                        <w:rPr>
                          <w:sz w:val="24"/>
                        </w:rPr>
                      </w:pPr>
                    </w:p>
                    <w:p w14:paraId="22FA1AFA" w14:textId="77777777" w:rsidR="00D1598B" w:rsidRDefault="00D1598B" w:rsidP="007D4D30">
                      <w:pPr>
                        <w:rPr>
                          <w:sz w:val="24"/>
                        </w:rPr>
                      </w:pPr>
                    </w:p>
                    <w:p w14:paraId="5193A7EB" w14:textId="186CC136" w:rsidR="003C7B24" w:rsidRDefault="003C7B24" w:rsidP="007D4D30">
                      <w:pPr>
                        <w:rPr>
                          <w:sz w:val="24"/>
                        </w:rPr>
                      </w:pPr>
                    </w:p>
                    <w:p w14:paraId="1F3CF296" w14:textId="0033204A" w:rsidR="003C7B24" w:rsidRDefault="003C7B24" w:rsidP="007D4D30">
                      <w:pPr>
                        <w:rPr>
                          <w:sz w:val="24"/>
                        </w:rPr>
                      </w:pPr>
                    </w:p>
                    <w:p w14:paraId="446A6869" w14:textId="69117423" w:rsidR="003C7B24" w:rsidRDefault="003C7B24" w:rsidP="007D4D30">
                      <w:pPr>
                        <w:rPr>
                          <w:sz w:val="24"/>
                        </w:rPr>
                      </w:pPr>
                    </w:p>
                    <w:p w14:paraId="6DF9B338" w14:textId="3C1E8C9A" w:rsidR="003C7B24" w:rsidRDefault="003C7B24" w:rsidP="007D4D30">
                      <w:pPr>
                        <w:rPr>
                          <w:sz w:val="24"/>
                        </w:rPr>
                      </w:pPr>
                    </w:p>
                    <w:p w14:paraId="5AF70E01" w14:textId="52E132C0" w:rsidR="003C7B24" w:rsidRDefault="003C7B24" w:rsidP="007D4D30">
                      <w:pPr>
                        <w:rPr>
                          <w:sz w:val="24"/>
                        </w:rPr>
                      </w:pPr>
                    </w:p>
                    <w:bookmarkEnd w:id="1"/>
                    <w:p w14:paraId="2464C94B" w14:textId="77777777" w:rsidR="003C7B24" w:rsidRDefault="003C7B24" w:rsidP="007D4D30">
                      <w:pPr>
                        <w:rPr>
                          <w:rFonts w:ascii="Script MT Bold" w:hAnsi="Script MT Bold"/>
                          <w:sz w:val="32"/>
                          <w:u w:val="single"/>
                        </w:rPr>
                      </w:pPr>
                    </w:p>
                  </w:txbxContent>
                </v:textbox>
                <w10:wrap type="tight" anchorx="page"/>
              </v:shape>
            </w:pict>
          </mc:Fallback>
        </mc:AlternateContent>
      </w:r>
      <w:r>
        <w:rPr>
          <w:noProof/>
          <w:lang w:eastAsia="en-GB"/>
        </w:rPr>
        <w:drawing>
          <wp:anchor distT="0" distB="0" distL="114300" distR="114300" simplePos="0" relativeHeight="251700736" behindDoc="0" locked="0" layoutInCell="1" allowOverlap="1" wp14:anchorId="01C12E69" wp14:editId="4DEEF915">
            <wp:simplePos x="0" y="0"/>
            <wp:positionH relativeFrom="column">
              <wp:posOffset>414954</wp:posOffset>
            </wp:positionH>
            <wp:positionV relativeFrom="paragraph">
              <wp:posOffset>7927265</wp:posOffset>
            </wp:positionV>
            <wp:extent cx="2403372" cy="1786666"/>
            <wp:effectExtent l="0" t="0" r="0" b="444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cstate="print">
                      <a:extLst>
                        <a:ext uri="{28A0092B-C50C-407E-A947-70E740481C1C}">
                          <a14:useLocalDpi xmlns:a14="http://schemas.microsoft.com/office/drawing/2010/main" val="0"/>
                        </a:ext>
                      </a:extLst>
                    </a:blip>
                    <a:srcRect l="28057" t="25433" r="28143" b="16656"/>
                    <a:stretch/>
                  </pic:blipFill>
                  <pic:spPr bwMode="auto">
                    <a:xfrm>
                      <a:off x="0" y="0"/>
                      <a:ext cx="2403372" cy="178666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701760" behindDoc="0" locked="0" layoutInCell="1" allowOverlap="1" wp14:anchorId="40D99405" wp14:editId="3071BEA0">
            <wp:simplePos x="0" y="0"/>
            <wp:positionH relativeFrom="column">
              <wp:posOffset>3648225</wp:posOffset>
            </wp:positionH>
            <wp:positionV relativeFrom="paragraph">
              <wp:posOffset>7874000</wp:posOffset>
            </wp:positionV>
            <wp:extent cx="2486025" cy="1846580"/>
            <wp:effectExtent l="0" t="0" r="9525" b="127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28148" t="25753" r="28141" b="16494"/>
                    <a:stretch/>
                  </pic:blipFill>
                  <pic:spPr bwMode="auto">
                    <a:xfrm>
                      <a:off x="0" y="0"/>
                      <a:ext cx="2486025" cy="1846580"/>
                    </a:xfrm>
                    <a:prstGeom prst="rect">
                      <a:avLst/>
                    </a:prstGeom>
                    <a:ln>
                      <a:noFill/>
                    </a:ln>
                    <a:extLst>
                      <a:ext uri="{53640926-AAD7-44D8-BBD7-CCE9431645EC}">
                        <a14:shadowObscured xmlns:a14="http://schemas.microsoft.com/office/drawing/2010/main"/>
                      </a:ext>
                    </a:extLst>
                  </pic:spPr>
                </pic:pic>
              </a:graphicData>
            </a:graphic>
          </wp:anchor>
        </w:drawing>
      </w:r>
      <w:r w:rsidRPr="00D1598B">
        <w:rPr>
          <w:noProof/>
          <w:sz w:val="24"/>
          <w:szCs w:val="24"/>
          <w:lang w:eastAsia="en-GB"/>
        </w:rPr>
        <mc:AlternateContent>
          <mc:Choice Requires="wps">
            <w:drawing>
              <wp:anchor distT="45720" distB="45720" distL="114300" distR="114300" simplePos="0" relativeHeight="251698688" behindDoc="0" locked="0" layoutInCell="1" allowOverlap="1" wp14:anchorId="72023DE3" wp14:editId="6D118CED">
                <wp:simplePos x="0" y="0"/>
                <wp:positionH relativeFrom="column">
                  <wp:posOffset>-218440</wp:posOffset>
                </wp:positionH>
                <wp:positionV relativeFrom="paragraph">
                  <wp:posOffset>6779895</wp:posOffset>
                </wp:positionV>
                <wp:extent cx="7051675" cy="3006090"/>
                <wp:effectExtent l="0" t="0" r="0" b="3810"/>
                <wp:wrapSquare wrapText="bothSides"/>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1675" cy="3006090"/>
                        </a:xfrm>
                        <a:prstGeom prst="rect">
                          <a:avLst/>
                        </a:prstGeom>
                        <a:solidFill>
                          <a:srgbClr val="FFFFFF"/>
                        </a:solidFill>
                        <a:ln w="9525">
                          <a:noFill/>
                          <a:miter lim="800000"/>
                          <a:headEnd/>
                          <a:tailEnd/>
                        </a:ln>
                      </wps:spPr>
                      <wps:txbx>
                        <w:txbxContent>
                          <w:p w14:paraId="32363691" w14:textId="5F32C564" w:rsidR="00D1598B" w:rsidRDefault="00E57DC7" w:rsidP="00D1598B">
                            <w:pPr>
                              <w:rPr>
                                <w:rFonts w:ascii="Script MT Bold" w:hAnsi="Script MT Bold"/>
                                <w:sz w:val="32"/>
                                <w:u w:val="single"/>
                              </w:rPr>
                            </w:pPr>
                            <w:r w:rsidRPr="00E57DC7">
                              <w:rPr>
                                <w:rFonts w:ascii="Script MT Bold" w:hAnsi="Script MT Bold"/>
                                <w:sz w:val="32"/>
                                <w:highlight w:val="yellow"/>
                                <w:u w:val="single"/>
                              </w:rPr>
                              <w:t>Quadratic Graphs</w:t>
                            </w:r>
                          </w:p>
                          <w:p w14:paraId="4413EF32" w14:textId="34128BBE" w:rsidR="00D1598B" w:rsidRPr="00D1598B" w:rsidRDefault="00E57DC7" w:rsidP="00E57DC7">
                            <w:pPr>
                              <w:rPr>
                                <w:sz w:val="24"/>
                              </w:rPr>
                            </w:pPr>
                            <w:r>
                              <w:rPr>
                                <w:sz w:val="24"/>
                              </w:rPr>
                              <w:t>This week I am going to try out these questions I’ve created with year 10 set 4, but they would make good revision questions for all sets. I want them to try to think about what the graph should look like without necessarily drawing it each time. Email me if you want a ppt copy of it</w:t>
                            </w:r>
                            <w:r w:rsidRPr="00E57DC7">
                              <w:rPr>
                                <w:noProof/>
                                <w:lang w:eastAsia="en-GB"/>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023DE3" id="_x0000_s1027" type="#_x0000_t202" style="position:absolute;margin-left:-17.2pt;margin-top:533.85pt;width:555.25pt;height:236.7pt;z-index:251698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" stroked="f">
                <v:textbox>
                  <w:txbxContent>
                    <w:p w14:paraId="32363691" w14:textId="5F32C564" w:rsidR="00D1598B" w:rsidRDefault="00E57DC7" w:rsidP="00D1598B">
                      <w:pPr>
                        <w:rPr>
                          <w:rFonts w:ascii="Script MT Bold" w:hAnsi="Script MT Bold"/>
                          <w:sz w:val="32"/>
                          <w:u w:val="single"/>
                        </w:rPr>
                      </w:pPr>
                      <w:r w:rsidRPr="00E57DC7">
                        <w:rPr>
                          <w:rFonts w:ascii="Script MT Bold" w:hAnsi="Script MT Bold"/>
                          <w:sz w:val="32"/>
                          <w:highlight w:val="yellow"/>
                          <w:u w:val="single"/>
                        </w:rPr>
                        <w:t>Quadratic Graphs</w:t>
                      </w:r>
                    </w:p>
                    <w:p w14:paraId="4413EF32" w14:textId="34128BBE" w:rsidR="00D1598B" w:rsidRPr="00D1598B" w:rsidRDefault="00E57DC7" w:rsidP="00E57DC7">
                      <w:pPr>
                        <w:rPr>
                          <w:sz w:val="24"/>
                        </w:rPr>
                      </w:pPr>
                      <w:r>
                        <w:rPr>
                          <w:sz w:val="24"/>
                        </w:rPr>
                        <w:t>This week I am going to try out these questions I’ve created with year 10 set 4, but they would make good revision questions for all sets. I want them to try to think about what the graph should look like without necessarily drawing it each time. Email me if you want a ppt copy of it</w:t>
                      </w:r>
                      <w:r w:rsidRPr="00E57DC7">
                        <w:rPr>
                          <w:noProof/>
                          <w:lang w:eastAsia="en-GB"/>
                        </w:rPr>
                        <w:t xml:space="preserve"> </w:t>
                      </w:r>
                    </w:p>
                  </w:txbxContent>
                </v:textbox>
                <w10:wrap type="square"/>
              </v:shape>
            </w:pict>
          </mc:Fallback>
        </mc:AlternateContent>
      </w:r>
      <w:r>
        <w:rPr>
          <w:noProof/>
          <w:sz w:val="24"/>
          <w:szCs w:val="24"/>
          <w:lang w:eastAsia="en-GB"/>
        </w:rPr>
        <mc:AlternateContent>
          <mc:Choice Requires="wps">
            <w:drawing>
              <wp:anchor distT="0" distB="0" distL="114300" distR="114300" simplePos="0" relativeHeight="251699712" behindDoc="0" locked="0" layoutInCell="1" allowOverlap="1" wp14:anchorId="609F55F9" wp14:editId="30F1E38C">
                <wp:simplePos x="0" y="0"/>
                <wp:positionH relativeFrom="column">
                  <wp:posOffset>-200212</wp:posOffset>
                </wp:positionH>
                <wp:positionV relativeFrom="paragraph">
                  <wp:posOffset>6750424</wp:posOffset>
                </wp:positionV>
                <wp:extent cx="7122646" cy="3065145"/>
                <wp:effectExtent l="0" t="0" r="21590" b="20955"/>
                <wp:wrapNone/>
                <wp:docPr id="199" name="Rectangle 199"/>
                <wp:cNvGraphicFramePr/>
                <a:graphic xmlns:a="http://schemas.openxmlformats.org/drawingml/2006/main">
                  <a:graphicData uri="http://schemas.microsoft.com/office/word/2010/wordprocessingShape">
                    <wps:wsp>
                      <wps:cNvSpPr/>
                      <wps:spPr>
                        <a:xfrm>
                          <a:off x="0" y="0"/>
                          <a:ext cx="7122646" cy="30651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05D6D5" id="Rectangle 199" o:spid="_x0000_s1026" style="position:absolute;margin-left:-15.75pt;margin-top:531.55pt;width:560.85pt;height:241.3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" filled="f" strokecolor="black [3213]" strokeweight="1pt"/>
            </w:pict>
          </mc:Fallback>
        </mc:AlternateContent>
      </w:r>
      <w:r>
        <w:rPr>
          <w:noProof/>
          <w:sz w:val="24"/>
          <w:lang w:eastAsia="en-GB"/>
        </w:rPr>
        <mc:AlternateContent>
          <mc:Choice Requires="wps">
            <w:drawing>
              <wp:anchor distT="0" distB="0" distL="114300" distR="114300" simplePos="0" relativeHeight="251642368" behindDoc="1" locked="0" layoutInCell="1" allowOverlap="1" wp14:anchorId="63615A67" wp14:editId="30206C4B">
                <wp:simplePos x="0" y="0"/>
                <wp:positionH relativeFrom="margin">
                  <wp:posOffset>3373718</wp:posOffset>
                </wp:positionH>
                <wp:positionV relativeFrom="paragraph">
                  <wp:posOffset>5608919</wp:posOffset>
                </wp:positionV>
                <wp:extent cx="3547110" cy="1099222"/>
                <wp:effectExtent l="0" t="0" r="15240" b="24765"/>
                <wp:wrapNone/>
                <wp:docPr id="13" name="Rectangle 13"/>
                <wp:cNvGraphicFramePr/>
                <a:graphic xmlns:a="http://schemas.openxmlformats.org/drawingml/2006/main">
                  <a:graphicData uri="http://schemas.microsoft.com/office/word/2010/wordprocessingShape">
                    <wps:wsp>
                      <wps:cNvSpPr/>
                      <wps:spPr>
                        <a:xfrm>
                          <a:off x="0" y="0"/>
                          <a:ext cx="3547110" cy="109922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6CECF8" id="Rectangle 13" o:spid="_x0000_s1026" style="position:absolute;margin-left:265.65pt;margin-top:441.65pt;width:279.3pt;height:86.55pt;z-index:-251674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" filled="f" strokecolor="black [3213]" strokeweight="1pt">
                <w10:wrap anchorx="margin"/>
              </v:rect>
            </w:pict>
          </mc:Fallback>
        </mc:AlternateContent>
      </w:r>
      <w:r w:rsidR="000D71C9">
        <w:rPr>
          <w:noProof/>
          <w:lang w:eastAsia="en-GB"/>
        </w:rPr>
        <mc:AlternateContent>
          <mc:Choice Requires="wps">
            <w:drawing>
              <wp:anchor distT="0" distB="0" distL="114300" distR="114300" simplePos="0" relativeHeight="251666944" behindDoc="0" locked="0" layoutInCell="1" allowOverlap="1" wp14:anchorId="718FDAD3" wp14:editId="70AE7ACA">
                <wp:simplePos x="0" y="0"/>
                <wp:positionH relativeFrom="column">
                  <wp:posOffset>3367741</wp:posOffset>
                </wp:positionH>
                <wp:positionV relativeFrom="paragraph">
                  <wp:posOffset>1365624</wp:posOffset>
                </wp:positionV>
                <wp:extent cx="3547745" cy="4207435"/>
                <wp:effectExtent l="0" t="0" r="14605" b="22225"/>
                <wp:wrapNone/>
                <wp:docPr id="11" name="Rectangle 11"/>
                <wp:cNvGraphicFramePr/>
                <a:graphic xmlns:a="http://schemas.openxmlformats.org/drawingml/2006/main">
                  <a:graphicData uri="http://schemas.microsoft.com/office/word/2010/wordprocessingShape">
                    <wps:wsp>
                      <wps:cNvSpPr/>
                      <wps:spPr>
                        <a:xfrm>
                          <a:off x="0" y="0"/>
                          <a:ext cx="3547745" cy="42074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77A22E" id="Rectangle 11" o:spid="_x0000_s1026" style="position:absolute;margin-left:265.2pt;margin-top:107.55pt;width:279.35pt;height:331.3pt;z-index:251666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" filled="f" strokecolor="black [3213]" strokeweight="1pt"/>
            </w:pict>
          </mc:Fallback>
        </mc:AlternateContent>
      </w:r>
      <w:r w:rsidR="000D71C9" w:rsidRPr="00455E36">
        <w:rPr>
          <w:noProof/>
          <w:sz w:val="24"/>
          <w:lang w:eastAsia="en-GB"/>
        </w:rPr>
        <mc:AlternateContent>
          <mc:Choice Requires="wps">
            <w:drawing>
              <wp:anchor distT="45720" distB="45720" distL="114300" distR="114300" simplePos="0" relativeHeight="251581952" behindDoc="0" locked="0" layoutInCell="1" allowOverlap="1" wp14:anchorId="46300E15" wp14:editId="0735BD13">
                <wp:simplePos x="0" y="0"/>
                <wp:positionH relativeFrom="column">
                  <wp:posOffset>3397250</wp:posOffset>
                </wp:positionH>
                <wp:positionV relativeFrom="paragraph">
                  <wp:posOffset>1419225</wp:posOffset>
                </wp:positionV>
                <wp:extent cx="3463925" cy="4135120"/>
                <wp:effectExtent l="0" t="0" r="3175"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925" cy="4135120"/>
                        </a:xfrm>
                        <a:prstGeom prst="rect">
                          <a:avLst/>
                        </a:prstGeom>
                        <a:solidFill>
                          <a:srgbClr val="FFFFFF"/>
                        </a:solidFill>
                        <a:ln w="9525">
                          <a:noFill/>
                          <a:miter lim="800000"/>
                          <a:headEnd/>
                          <a:tailEnd/>
                        </a:ln>
                      </wps:spPr>
                      <wps:txbx>
                        <w:txbxContent>
                          <w:p w14:paraId="7BEE0A45" w14:textId="2D7B06C1" w:rsidR="00646C3F" w:rsidRDefault="00CA1638">
                            <w:pPr>
                              <w:rPr>
                                <w:rFonts w:ascii="Script MT Bold" w:hAnsi="Script MT Bold"/>
                                <w:sz w:val="32"/>
                                <w:u w:val="single"/>
                              </w:rPr>
                            </w:pPr>
                            <w:r w:rsidRPr="00CA1638">
                              <w:rPr>
                                <w:rFonts w:ascii="Script MT Bold" w:hAnsi="Script MT Bold"/>
                                <w:sz w:val="32"/>
                                <w:highlight w:val="yellow"/>
                                <w:u w:val="single"/>
                              </w:rPr>
                              <w:t xml:space="preserve">Ratio </w:t>
                            </w:r>
                            <w:r w:rsidR="000D71C9" w:rsidRPr="000D71C9">
                              <w:rPr>
                                <w:rFonts w:ascii="Script MT Bold" w:hAnsi="Script MT Bold"/>
                                <w:sz w:val="32"/>
                                <w:highlight w:val="yellow"/>
                                <w:u w:val="single"/>
                              </w:rPr>
                              <w:t>– What could the question be?</w:t>
                            </w:r>
                          </w:p>
                          <w:p w14:paraId="1B2A398D" w14:textId="65FAD5B7" w:rsidR="00CA1638" w:rsidRDefault="000D71C9">
                            <w:r>
                              <w:rPr>
                                <w:noProof/>
                                <w:lang w:eastAsia="en-GB"/>
                              </w:rPr>
                              <w:drawing>
                                <wp:inline distT="0" distB="0" distL="0" distR="0" wp14:anchorId="62E5C776" wp14:editId="37851352">
                                  <wp:extent cx="2689412" cy="93830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2968" t="25341" r="4808" b="23633"/>
                                          <a:stretch/>
                                        </pic:blipFill>
                                        <pic:spPr bwMode="auto">
                                          <a:xfrm>
                                            <a:off x="0" y="0"/>
                                            <a:ext cx="2690509" cy="938689"/>
                                          </a:xfrm>
                                          <a:prstGeom prst="rect">
                                            <a:avLst/>
                                          </a:prstGeom>
                                          <a:ln>
                                            <a:noFill/>
                                          </a:ln>
                                          <a:extLst>
                                            <a:ext uri="{53640926-AAD7-44D8-BBD7-CCE9431645EC}">
                                              <a14:shadowObscured xmlns:a14="http://schemas.microsoft.com/office/drawing/2010/main"/>
                                            </a:ext>
                                          </a:extLst>
                                        </pic:spPr>
                                      </pic:pic>
                                    </a:graphicData>
                                  </a:graphic>
                                </wp:inline>
                              </w:drawing>
                            </w:r>
                          </w:p>
                          <w:p w14:paraId="12768D44" w14:textId="77777777" w:rsidR="000D71C9" w:rsidRDefault="000D71C9">
                            <w:r>
                              <w:t>I have started including a few more questions where I give the calculation and ask students to come up with the possible question</w:t>
                            </w:r>
                            <w:r w:rsidR="00D1598B">
                              <w:t>.</w:t>
                            </w:r>
                            <w:r>
                              <w:t xml:space="preserve"> Students found part (a) and (b) straightforward. They seemed to find the numbers in the question and then try to find what was being found using this. They struggled with (c) especially as the number of people was not a whole amount. I tried putting it into a ratio table.</w:t>
                            </w:r>
                          </w:p>
                          <w:tbl>
                            <w:tblPr>
                              <w:tblStyle w:val="TableGrid"/>
                              <w:tblW w:w="0" w:type="auto"/>
                              <w:tblLook w:val="04A0" w:firstRow="1" w:lastRow="0" w:firstColumn="1" w:lastColumn="0" w:noHBand="0" w:noVBand="1"/>
                            </w:tblPr>
                            <w:tblGrid>
                              <w:gridCol w:w="2571"/>
                              <w:gridCol w:w="2572"/>
                            </w:tblGrid>
                            <w:tr w:rsidR="000D71C9" w14:paraId="31FA8F10" w14:textId="77777777" w:rsidTr="000D71C9">
                              <w:tc>
                                <w:tcPr>
                                  <w:tcW w:w="2579" w:type="dxa"/>
                                </w:tcPr>
                                <w:p w14:paraId="1FDBA87F" w14:textId="77777777" w:rsidR="000D71C9" w:rsidRDefault="000D71C9" w:rsidP="000D71C9">
                                  <w:pPr>
                                    <w:jc w:val="center"/>
                                  </w:pPr>
                                </w:p>
                              </w:tc>
                              <w:tc>
                                <w:tcPr>
                                  <w:tcW w:w="2579" w:type="dxa"/>
                                </w:tcPr>
                                <w:p w14:paraId="48DBC3FD" w14:textId="522F5D70" w:rsidR="000D71C9" w:rsidRDefault="000D71C9" w:rsidP="000D71C9">
                                  <w:pPr>
                                    <w:jc w:val="center"/>
                                  </w:pPr>
                                  <w:r>
                                    <w:t>8 people</w:t>
                                  </w:r>
                                </w:p>
                              </w:tc>
                            </w:tr>
                            <w:tr w:rsidR="000D71C9" w14:paraId="22B761CC" w14:textId="77777777" w:rsidTr="000D71C9">
                              <w:tc>
                                <w:tcPr>
                                  <w:tcW w:w="2579" w:type="dxa"/>
                                </w:tcPr>
                                <w:p w14:paraId="744F1D98" w14:textId="2E6204D6" w:rsidR="000D71C9" w:rsidRDefault="000D71C9" w:rsidP="000D71C9">
                                  <w:pPr>
                                    <w:jc w:val="center"/>
                                  </w:pPr>
                                  <w:r>
                                    <w:t>10g cocoa</w:t>
                                  </w:r>
                                </w:p>
                              </w:tc>
                              <w:tc>
                                <w:tcPr>
                                  <w:tcW w:w="2579" w:type="dxa"/>
                                </w:tcPr>
                                <w:p w14:paraId="1A2F46AF" w14:textId="039F1CBE" w:rsidR="000D71C9" w:rsidRDefault="000D71C9" w:rsidP="000D71C9">
                                  <w:pPr>
                                    <w:jc w:val="center"/>
                                  </w:pPr>
                                  <w:r>
                                    <w:t>25g cocoa</w:t>
                                  </w:r>
                                </w:p>
                              </w:tc>
                            </w:tr>
                          </w:tbl>
                          <w:p w14:paraId="30F7D4E5" w14:textId="3CE6AA6C" w:rsidR="00AB50C2" w:rsidRDefault="000D71C9">
                            <w:r>
                              <w:t xml:space="preserve"> </w:t>
                            </w:r>
                          </w:p>
                          <w:p w14:paraId="7824C7C6" w14:textId="4A6335EF" w:rsidR="000D71C9" w:rsidRDefault="000D71C9">
                            <w:r>
                              <w:t>Students could then try to see what was being calculated.</w:t>
                            </w:r>
                          </w:p>
                          <w:p w14:paraId="62E5A27F" w14:textId="5EA32B1E" w:rsidR="00300BCD" w:rsidRDefault="00300BCD" w:rsidP="00300BC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300E15" id="_x0000_s1028" type="#_x0000_t202" style="position:absolute;margin-left:267.5pt;margin-top:111.75pt;width:272.75pt;height:325.6pt;z-index:251581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" stroked="f">
                <v:textbox>
                  <w:txbxContent>
                    <w:p w14:paraId="7BEE0A45" w14:textId="2D7B06C1" w:rsidR="00646C3F" w:rsidRDefault="00CA1638">
                      <w:pPr>
                        <w:rPr>
                          <w:rFonts w:ascii="Script MT Bold" w:hAnsi="Script MT Bold"/>
                          <w:sz w:val="32"/>
                          <w:u w:val="single"/>
                        </w:rPr>
                      </w:pPr>
                      <w:r w:rsidRPr="00CA1638">
                        <w:rPr>
                          <w:rFonts w:ascii="Script MT Bold" w:hAnsi="Script MT Bold"/>
                          <w:sz w:val="32"/>
                          <w:highlight w:val="yellow"/>
                          <w:u w:val="single"/>
                        </w:rPr>
                        <w:t xml:space="preserve">Ratio </w:t>
                      </w:r>
                      <w:r w:rsidR="000D71C9" w:rsidRPr="000D71C9">
                        <w:rPr>
                          <w:rFonts w:ascii="Script MT Bold" w:hAnsi="Script MT Bold"/>
                          <w:sz w:val="32"/>
                          <w:highlight w:val="yellow"/>
                          <w:u w:val="single"/>
                        </w:rPr>
                        <w:t>– What could the question be?</w:t>
                      </w:r>
                    </w:p>
                    <w:p w14:paraId="1B2A398D" w14:textId="65FAD5B7" w:rsidR="00CA1638" w:rsidRDefault="000D71C9">
                      <w:r>
                        <w:rPr>
                          <w:noProof/>
                          <w:lang w:eastAsia="en-GB"/>
                        </w:rPr>
                        <w:drawing>
                          <wp:inline distT="0" distB="0" distL="0" distR="0" wp14:anchorId="62E5C776" wp14:editId="37851352">
                            <wp:extent cx="2689412" cy="93830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2968" t="25341" r="4808" b="23633"/>
                                    <a:stretch/>
                                  </pic:blipFill>
                                  <pic:spPr bwMode="auto">
                                    <a:xfrm>
                                      <a:off x="0" y="0"/>
                                      <a:ext cx="2690509" cy="938689"/>
                                    </a:xfrm>
                                    <a:prstGeom prst="rect">
                                      <a:avLst/>
                                    </a:prstGeom>
                                    <a:ln>
                                      <a:noFill/>
                                    </a:ln>
                                    <a:extLst>
                                      <a:ext uri="{53640926-AAD7-44D8-BBD7-CCE9431645EC}">
                                        <a14:shadowObscured xmlns:a14="http://schemas.microsoft.com/office/drawing/2010/main"/>
                                      </a:ext>
                                    </a:extLst>
                                  </pic:spPr>
                                </pic:pic>
                              </a:graphicData>
                            </a:graphic>
                          </wp:inline>
                        </w:drawing>
                      </w:r>
                    </w:p>
                    <w:p w14:paraId="12768D44" w14:textId="77777777" w:rsidR="000D71C9" w:rsidRDefault="000D71C9">
                      <w:r>
                        <w:t>I have started including a few more questions where I give the calculation and ask students to come up with the possible question</w:t>
                      </w:r>
                      <w:r w:rsidR="00D1598B">
                        <w:t>.</w:t>
                      </w:r>
                      <w:r>
                        <w:t xml:space="preserve"> Students found part (a) and (b) straightforward. They seemed to find the numbers in the question and then try to find what was being found using this. They struggled with (c) especially as the number of people was not a whole amount. I tried putting it into a ratio table.</w:t>
                      </w:r>
                    </w:p>
                    <w:tbl>
                      <w:tblPr>
                        <w:tblStyle w:val="TableGrid"/>
                        <w:tblW w:w="0" w:type="auto"/>
                        <w:tblLook w:val="04A0" w:firstRow="1" w:lastRow="0" w:firstColumn="1" w:lastColumn="0" w:noHBand="0" w:noVBand="1"/>
                      </w:tblPr>
                      <w:tblGrid>
                        <w:gridCol w:w="2571"/>
                        <w:gridCol w:w="2572"/>
                      </w:tblGrid>
                      <w:tr w:rsidR="000D71C9" w14:paraId="31FA8F10" w14:textId="77777777" w:rsidTr="000D71C9">
                        <w:tc>
                          <w:tcPr>
                            <w:tcW w:w="2579" w:type="dxa"/>
                          </w:tcPr>
                          <w:p w14:paraId="1FDBA87F" w14:textId="77777777" w:rsidR="000D71C9" w:rsidRDefault="000D71C9" w:rsidP="000D71C9">
                            <w:pPr>
                              <w:jc w:val="center"/>
                            </w:pPr>
                          </w:p>
                        </w:tc>
                        <w:tc>
                          <w:tcPr>
                            <w:tcW w:w="2579" w:type="dxa"/>
                          </w:tcPr>
                          <w:p w14:paraId="48DBC3FD" w14:textId="522F5D70" w:rsidR="000D71C9" w:rsidRDefault="000D71C9" w:rsidP="000D71C9">
                            <w:pPr>
                              <w:jc w:val="center"/>
                            </w:pPr>
                            <w:r>
                              <w:t>8 people</w:t>
                            </w:r>
                          </w:p>
                        </w:tc>
                      </w:tr>
                      <w:tr w:rsidR="000D71C9" w14:paraId="22B761CC" w14:textId="77777777" w:rsidTr="000D71C9">
                        <w:tc>
                          <w:tcPr>
                            <w:tcW w:w="2579" w:type="dxa"/>
                          </w:tcPr>
                          <w:p w14:paraId="744F1D98" w14:textId="2E6204D6" w:rsidR="000D71C9" w:rsidRDefault="000D71C9" w:rsidP="000D71C9">
                            <w:pPr>
                              <w:jc w:val="center"/>
                            </w:pPr>
                            <w:r>
                              <w:t>10g cocoa</w:t>
                            </w:r>
                          </w:p>
                        </w:tc>
                        <w:tc>
                          <w:tcPr>
                            <w:tcW w:w="2579" w:type="dxa"/>
                          </w:tcPr>
                          <w:p w14:paraId="1A2F46AF" w14:textId="039F1CBE" w:rsidR="000D71C9" w:rsidRDefault="000D71C9" w:rsidP="000D71C9">
                            <w:pPr>
                              <w:jc w:val="center"/>
                            </w:pPr>
                            <w:r>
                              <w:t>25g cocoa</w:t>
                            </w:r>
                          </w:p>
                        </w:tc>
                      </w:tr>
                    </w:tbl>
                    <w:p w14:paraId="30F7D4E5" w14:textId="3CE6AA6C" w:rsidR="00AB50C2" w:rsidRDefault="000D71C9">
                      <w:r>
                        <w:t xml:space="preserve"> </w:t>
                      </w:r>
                    </w:p>
                    <w:p w14:paraId="7824C7C6" w14:textId="4A6335EF" w:rsidR="000D71C9" w:rsidRDefault="000D71C9">
                      <w:r>
                        <w:t>Students could then try to see what was being calculated.</w:t>
                      </w:r>
                    </w:p>
                    <w:p w14:paraId="62E5A27F" w14:textId="5EA32B1E" w:rsidR="00300BCD" w:rsidRDefault="00300BCD" w:rsidP="00300BCD"/>
                  </w:txbxContent>
                </v:textbox>
                <w10:wrap type="square"/>
              </v:shape>
            </w:pict>
          </mc:Fallback>
        </mc:AlternateContent>
      </w:r>
      <w:r w:rsidR="000D71C9">
        <w:rPr>
          <w:noProof/>
          <w:sz w:val="24"/>
          <w:lang w:eastAsia="en-GB"/>
        </w:rPr>
        <mc:AlternateContent>
          <mc:Choice Requires="wps">
            <w:drawing>
              <wp:anchor distT="0" distB="0" distL="114300" distR="114300" simplePos="0" relativeHeight="251559424" behindDoc="1" locked="0" layoutInCell="1" allowOverlap="1" wp14:anchorId="56B36EAE" wp14:editId="595C8658">
                <wp:simplePos x="0" y="0"/>
                <wp:positionH relativeFrom="column">
                  <wp:posOffset>-164353</wp:posOffset>
                </wp:positionH>
                <wp:positionV relativeFrom="paragraph">
                  <wp:posOffset>1371601</wp:posOffset>
                </wp:positionV>
                <wp:extent cx="3495675" cy="5336988"/>
                <wp:effectExtent l="0" t="0" r="28575" b="16510"/>
                <wp:wrapNone/>
                <wp:docPr id="9" name="Rectangle 9"/>
                <wp:cNvGraphicFramePr/>
                <a:graphic xmlns:a="http://schemas.openxmlformats.org/drawingml/2006/main">
                  <a:graphicData uri="http://schemas.microsoft.com/office/word/2010/wordprocessingShape">
                    <wps:wsp>
                      <wps:cNvSpPr/>
                      <wps:spPr>
                        <a:xfrm>
                          <a:off x="0" y="0"/>
                          <a:ext cx="3495675" cy="533698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05B8DDD3" w14:textId="212A0D07" w:rsidR="00CA1638" w:rsidRDefault="0009121C" w:rsidP="00FA3640">
                            <w:r>
                              <w:t xml:space="preserve"> have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36EAE" id="Rectangle 9" o:spid="_x0000_s1029" style="position:absolute;margin-left:-12.95pt;margin-top:108pt;width:275.25pt;height:420.25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" filled="f" strokecolor="black [3213]" strokeweight="1pt">
                <v:textbo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05B8DDD3" w14:textId="212A0D07" w:rsidR="00CA1638" w:rsidRDefault="0009121C" w:rsidP="00FA3640">
                      <w:r>
                        <w:t xml:space="preserve"> have </w:t>
                      </w:r>
                    </w:p>
                  </w:txbxContent>
                </v:textbox>
              </v:rect>
            </w:pict>
          </mc:Fallback>
        </mc:AlternateContent>
      </w:r>
      <w:r w:rsidR="007B2DE2" w:rsidRPr="00455E36">
        <w:rPr>
          <w:noProof/>
          <w:sz w:val="24"/>
          <w:lang w:eastAsia="en-GB"/>
        </w:rPr>
        <mc:AlternateContent>
          <mc:Choice Requires="wps">
            <w:drawing>
              <wp:anchor distT="45720" distB="45720" distL="114300" distR="114300" simplePos="0" relativeHeight="251558399" behindDoc="1" locked="0" layoutInCell="1" allowOverlap="1" wp14:anchorId="6BAC444D" wp14:editId="5117E8BF">
                <wp:simplePos x="0" y="0"/>
                <wp:positionH relativeFrom="margin">
                  <wp:posOffset>-81280</wp:posOffset>
                </wp:positionH>
                <wp:positionV relativeFrom="paragraph">
                  <wp:posOffset>1431290</wp:posOffset>
                </wp:positionV>
                <wp:extent cx="3289935" cy="3615690"/>
                <wp:effectExtent l="0" t="0" r="0" b="3810"/>
                <wp:wrapTight wrapText="bothSides">
                  <wp:wrapPolygon edited="0">
                    <wp:start x="375" y="0"/>
                    <wp:lineTo x="375" y="21509"/>
                    <wp:lineTo x="21137" y="21509"/>
                    <wp:lineTo x="21137" y="0"/>
                    <wp:lineTo x="375" y="0"/>
                  </wp:wrapPolygon>
                </wp:wrapTight>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935" cy="3615690"/>
                        </a:xfrm>
                        <a:prstGeom prst="rect">
                          <a:avLst/>
                        </a:prstGeom>
                        <a:noFill/>
                        <a:ln w="9525">
                          <a:noFill/>
                          <a:miter lim="800000"/>
                          <a:headEnd/>
                          <a:tailEnd/>
                        </a:ln>
                      </wps:spPr>
                      <wps:txbx>
                        <w:txbxContent>
                          <w:p w14:paraId="6288C2B0" w14:textId="13ABC1B6" w:rsidR="00AD3BE5" w:rsidRDefault="007B2DE2" w:rsidP="00AD3BE5">
                            <w:pPr>
                              <w:rPr>
                                <w:rFonts w:ascii="Script MT Bold" w:hAnsi="Script MT Bold"/>
                                <w:sz w:val="32"/>
                                <w:u w:val="single"/>
                              </w:rPr>
                            </w:pPr>
                            <w:r w:rsidRPr="007B2DE2">
                              <w:rPr>
                                <w:rFonts w:ascii="Script MT Bold" w:hAnsi="Script MT Bold"/>
                                <w:sz w:val="32"/>
                                <w:highlight w:val="yellow"/>
                                <w:u w:val="single"/>
                              </w:rPr>
                              <w:t>Rows and Seats (arrays/Prime FF)</w:t>
                            </w:r>
                          </w:p>
                          <w:p w14:paraId="35996091" w14:textId="4D8BEC54" w:rsidR="00CA1638" w:rsidRDefault="007B2DE2" w:rsidP="007B2DE2">
                            <w:pPr>
                              <w:spacing w:after="0" w:line="240" w:lineRule="auto"/>
                            </w:pPr>
                            <w:r>
                              <w:t>I have been writing questions for year 11 homework that can put into practice some of the questions they got wrong in class. I also wanted to write a question my top set year 7 could try that would use some of the work they have been doing on arrays.</w:t>
                            </w:r>
                          </w:p>
                          <w:p w14:paraId="0BF64216" w14:textId="01520B3B" w:rsidR="007B2DE2" w:rsidRDefault="007B2DE2" w:rsidP="007B2DE2">
                            <w:pPr>
                              <w:spacing w:after="0" w:line="240" w:lineRule="auto"/>
                            </w:pPr>
                          </w:p>
                          <w:p w14:paraId="4385839E" w14:textId="4A6536A1" w:rsidR="007B2DE2" w:rsidRDefault="007B2DE2" w:rsidP="007B2DE2">
                            <w:pPr>
                              <w:spacing w:after="0" w:line="240" w:lineRule="auto"/>
                            </w:pPr>
                            <w:r>
                              <w:t>Year 11 struggled with this question. Some just multiplied 14 x 17 and wrote that answer down.</w:t>
                            </w:r>
                          </w:p>
                          <w:p w14:paraId="27EDA00C" w14:textId="2B9EDAA9" w:rsidR="007B2DE2" w:rsidRDefault="007B2DE2" w:rsidP="007B2DE2">
                            <w:pPr>
                              <w:spacing w:after="0" w:line="240" w:lineRule="auto"/>
                            </w:pPr>
                          </w:p>
                          <w:p w14:paraId="08375100" w14:textId="63B16229" w:rsidR="007B2DE2" w:rsidRDefault="007B2DE2" w:rsidP="007B2DE2">
                            <w:pPr>
                              <w:spacing w:after="0" w:line="240" w:lineRule="auto"/>
                            </w:pPr>
                            <w:r>
                              <w:t>Some tried 195/17 or 195/14</w:t>
                            </w:r>
                          </w:p>
                          <w:p w14:paraId="270F9810" w14:textId="25A7BD50" w:rsidR="000D71C9" w:rsidRDefault="000D71C9" w:rsidP="007B2DE2">
                            <w:pPr>
                              <w:spacing w:after="0" w:line="240" w:lineRule="auto"/>
                            </w:pPr>
                          </w:p>
                          <w:p w14:paraId="2F166D2C" w14:textId="67180880" w:rsidR="000D71C9" w:rsidRDefault="000D71C9" w:rsidP="007B2DE2">
                            <w:pPr>
                              <w:spacing w:after="0" w:line="240" w:lineRule="auto"/>
                            </w:pPr>
                            <w:r>
                              <w:t xml:space="preserve">In the end I had to remove the 14 and 17 restrictions and allow them to find numbers that would work. </w:t>
                            </w:r>
                          </w:p>
                          <w:p w14:paraId="26EC3922" w14:textId="62C78DB5" w:rsidR="000D71C9" w:rsidRDefault="000D71C9" w:rsidP="007B2DE2">
                            <w:pPr>
                              <w:spacing w:after="0" w:line="240" w:lineRule="auto"/>
                            </w:pPr>
                            <w:r>
                              <w:t>One student did write 39 x 5 which was at least a step in the right direction but we had to discuss why it couldn’t be used when the restrictions were put back.</w:t>
                            </w:r>
                          </w:p>
                          <w:p w14:paraId="674C0831" w14:textId="6AE320E8" w:rsidR="007B2DE2" w:rsidRDefault="007B2DE2" w:rsidP="007B2DE2">
                            <w:pPr>
                              <w:spacing w:after="0" w:line="240" w:lineRule="auto"/>
                            </w:pPr>
                          </w:p>
                          <w:p w14:paraId="26724DB5" w14:textId="31995DD4" w:rsidR="007B2DE2" w:rsidRDefault="007B2DE2" w:rsidP="007B2DE2">
                            <w:pPr>
                              <w:spacing w:after="0" w:line="240" w:lineRule="auto"/>
                            </w:pPr>
                            <w:r>
                              <w:t xml:space="preserve">The second part was also really challenging and students didn’t attempt to find factors of 195.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AC444D" id="_x0000_s1030" type="#_x0000_t202" style="position:absolute;margin-left:-6.4pt;margin-top:112.7pt;width:259.05pt;height:284.7pt;z-index:-25175808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" filled="f" stroked="f">
                <v:textbox>
                  <w:txbxContent>
                    <w:p w14:paraId="6288C2B0" w14:textId="13ABC1B6" w:rsidR="00AD3BE5" w:rsidRDefault="007B2DE2" w:rsidP="00AD3BE5">
                      <w:pPr>
                        <w:rPr>
                          <w:rFonts w:ascii="Script MT Bold" w:hAnsi="Script MT Bold"/>
                          <w:sz w:val="32"/>
                          <w:u w:val="single"/>
                        </w:rPr>
                      </w:pPr>
                      <w:r w:rsidRPr="007B2DE2">
                        <w:rPr>
                          <w:rFonts w:ascii="Script MT Bold" w:hAnsi="Script MT Bold"/>
                          <w:sz w:val="32"/>
                          <w:highlight w:val="yellow"/>
                          <w:u w:val="single"/>
                        </w:rPr>
                        <w:t>Rows and Seats (arrays/Prime FF)</w:t>
                      </w:r>
                    </w:p>
                    <w:p w14:paraId="35996091" w14:textId="4D8BEC54" w:rsidR="00CA1638" w:rsidRDefault="007B2DE2" w:rsidP="007B2DE2">
                      <w:pPr>
                        <w:spacing w:after="0" w:line="240" w:lineRule="auto"/>
                      </w:pPr>
                      <w:r>
                        <w:t>I have been writing questions for year 11 homework that can put into practice some of the questions they got wrong in class. I also wanted to write a question my top set year 7 could try that would use some of the work they have been doing on arrays.</w:t>
                      </w:r>
                    </w:p>
                    <w:p w14:paraId="0BF64216" w14:textId="01520B3B" w:rsidR="007B2DE2" w:rsidRDefault="007B2DE2" w:rsidP="007B2DE2">
                      <w:pPr>
                        <w:spacing w:after="0" w:line="240" w:lineRule="auto"/>
                      </w:pPr>
                    </w:p>
                    <w:p w14:paraId="4385839E" w14:textId="4A6536A1" w:rsidR="007B2DE2" w:rsidRDefault="007B2DE2" w:rsidP="007B2DE2">
                      <w:pPr>
                        <w:spacing w:after="0" w:line="240" w:lineRule="auto"/>
                      </w:pPr>
                      <w:r>
                        <w:t>Year 11 struggled with this question. Some just multiplied 14 x 17 and wrote that answer down.</w:t>
                      </w:r>
                    </w:p>
                    <w:p w14:paraId="27EDA00C" w14:textId="2B9EDAA9" w:rsidR="007B2DE2" w:rsidRDefault="007B2DE2" w:rsidP="007B2DE2">
                      <w:pPr>
                        <w:spacing w:after="0" w:line="240" w:lineRule="auto"/>
                      </w:pPr>
                    </w:p>
                    <w:p w14:paraId="08375100" w14:textId="63B16229" w:rsidR="007B2DE2" w:rsidRDefault="007B2DE2" w:rsidP="007B2DE2">
                      <w:pPr>
                        <w:spacing w:after="0" w:line="240" w:lineRule="auto"/>
                      </w:pPr>
                      <w:r>
                        <w:t>Some tried 195/17 or 195/14</w:t>
                      </w:r>
                    </w:p>
                    <w:p w14:paraId="270F9810" w14:textId="25A7BD50" w:rsidR="000D71C9" w:rsidRDefault="000D71C9" w:rsidP="007B2DE2">
                      <w:pPr>
                        <w:spacing w:after="0" w:line="240" w:lineRule="auto"/>
                      </w:pPr>
                    </w:p>
                    <w:p w14:paraId="2F166D2C" w14:textId="67180880" w:rsidR="000D71C9" w:rsidRDefault="000D71C9" w:rsidP="007B2DE2">
                      <w:pPr>
                        <w:spacing w:after="0" w:line="240" w:lineRule="auto"/>
                      </w:pPr>
                      <w:r>
                        <w:t xml:space="preserve">In the end I had to remove the 14 and 17 restrictions and allow them to find numbers that would work. </w:t>
                      </w:r>
                    </w:p>
                    <w:p w14:paraId="26EC3922" w14:textId="62C78DB5" w:rsidR="000D71C9" w:rsidRDefault="000D71C9" w:rsidP="007B2DE2">
                      <w:pPr>
                        <w:spacing w:after="0" w:line="240" w:lineRule="auto"/>
                      </w:pPr>
                      <w:r>
                        <w:t>One student did write 39 x 5 which was at least a step in the right direction but we had to discuss why it couldn’t be used when the restrictions were put back.</w:t>
                      </w:r>
                    </w:p>
                    <w:p w14:paraId="674C0831" w14:textId="6AE320E8" w:rsidR="007B2DE2" w:rsidRDefault="007B2DE2" w:rsidP="007B2DE2">
                      <w:pPr>
                        <w:spacing w:after="0" w:line="240" w:lineRule="auto"/>
                      </w:pPr>
                    </w:p>
                    <w:p w14:paraId="26724DB5" w14:textId="31995DD4" w:rsidR="007B2DE2" w:rsidRDefault="007B2DE2" w:rsidP="007B2DE2">
                      <w:pPr>
                        <w:spacing w:after="0" w:line="240" w:lineRule="auto"/>
                      </w:pPr>
                      <w:r>
                        <w:t xml:space="preserve">The second part was also really challenging and students didn’t attempt to find factors of 195. </w:t>
                      </w:r>
                    </w:p>
                  </w:txbxContent>
                </v:textbox>
                <w10:wrap type="tight" anchorx="margin"/>
              </v:shape>
            </w:pict>
          </mc:Fallback>
        </mc:AlternateContent>
      </w:r>
      <w:r w:rsidR="005E5774" w:rsidRPr="00455E36">
        <w:rPr>
          <w:noProof/>
          <w:sz w:val="24"/>
          <w:lang w:eastAsia="en-GB"/>
        </w:rPr>
        <mc:AlternateContent>
          <mc:Choice Requires="wps">
            <w:drawing>
              <wp:anchor distT="45720" distB="45720" distL="114300" distR="114300" simplePos="0" relativeHeight="251567616" behindDoc="0" locked="0" layoutInCell="1" allowOverlap="1" wp14:anchorId="63D563EF" wp14:editId="755A0552">
                <wp:simplePos x="0" y="0"/>
                <wp:positionH relativeFrom="column">
                  <wp:posOffset>-69215</wp:posOffset>
                </wp:positionH>
                <wp:positionV relativeFrom="paragraph">
                  <wp:posOffset>827405</wp:posOffset>
                </wp:positionV>
                <wp:extent cx="6984365" cy="459740"/>
                <wp:effectExtent l="0" t="0" r="26035"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459740"/>
                        </a:xfrm>
                        <a:prstGeom prst="rect">
                          <a:avLst/>
                        </a:prstGeom>
                        <a:solidFill>
                          <a:srgbClr val="FFFFFF"/>
                        </a:solidFill>
                        <a:ln w="9525">
                          <a:solidFill>
                            <a:srgbClr val="000000"/>
                          </a:solidFill>
                          <a:miter lim="800000"/>
                          <a:headEnd/>
                          <a:tailEnd/>
                        </a:ln>
                      </wps:spPr>
                      <wps:txbx>
                        <w:txbxContent>
                          <w:p w14:paraId="4307DC3F" w14:textId="795D2A17"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7B2DE2">
                              <w:rPr>
                                <w:sz w:val="24"/>
                              </w:rPr>
                              <w:t>8</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5E5774">
                              <w:rPr>
                                <w:sz w:val="24"/>
                              </w:rPr>
                              <w:t xml:space="preserve"> </w:t>
                            </w:r>
                            <w:r w:rsidR="000D71C9">
                              <w:rPr>
                                <w:sz w:val="24"/>
                              </w:rPr>
                              <w:t xml:space="preserve">There is a lot of Ratio and Proportion in this week’s edition as this is being taught to KS3 and I’m revising some of this with year 10 and 11 at the moment.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63EF" id="_x0000_s1031" type="#_x0000_t202" style="position:absolute;margin-left:-5.45pt;margin-top:65.15pt;width:549.95pt;height:36.2pt;z-index:251567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">
                <v:textbox>
                  <w:txbxContent>
                    <w:p w14:paraId="4307DC3F" w14:textId="795D2A17"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7B2DE2">
                        <w:rPr>
                          <w:sz w:val="24"/>
                        </w:rPr>
                        <w:t>8</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5E5774">
                        <w:rPr>
                          <w:sz w:val="24"/>
                        </w:rPr>
                        <w:t xml:space="preserve"> </w:t>
                      </w:r>
                      <w:r w:rsidR="000D71C9">
                        <w:rPr>
                          <w:sz w:val="24"/>
                        </w:rPr>
                        <w:t xml:space="preserve">There is a lot of Ratio and Proportion in this week’s edition as this is being taught to KS3 and I’m revising some of this with year 10 and 11 at the moment. </w:t>
                      </w:r>
                    </w:p>
                  </w:txbxContent>
                </v:textbox>
                <w10:wrap type="square"/>
              </v:shape>
            </w:pict>
          </mc:Fallback>
        </mc:AlternateContent>
      </w:r>
      <w:r w:rsidR="00964E76" w:rsidRPr="00964E76">
        <w:rPr>
          <w:noProof/>
          <w:sz w:val="24"/>
          <w:szCs w:val="24"/>
          <w:lang w:val="en-US"/>
        </w:rPr>
        <w:t xml:space="preserve"> </w:t>
      </w:r>
      <w:r w:rsidR="00FA3640" w:rsidRPr="0ED583BA">
        <w:rPr>
          <w:noProof/>
          <w:sz w:val="24"/>
          <w:szCs w:val="24"/>
          <w:lang w:val="en-US"/>
        </w:rPr>
        <w:t xml:space="preserve"> </w:t>
      </w:r>
      <w:r w:rsidR="00AB50C2">
        <w:rPr>
          <w:noProof/>
          <w:sz w:val="24"/>
          <w:lang w:eastAsia="en-GB"/>
        </w:rPr>
        <w:t xml:space="preserve">   </w:t>
      </w:r>
      <w:r w:rsidR="003C7B24">
        <w:rPr>
          <w:noProof/>
          <w:sz w:val="24"/>
          <w:lang w:eastAsia="en-GB"/>
        </w:rPr>
        <w:t xml:space="preserve"> </w:t>
      </w:r>
      <w:r w:rsidR="00D1598B">
        <w:rPr>
          <w:noProof/>
          <w:sz w:val="24"/>
          <w:lang w:eastAsia="en-GB"/>
        </w:rPr>
        <w:t xml:space="preserve"> </w:t>
      </w:r>
      <w:r>
        <w:rPr>
          <w:noProof/>
          <w:lang w:eastAsia="en-GB"/>
        </w:rPr>
        <w:t xml:space="preserve">  </w:t>
      </w:r>
      <w:r w:rsidR="007B2DE2">
        <w:rPr>
          <w:noProof/>
          <w:lang w:eastAsia="en-GB"/>
        </w:rPr>
        <w:drawing>
          <wp:inline distT="0" distB="0" distL="0" distR="0" wp14:anchorId="48F5E5E3" wp14:editId="1C810B8F">
            <wp:extent cx="3175635" cy="1350645"/>
            <wp:effectExtent l="0" t="0" r="5715"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0641" t="38087" r="21281" b="17984"/>
                    <a:stretch/>
                  </pic:blipFill>
                  <pic:spPr bwMode="auto">
                    <a:xfrm>
                      <a:off x="0" y="0"/>
                      <a:ext cx="3228838" cy="1373273"/>
                    </a:xfrm>
                    <a:prstGeom prst="rect">
                      <a:avLst/>
                    </a:prstGeom>
                    <a:ln>
                      <a:noFill/>
                    </a:ln>
                    <a:extLst>
                      <a:ext uri="{53640926-AAD7-44D8-BBD7-CCE9431645EC}">
                        <a14:shadowObscured xmlns:a14="http://schemas.microsoft.com/office/drawing/2010/main"/>
                      </a:ext>
                    </a:extLst>
                  </pic:spPr>
                </pic:pic>
              </a:graphicData>
            </a:graphic>
          </wp:inline>
        </w:drawing>
      </w:r>
      <w:r w:rsidRPr="00E57DC7">
        <w:rPr>
          <w:noProof/>
          <w:lang w:eastAsia="en-GB"/>
        </w:rPr>
        <w:t xml:space="preserve"> </w:t>
      </w:r>
      <w:r>
        <w:rPr>
          <w:noProof/>
          <w:sz w:val="24"/>
          <w:lang w:eastAsia="en-GB"/>
        </w:rPr>
        <w:t xml:space="preserve"> </w:t>
      </w:r>
      <w:r w:rsidR="002369F9">
        <w:rPr>
          <w:noProof/>
          <w:sz w:val="24"/>
          <w:lang w:eastAsia="en-GB"/>
        </w:rPr>
        <mc:AlternateContent>
          <mc:Choice Requires="wps">
            <w:drawing>
              <wp:anchor distT="0" distB="0" distL="114300" distR="114300" simplePos="0" relativeHeight="251596288" behindDoc="0" locked="0" layoutInCell="1" allowOverlap="1" wp14:anchorId="59F4F0AA" wp14:editId="2A2D06DE">
                <wp:simplePos x="0" y="0"/>
                <wp:positionH relativeFrom="column">
                  <wp:posOffset>-64770</wp:posOffset>
                </wp:positionH>
                <wp:positionV relativeFrom="paragraph">
                  <wp:posOffset>574040</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DEE694C" w14:textId="729BD12F" w:rsidR="002369F9" w:rsidRDefault="006A29DF">
                            <w:r>
                              <w:t xml:space="preserve">Issue </w:t>
                            </w:r>
                            <w:r w:rsidR="00772F09">
                              <w:t>1</w:t>
                            </w:r>
                            <w:r w:rsidR="007B2DE2">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F4F0AA" id="Text Box 17" o:spid="_x0000_s1032" type="#_x0000_t202" style="position:absolute;margin-left:-5.1pt;margin-top:45.2pt;width:81pt;height:18pt;z-index:251596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" filled="f" stroked="f">
                <v:textbox>
                  <w:txbxContent>
                    <w:p w14:paraId="1DEE694C" w14:textId="729BD12F" w:rsidR="002369F9" w:rsidRDefault="006A29DF">
                      <w:r>
                        <w:t xml:space="preserve">Issue </w:t>
                      </w:r>
                      <w:r w:rsidR="00772F09">
                        <w:t>1</w:t>
                      </w:r>
                      <w:r w:rsidR="007B2DE2">
                        <w:t>8</w:t>
                      </w:r>
                    </w:p>
                  </w:txbxContent>
                </v:textbox>
                <w10:wrap type="square"/>
              </v:shape>
            </w:pict>
          </mc:Fallback>
        </mc:AlternateContent>
      </w:r>
      <w:r w:rsidR="00AD3BE5">
        <w:rPr>
          <w:noProof/>
          <w:lang w:eastAsia="en-GB"/>
        </w:rPr>
        <w:drawing>
          <wp:anchor distT="0" distB="0" distL="114300" distR="114300" simplePos="0" relativeHeight="251568640" behindDoc="1" locked="0" layoutInCell="1" allowOverlap="1" wp14:anchorId="69CE1807" wp14:editId="54A6EBB7">
            <wp:simplePos x="0" y="0"/>
            <wp:positionH relativeFrom="column">
              <wp:posOffset>5878195</wp:posOffset>
            </wp:positionH>
            <wp:positionV relativeFrom="paragraph">
              <wp:posOffset>0</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D3BE5">
        <w:rPr>
          <w:noProof/>
          <w:lang w:eastAsia="en-GB"/>
        </w:rPr>
        <mc:AlternateContent>
          <mc:Choice Requires="wps">
            <w:drawing>
              <wp:anchor distT="0" distB="0" distL="114300" distR="114300" simplePos="0" relativeHeight="251560448" behindDoc="1" locked="0" layoutInCell="1" allowOverlap="1" wp14:anchorId="2508226B" wp14:editId="441D24A9">
                <wp:simplePos x="0" y="0"/>
                <wp:positionH relativeFrom="column">
                  <wp:posOffset>2383155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2CBD2A" id="Rectangle 2" o:spid="_x0000_s1026" style="position:absolute;margin-left:187.65pt;margin-top:5.7pt;width:267pt;height:51.95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" fillcolor="#f2f2f2 [3052]" strokecolor="black [3213]" strokeweight="1pt"/>
            </w:pict>
          </mc:Fallback>
        </mc:AlternateContent>
      </w:r>
      <w:r w:rsidR="00AD3BE5">
        <w:rPr>
          <w:noProof/>
          <w:lang w:eastAsia="en-GB"/>
        </w:rPr>
        <mc:AlternateContent>
          <mc:Choice Requires="wps">
            <w:drawing>
              <wp:anchor distT="45720" distB="45720" distL="114300" distR="114300" simplePos="0" relativeHeight="251582976" behindDoc="0" locked="0" layoutInCell="1" allowOverlap="1" wp14:anchorId="2D142D4E" wp14:editId="7A1ACEDE">
                <wp:simplePos x="0" y="0"/>
                <wp:positionH relativeFrom="column">
                  <wp:posOffset>2383155</wp:posOffset>
                </wp:positionH>
                <wp:positionV relativeFrom="paragraph">
                  <wp:posOffset>139065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142D4E" id="_x0000_s1033" type="#_x0000_t202" style="position:absolute;margin-left:187.65pt;margin-top:10.95pt;width:270.75pt;height:46.7pt;z-index:251582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" filled="f" stroked="f">
                <v:textbo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v:textbox>
                <w10:wrap type="square"/>
              </v:shape>
            </w:pict>
          </mc:Fallback>
        </mc:AlternateContent>
      </w:r>
      <w:r w:rsidR="00AD3BE5">
        <w:rPr>
          <w:noProof/>
          <w:lang w:eastAsia="en-GB"/>
        </w:rPr>
        <mc:AlternateContent>
          <mc:Choice Requires="wps">
            <w:drawing>
              <wp:anchor distT="0" distB="0" distL="114300" distR="114300" simplePos="0" relativeHeight="251561472" behindDoc="0" locked="0" layoutInCell="1" allowOverlap="1" wp14:anchorId="717F0A10" wp14:editId="31B20BEA">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7F0A10" id="Text Box 1" o:spid="_x0000_s1034" type="#_x0000_t202" style="position:absolute;margin-left:-2.25pt;margin-top:0;width:187.3pt;height:69.95pt;z-index:2515614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cript MT Bold">
    <w:altName w:val="Edwardian Script ITC"/>
    <w:panose1 w:val="03040602040607080904"/>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9"/>
  <w:activeWritingStyle w:appName="MSWord" w:lang="en-GB" w:vendorID="64" w:dllVersion="131078" w:nlCheck="1" w:checkStyle="0"/>
  <w:activeWritingStyle w:appName="MSWord" w:lang="en-US" w:vendorID="64" w:dllVersion="131078" w:nlCheck="1" w:checkStyle="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2691E"/>
    <w:rsid w:val="00033A5C"/>
    <w:rsid w:val="00054F2F"/>
    <w:rsid w:val="00055DE5"/>
    <w:rsid w:val="000573B3"/>
    <w:rsid w:val="0006086F"/>
    <w:rsid w:val="00067CEF"/>
    <w:rsid w:val="0009121C"/>
    <w:rsid w:val="000D71C9"/>
    <w:rsid w:val="00122C30"/>
    <w:rsid w:val="00136D5B"/>
    <w:rsid w:val="001440AA"/>
    <w:rsid w:val="00180342"/>
    <w:rsid w:val="00211EA3"/>
    <w:rsid w:val="002200D6"/>
    <w:rsid w:val="002369F9"/>
    <w:rsid w:val="00245551"/>
    <w:rsid w:val="002F60CE"/>
    <w:rsid w:val="00300BCD"/>
    <w:rsid w:val="00330A63"/>
    <w:rsid w:val="00342554"/>
    <w:rsid w:val="003B3BF8"/>
    <w:rsid w:val="003C3637"/>
    <w:rsid w:val="003C7B24"/>
    <w:rsid w:val="003E1B01"/>
    <w:rsid w:val="00431C22"/>
    <w:rsid w:val="004546CB"/>
    <w:rsid w:val="00455E36"/>
    <w:rsid w:val="00460FF5"/>
    <w:rsid w:val="00481D8D"/>
    <w:rsid w:val="0049330E"/>
    <w:rsid w:val="004B7335"/>
    <w:rsid w:val="004F6A0E"/>
    <w:rsid w:val="00502487"/>
    <w:rsid w:val="0051157F"/>
    <w:rsid w:val="005150FB"/>
    <w:rsid w:val="0057047D"/>
    <w:rsid w:val="00591844"/>
    <w:rsid w:val="005C6B2F"/>
    <w:rsid w:val="005E5774"/>
    <w:rsid w:val="00640158"/>
    <w:rsid w:val="00646C3F"/>
    <w:rsid w:val="00647E8F"/>
    <w:rsid w:val="006A29DF"/>
    <w:rsid w:val="006B7C25"/>
    <w:rsid w:val="007073C3"/>
    <w:rsid w:val="00707BF9"/>
    <w:rsid w:val="00740EAC"/>
    <w:rsid w:val="00750378"/>
    <w:rsid w:val="00772F09"/>
    <w:rsid w:val="007B2DE2"/>
    <w:rsid w:val="007D4D30"/>
    <w:rsid w:val="00803720"/>
    <w:rsid w:val="00825E34"/>
    <w:rsid w:val="008472F1"/>
    <w:rsid w:val="00851F5B"/>
    <w:rsid w:val="00861D88"/>
    <w:rsid w:val="0086734F"/>
    <w:rsid w:val="008A125C"/>
    <w:rsid w:val="008B198F"/>
    <w:rsid w:val="008C3EF7"/>
    <w:rsid w:val="008D6C18"/>
    <w:rsid w:val="008E2E7C"/>
    <w:rsid w:val="008E4BE0"/>
    <w:rsid w:val="009105EF"/>
    <w:rsid w:val="00921E29"/>
    <w:rsid w:val="00964E76"/>
    <w:rsid w:val="009D3D0F"/>
    <w:rsid w:val="00A05A2C"/>
    <w:rsid w:val="00A20AF4"/>
    <w:rsid w:val="00A265FB"/>
    <w:rsid w:val="00A63A0B"/>
    <w:rsid w:val="00A877A9"/>
    <w:rsid w:val="00A95C0A"/>
    <w:rsid w:val="00AB50C2"/>
    <w:rsid w:val="00AC7697"/>
    <w:rsid w:val="00AD3BE5"/>
    <w:rsid w:val="00AD7772"/>
    <w:rsid w:val="00AE0E2D"/>
    <w:rsid w:val="00B96EBE"/>
    <w:rsid w:val="00C32E21"/>
    <w:rsid w:val="00C47E64"/>
    <w:rsid w:val="00CA1638"/>
    <w:rsid w:val="00CB1EFE"/>
    <w:rsid w:val="00CC268D"/>
    <w:rsid w:val="00D1598B"/>
    <w:rsid w:val="00D66194"/>
    <w:rsid w:val="00D66E73"/>
    <w:rsid w:val="00D714BF"/>
    <w:rsid w:val="00DF0C04"/>
    <w:rsid w:val="00DF5BE0"/>
    <w:rsid w:val="00DF71B5"/>
    <w:rsid w:val="00E41A03"/>
    <w:rsid w:val="00E57CFB"/>
    <w:rsid w:val="00E57DC7"/>
    <w:rsid w:val="00E60BA4"/>
    <w:rsid w:val="00E75B2E"/>
    <w:rsid w:val="00EC0A62"/>
    <w:rsid w:val="00EF4BE6"/>
    <w:rsid w:val="00F26EA7"/>
    <w:rsid w:val="00F621CF"/>
    <w:rsid w:val="00FA1E09"/>
    <w:rsid w:val="00FA3640"/>
    <w:rsid w:val="0ED583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 w:type="character" w:customStyle="1" w:styleId="tgc">
    <w:name w:val="_tgc"/>
    <w:basedOn w:val="DefaultParagraphFont"/>
    <w:rsid w:val="00803720"/>
  </w:style>
  <w:style w:type="character" w:customStyle="1" w:styleId="apple-converted-space">
    <w:name w:val="apple-converted-space"/>
    <w:basedOn w:val="DefaultParagraphFont"/>
    <w:rsid w:val="00055DE5"/>
  </w:style>
  <w:style w:type="table" w:styleId="TableGrid">
    <w:name w:val="Table Grid"/>
    <w:basedOn w:val="TableNormal"/>
    <w:uiPriority w:val="39"/>
    <w:rsid w:val="000D71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 w:id="18359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iccams-maths.org/CSMS/images/ratio.pdf" TargetMode="External"/><Relationship Id="rId10" Type="http://schemas.openxmlformats.org/officeDocument/2006/relationships/image" Target="media/image5.png"/><Relationship Id="rId4" Type="http://schemas.openxmlformats.org/officeDocument/2006/relationships/hyperlink" Target="http://iccams-maths.org/CSMS/images/ratio.pdf" TargetMode="Externa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A07BB70C</Template>
  <TotalTime>31</TotalTime>
  <Pages>1</Pages>
  <Words>4</Words>
  <Characters>25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Helen Konstantine</cp:lastModifiedBy>
  <cp:revision>3</cp:revision>
  <cp:lastPrinted>2017-01-04T08:38:00Z</cp:lastPrinted>
  <dcterms:created xsi:type="dcterms:W3CDTF">2017-03-13T14:07:00Z</dcterms:created>
  <dcterms:modified xsi:type="dcterms:W3CDTF">2017-03-13T14:39:00Z</dcterms:modified>
</cp:coreProperties>
</file>