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5278C438" w:rsidR="00D66E73" w:rsidRDefault="00AC7697" w:rsidP="00AD3BE5">
      <w:r w:rsidRPr="00455E36">
        <w:rPr>
          <w:noProof/>
          <w:sz w:val="24"/>
          <w:lang w:eastAsia="en-GB"/>
        </w:rPr>
        <mc:AlternateContent>
          <mc:Choice Requires="wps">
            <w:drawing>
              <wp:anchor distT="45720" distB="45720" distL="114300" distR="114300" simplePos="0" relativeHeight="251664384" behindDoc="0" locked="0" layoutInCell="1" allowOverlap="1" wp14:anchorId="02779CFB" wp14:editId="7D12589A">
                <wp:simplePos x="0" y="0"/>
                <wp:positionH relativeFrom="column">
                  <wp:posOffset>-66675</wp:posOffset>
                </wp:positionH>
                <wp:positionV relativeFrom="paragraph">
                  <wp:posOffset>1943100</wp:posOffset>
                </wp:positionV>
                <wp:extent cx="2990850" cy="1504950"/>
                <wp:effectExtent l="0" t="0" r="1905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0850" cy="1504950"/>
                        </a:xfrm>
                        <a:prstGeom prst="rect">
                          <a:avLst/>
                        </a:prstGeom>
                        <a:solidFill>
                          <a:srgbClr val="FFFFFF"/>
                        </a:solidFill>
                        <a:ln w="9525">
                          <a:solidFill>
                            <a:srgbClr val="000000"/>
                          </a:solidFill>
                          <a:miter lim="800000"/>
                          <a:headEnd/>
                          <a:tailEnd/>
                        </a:ln>
                      </wps:spPr>
                      <wps:txbx>
                        <w:txbxContent>
                          <w:p w14:paraId="61D5DF51" w14:textId="77777777" w:rsidR="00455E36" w:rsidRPr="00E75B2E" w:rsidRDefault="00E75B2E" w:rsidP="00455E36">
                            <w:pPr>
                              <w:shd w:val="clear" w:color="auto" w:fill="FFF2CC" w:themeFill="accent4" w:themeFillTint="33"/>
                              <w:rPr>
                                <w:rFonts w:ascii="Script MT Bold" w:hAnsi="Script MT Bold"/>
                                <w:sz w:val="36"/>
                                <w:u w:val="single"/>
                              </w:rPr>
                            </w:pPr>
                            <w:r w:rsidRPr="00E75B2E">
                              <w:rPr>
                                <w:rFonts w:ascii="Script MT Bold" w:hAnsi="Script MT Bold"/>
                                <w:sz w:val="36"/>
                                <w:highlight w:val="yellow"/>
                                <w:u w:val="single"/>
                              </w:rPr>
                              <w:t>Competitions and Games</w:t>
                            </w:r>
                          </w:p>
                          <w:p w14:paraId="64E50F66" w14:textId="63B664F0" w:rsidR="00455E36" w:rsidRPr="00455E36" w:rsidRDefault="00E75B2E" w:rsidP="00455E36">
                            <w:pPr>
                              <w:shd w:val="clear" w:color="auto" w:fill="FFF2CC" w:themeFill="accent4" w:themeFillTint="33"/>
                              <w:rPr>
                                <w:rFonts w:ascii="Script MT Bold" w:hAnsi="Script MT Bold"/>
                                <w:sz w:val="36"/>
                              </w:rPr>
                            </w:pPr>
                            <w:r>
                              <w:rPr>
                                <w:rFonts w:ascii="Script MT Bold" w:hAnsi="Script MT Bold"/>
                                <w:sz w:val="36"/>
                              </w:rPr>
                              <w:t xml:space="preserve">In light of the fact there are many game themed ideas </w:t>
                            </w:r>
                            <w:r w:rsidR="00AC7697">
                              <w:rPr>
                                <w:rFonts w:ascii="Script MT Bold" w:hAnsi="Script MT Bold"/>
                                <w:sz w:val="36"/>
                              </w:rPr>
                              <w:t xml:space="preserve">here, this is the </w:t>
                            </w:r>
                            <w:r w:rsidR="00AC7697">
                              <w:rPr>
                                <w:rFonts w:ascii="Script MT Bold" w:hAnsi="Script MT Bold"/>
                                <w:sz w:val="36"/>
                              </w:rPr>
                              <w:t>theme.</w:t>
                            </w:r>
                            <w:bookmarkStart w:id="0" w:name="_GoBack"/>
                            <w:bookmarkEnd w:id="0"/>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779CFB" id="_x0000_t202" coordsize="21600,21600" o:spt="202" path="m,l,21600r21600,l21600,xe">
                <v:stroke joinstyle="miter"/>
                <v:path gradientshapeok="t" o:connecttype="rect"/>
              </v:shapetype>
              <v:shape id="Text Box 2" o:spid="_x0000_s1026" type="#_x0000_t202" style="position:absolute;margin-left:-5.25pt;margin-top:153pt;width:235.5pt;height:118.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I+ZJAIAAEwEAAAOAAAAZHJzL2Uyb0RvYy54bWysVNuO0zAQfUfiHyy/06RRC23UdLV0KUJa&#10;LtIuHzB1nMbC9gTbbVK+nrHTLeX2gsiD5fGMj2fOmcnqZjCaHaXzCm3Fp5OcM2kF1sruK/75cfti&#10;wZkPYGvQaGXFT9Lzm/XzZ6u+K2WBLepaOkYg1pd9V/E2hK7MMi9aacBPsJOWnA06A4FMt89qBz2h&#10;G50Vef4y69HVnUMhvafTu9HJ1wm/aaQIH5vGy8B0xSm3kFaX1l1cs/UKyr2DrlXinAb8QxYGlKVH&#10;L1B3EIAdnPoNyijh0GMTJgJNhk2jhEw1UDXT/JdqHlroZKqFyPHdhSb//2DFh+Mnx1Rd8RlnFgxJ&#10;9CiHwF7jwIrITt/5koIeOgoLAx2TyqlS392j+OKZxU0Ldi9vncO+lVBTdtN4M7u6OuL4CLLr32NN&#10;z8AhYAIaGmcidUQGI3RS6XRRJqYi6LBYLvPFnFyCfNN5PluSEd+A8ul653x4K9GwuKm4I+kTPBzv&#10;fRhDn0Liax61qrdK62S4/W6jHTsCtck2fWf0n8K0ZX3Fl/NiPjLwV4g8fX+CMCpQv2tlKr64BEEZ&#10;eXtja0oTygBKj3uqTtszkZG7kcUw7Iak2EWfHdYnYtbh2N40jrRp0X3jrKfWrrj/egAnOdPvLKmz&#10;nM5mcRaSMZu/Kshw157dtQesIKiKB87G7Sak+YmpWrwlFRuV+I1yj5mcU6aWTQqdxyvOxLWdon78&#10;BNbfAQAA//8DAFBLAwQUAAYACAAAACEAwbgFueAAAAALAQAADwAAAGRycy9kb3ducmV2LnhtbEyP&#10;y07DMBBF90j8gzVIbFBrl6ShhEwqhASiOygItm48TSL8CLabhr/HXcFyZo7unFutJ6PZSD70ziIs&#10;5gIY2cap3rYI72+PsxWwEKVVUjtLCD8UYF2fn1WyVO5oX2ncxpalEBtKidDFOJSch6YjI8PcDWTT&#10;be+8kTGNvuXKy2MKN5pfC1FwI3ubPnRyoIeOmq/twSCs8ufxM2yyl4+m2OvbeHUzPn17xMuL6f4O&#10;WKQp/sFw0k/qUCennTtYFZhGmC3EMqEImShSqUTkxWmzQ1jmmQBeV/x/h/oXAAD//wMAUEsBAi0A&#10;FAAGAAgAAAAhALaDOJL+AAAA4QEAABMAAAAAAAAAAAAAAAAAAAAAAFtDb250ZW50X1R5cGVzXS54&#10;bWxQSwECLQAUAAYACAAAACEAOP0h/9YAAACUAQAACwAAAAAAAAAAAAAAAAAvAQAAX3JlbHMvLnJl&#10;bHNQSwECLQAUAAYACAAAACEAD9SPmSQCAABMBAAADgAAAAAAAAAAAAAAAAAuAgAAZHJzL2Uyb0Rv&#10;Yy54bWxQSwECLQAUAAYACAAAACEAwbgFueAAAAALAQAADwAAAAAAAAAAAAAAAAB+BAAAZHJzL2Rv&#10;d25yZXYueG1sUEsFBgAAAAAEAAQA8wAAAIsFAAAAAA==&#10;">
                <v:textbox>
                  <w:txbxContent>
                    <w:p w14:paraId="61D5DF51" w14:textId="77777777" w:rsidR="00455E36" w:rsidRPr="00E75B2E" w:rsidRDefault="00E75B2E" w:rsidP="00455E36">
                      <w:pPr>
                        <w:shd w:val="clear" w:color="auto" w:fill="FFF2CC" w:themeFill="accent4" w:themeFillTint="33"/>
                        <w:rPr>
                          <w:rFonts w:ascii="Script MT Bold" w:hAnsi="Script MT Bold"/>
                          <w:sz w:val="36"/>
                          <w:u w:val="single"/>
                        </w:rPr>
                      </w:pPr>
                      <w:r w:rsidRPr="00E75B2E">
                        <w:rPr>
                          <w:rFonts w:ascii="Script MT Bold" w:hAnsi="Script MT Bold"/>
                          <w:sz w:val="36"/>
                          <w:highlight w:val="yellow"/>
                          <w:u w:val="single"/>
                        </w:rPr>
                        <w:t>Competitions and Games</w:t>
                      </w:r>
                    </w:p>
                    <w:p w14:paraId="64E50F66" w14:textId="63B664F0" w:rsidR="00455E36" w:rsidRPr="00455E36" w:rsidRDefault="00E75B2E" w:rsidP="00455E36">
                      <w:pPr>
                        <w:shd w:val="clear" w:color="auto" w:fill="FFF2CC" w:themeFill="accent4" w:themeFillTint="33"/>
                        <w:rPr>
                          <w:rFonts w:ascii="Script MT Bold" w:hAnsi="Script MT Bold"/>
                          <w:sz w:val="36"/>
                        </w:rPr>
                      </w:pPr>
                      <w:r>
                        <w:rPr>
                          <w:rFonts w:ascii="Script MT Bold" w:hAnsi="Script MT Bold"/>
                          <w:sz w:val="36"/>
                        </w:rPr>
                        <w:t xml:space="preserve">In light of the fact there are many game themed ideas </w:t>
                      </w:r>
                      <w:r w:rsidR="00AC7697">
                        <w:rPr>
                          <w:rFonts w:ascii="Script MT Bold" w:hAnsi="Script MT Bold"/>
                          <w:sz w:val="36"/>
                        </w:rPr>
                        <w:t xml:space="preserve">here, this is the </w:t>
                      </w:r>
                      <w:r w:rsidR="00AC7697">
                        <w:rPr>
                          <w:rFonts w:ascii="Script MT Bold" w:hAnsi="Script MT Bold"/>
                          <w:sz w:val="36"/>
                        </w:rPr>
                        <w:t>theme.</w:t>
                      </w:r>
                      <w:bookmarkStart w:id="1" w:name="_GoBack"/>
                      <w:bookmarkEnd w:id="1"/>
                    </w:p>
                  </w:txbxContent>
                </v:textbox>
                <w10:wrap type="square"/>
              </v:shape>
            </w:pict>
          </mc:Fallback>
        </mc:AlternateContent>
      </w:r>
      <w:r w:rsidR="00A20AF4">
        <w:rPr>
          <w:rFonts w:ascii="Script MT Bold" w:hAnsi="Script MT Bold"/>
          <w:noProof/>
          <w:sz w:val="32"/>
          <w:highlight w:val="yellow"/>
          <w:u w:val="single"/>
          <w:lang w:eastAsia="en-GB"/>
        </w:rPr>
        <w:drawing>
          <wp:anchor distT="0" distB="0" distL="114300" distR="114300" simplePos="0" relativeHeight="251689984" behindDoc="0" locked="0" layoutInCell="1" allowOverlap="1" wp14:anchorId="14EB3B8C" wp14:editId="56CEC69A">
            <wp:simplePos x="0" y="0"/>
            <wp:positionH relativeFrom="column">
              <wp:posOffset>53340</wp:posOffset>
            </wp:positionH>
            <wp:positionV relativeFrom="paragraph">
              <wp:posOffset>8690610</wp:posOffset>
            </wp:positionV>
            <wp:extent cx="2741295" cy="1307465"/>
            <wp:effectExtent l="0" t="0" r="1905" b="0"/>
            <wp:wrapTight wrapText="bothSides">
              <wp:wrapPolygon edited="0">
                <wp:start x="0" y="0"/>
                <wp:lineTo x="0" y="20981"/>
                <wp:lineTo x="21415" y="20981"/>
                <wp:lineTo x="21415" y="0"/>
                <wp:lineTo x="0" y="0"/>
              </wp:wrapPolygon>
            </wp:wrapTight>
            <wp:docPr id="23" name="Picture 23" descr="../../../Users/helenpapandreopoulos/Desktop/Screen%20Shot%202016-09-1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helenpapandreopoulos/Desktop/Screen%20Shot%202016-09-13%20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41295" cy="1307465"/>
                    </a:xfrm>
                    <a:prstGeom prst="rect">
                      <a:avLst/>
                    </a:prstGeom>
                    <a:noFill/>
                    <a:ln>
                      <a:noFill/>
                    </a:ln>
                  </pic:spPr>
                </pic:pic>
              </a:graphicData>
            </a:graphic>
            <wp14:sizeRelH relativeFrom="page">
              <wp14:pctWidth>0</wp14:pctWidth>
            </wp14:sizeRelH>
            <wp14:sizeRelV relativeFrom="page">
              <wp14:pctHeight>0</wp14:pctHeight>
            </wp14:sizeRelV>
          </wp:anchor>
        </w:drawing>
      </w:r>
      <w:r w:rsidR="00A20AF4" w:rsidRPr="00455E36">
        <w:rPr>
          <w:noProof/>
          <w:sz w:val="24"/>
          <w:lang w:eastAsia="en-GB"/>
        </w:rPr>
        <mc:AlternateContent>
          <mc:Choice Requires="wps">
            <w:drawing>
              <wp:anchor distT="45720" distB="45720" distL="114300" distR="114300" simplePos="0" relativeHeight="251681792" behindDoc="1" locked="0" layoutInCell="1" allowOverlap="1" wp14:anchorId="0B50FD23" wp14:editId="610AD997">
                <wp:simplePos x="0" y="0"/>
                <wp:positionH relativeFrom="margin">
                  <wp:posOffset>60960</wp:posOffset>
                </wp:positionH>
                <wp:positionV relativeFrom="paragraph">
                  <wp:posOffset>7741920</wp:posOffset>
                </wp:positionV>
                <wp:extent cx="2762250" cy="947420"/>
                <wp:effectExtent l="0" t="0" r="635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947420"/>
                        </a:xfrm>
                        <a:prstGeom prst="rect">
                          <a:avLst/>
                        </a:prstGeom>
                        <a:solidFill>
                          <a:srgbClr val="FFFFFF"/>
                        </a:solidFill>
                        <a:ln w="9525">
                          <a:noFill/>
                          <a:miter lim="800000"/>
                          <a:headEnd/>
                          <a:tailEnd/>
                        </a:ln>
                      </wps:spPr>
                      <wps:txbx>
                        <w:txbxContent>
                          <w:p w14:paraId="61D0390B" w14:textId="563DECF9" w:rsidR="00AD3BE5" w:rsidRPr="004B7335" w:rsidRDefault="00330A63" w:rsidP="00AD3BE5">
                            <w:pPr>
                              <w:rPr>
                                <w:rFonts w:ascii="Script MT Bold" w:hAnsi="Script MT Bold"/>
                                <w:b/>
                                <w:sz w:val="32"/>
                                <w:u w:val="single"/>
                              </w:rPr>
                            </w:pPr>
                            <w:r>
                              <w:rPr>
                                <w:rFonts w:ascii="Script MT Bold" w:hAnsi="Script MT Bold"/>
                                <w:sz w:val="32"/>
                                <w:highlight w:val="yellow"/>
                                <w:u w:val="single"/>
                              </w:rPr>
                              <w:t>Puzzle</w:t>
                            </w:r>
                          </w:p>
                          <w:p w14:paraId="5991E198" w14:textId="5449E2A4" w:rsidR="00AD3BE5" w:rsidRPr="00481D8D" w:rsidRDefault="00481D8D" w:rsidP="00AD3BE5">
                            <w:pPr>
                              <w:rPr>
                                <w:sz w:val="24"/>
                              </w:rPr>
                            </w:pPr>
                            <w:r>
                              <w:rPr>
                                <w:sz w:val="24"/>
                              </w:rPr>
                              <w:t>I came across this puzzle today</w:t>
                            </w:r>
                            <w:r w:rsidR="00A20AF4">
                              <w:rPr>
                                <w:sz w:val="24"/>
                              </w:rPr>
                              <w:t xml:space="preserve"> and I really enjoyed solving 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0B50FD23" id="_x0000_t202" coordsize="21600,21600" o:spt="202" path="m0,0l0,21600,21600,21600,21600,0xe">
                <v:stroke joinstyle="miter"/>
                <v:path gradientshapeok="t" o:connecttype="rect"/>
              </v:shapetype>
              <v:shape id="Text Box 2" o:spid="_x0000_s1026" type="#_x0000_t202" style="position:absolute;margin-left:4.8pt;margin-top:609.6pt;width:217.5pt;height:74.6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0gtUSACAAAjBAAADgAAAGRycy9lMm9Eb2MueG1srFPbjtsgEH2v1H9AvDd2LGeza8VZbbNNVWl7&#10;kXb7ARjjGBUYCiR2+vUdcJJG27eqPCBghsPMOYfV/agVOQjnJZiazmc5JcJwaKXZ1fT7y/bdLSU+&#10;MNMyBUbU9Cg8vV+/fbMabCUK6EG1whEEMb4abE37EGyVZZ73QjM/AysMBjtwmgXcul3WOjYgulZZ&#10;kec32QCutQ648B5PH6cgXSf8rhM8fO06LwJRNcXaQppdmps4Z+sVq3aO2V7yUxnsH6rQTBp89AL1&#10;yAIjeyf/gtKSO/DQhRkHnUHXSS5SD9jNPH/VzXPPrEi9IDneXmjy/w+Wfzl8c0S2qF1JiWEaNXoR&#10;YyDvYSRFpGewvsKsZ4t5YcRjTE2tevsE/IcnBjY9Mzvx4BwMvWAtljePN7OrqxOOjyDN8BlafIbt&#10;AySgsXM6codsEERHmY4XaWIpHA+L5U1RLDDEMXZXLssiaZex6nzbOh8+CtAkLmrqUPqEzg5PPsRq&#10;WHVOiY95ULLdSqXSxu2ajXLkwNAm2zRSA6/SlCEDvr4oFgnZQLyfHKRlQBsrqWt6m8cxGSuy8cG0&#10;KSUwqaY1VqLMiZ7IyMRNGJtxEuLMegPtEflyMLkWfxkuenC/KBnQsTX1P/fMCUrUJ4Oc383LMlo8&#10;bcrFEhki7jrSXEeY4QhV00DJtNyE9C0iHQYeUJtOJtqiiFMlp5LRiYnN06+JVr/ep6w/f3v9GwAA&#10;//8DAFBLAwQUAAYACAAAACEAgFOvtd4AAAALAQAADwAAAGRycy9kb3ducmV2LnhtbEyPwU6DQBCG&#10;7ya+w2aaeDF2KSItyNKoiabX1j7AwE6BlN0l7LbQt3c86XG++fPPN8V2Nr240ug7ZxWslhEIsrXT&#10;nW0UHL8/nzYgfECrsXeWFNzIw7a8vysw126ye7oeQiO4xPocFbQhDLmUvm7JoF+6gSzvTm40GHgc&#10;G6lHnLjc9DKOolQa7CxfaHGgj5bq8+FiFJx20+NLNlVf4bjeJ+k7duvK3ZR6WMxvryACzeEvDL/6&#10;rA4lO1XuYrUXvYIs5SDjeJXFIDiQJAmjitFzuklAloX8/0P5AwAA//8DAFBLAQItABQABgAIAAAA&#10;IQDkmcPA+wAAAOEBAAATAAAAAAAAAAAAAAAAAAAAAABbQ29udGVudF9UeXBlc10ueG1sUEsBAi0A&#10;FAAGAAgAAAAhACOyauHXAAAAlAEAAAsAAAAAAAAAAAAAAAAALAEAAF9yZWxzLy5yZWxzUEsBAi0A&#10;FAAGAAgAAAAhAI9ILVEgAgAAIwQAAA4AAAAAAAAAAAAAAAAALAIAAGRycy9lMm9Eb2MueG1sUEsB&#10;Ai0AFAAGAAgAAAAhAIBTr7XeAAAACwEAAA8AAAAAAAAAAAAAAAAAeAQAAGRycy9kb3ducmV2Lnht&#10;bFBLBQYAAAAABAAEAPMAAACDBQAAAAA=&#10;" stroked="f">
                <v:textbox>
                  <w:txbxContent>
                    <w:p w14:paraId="61D0390B" w14:textId="563DECF9" w:rsidR="00AD3BE5" w:rsidRPr="004B7335" w:rsidRDefault="00330A63" w:rsidP="00AD3BE5">
                      <w:pPr>
                        <w:rPr>
                          <w:rFonts w:ascii="Script MT Bold" w:hAnsi="Script MT Bold"/>
                          <w:b/>
                          <w:sz w:val="32"/>
                          <w:u w:val="single"/>
                        </w:rPr>
                      </w:pPr>
                      <w:r>
                        <w:rPr>
                          <w:rFonts w:ascii="Script MT Bold" w:hAnsi="Script MT Bold"/>
                          <w:sz w:val="32"/>
                          <w:highlight w:val="yellow"/>
                          <w:u w:val="single"/>
                        </w:rPr>
                        <w:t>Puzzle</w:t>
                      </w:r>
                    </w:p>
                    <w:p w14:paraId="5991E198" w14:textId="5449E2A4" w:rsidR="00AD3BE5" w:rsidRPr="00481D8D" w:rsidRDefault="00481D8D" w:rsidP="00AD3BE5">
                      <w:pPr>
                        <w:rPr>
                          <w:sz w:val="24"/>
                        </w:rPr>
                      </w:pPr>
                      <w:r>
                        <w:rPr>
                          <w:sz w:val="24"/>
                        </w:rPr>
                        <w:t>I came across this puzzle today</w:t>
                      </w:r>
                      <w:r w:rsidR="00A20AF4">
                        <w:rPr>
                          <w:sz w:val="24"/>
                        </w:rPr>
                        <w:t xml:space="preserve"> and I really enjoyed solving it</w:t>
                      </w:r>
                    </w:p>
                  </w:txbxContent>
                </v:textbox>
                <w10:wrap anchorx="margin"/>
              </v:shape>
            </w:pict>
          </mc:Fallback>
        </mc:AlternateContent>
      </w:r>
      <w:r w:rsidR="00481D8D">
        <w:rPr>
          <w:noProof/>
          <w:sz w:val="24"/>
          <w:lang w:eastAsia="en-GB"/>
        </w:rPr>
        <mc:AlternateContent>
          <mc:Choice Requires="wps">
            <w:drawing>
              <wp:anchor distT="0" distB="0" distL="114300" distR="114300" simplePos="0" relativeHeight="251679744" behindDoc="1" locked="0" layoutInCell="1" allowOverlap="1" wp14:anchorId="0A4C5F55" wp14:editId="4466702B">
                <wp:simplePos x="0" y="0"/>
                <wp:positionH relativeFrom="margin">
                  <wp:posOffset>-62864</wp:posOffset>
                </wp:positionH>
                <wp:positionV relativeFrom="paragraph">
                  <wp:posOffset>7658100</wp:posOffset>
                </wp:positionV>
                <wp:extent cx="3006090" cy="2399665"/>
                <wp:effectExtent l="0" t="0" r="16510" b="13335"/>
                <wp:wrapNone/>
                <wp:docPr id="3" name="Rectangle 3"/>
                <wp:cNvGraphicFramePr/>
                <a:graphic xmlns:a="http://schemas.openxmlformats.org/drawingml/2006/main">
                  <a:graphicData uri="http://schemas.microsoft.com/office/word/2010/wordprocessingShape">
                    <wps:wsp>
                      <wps:cNvSpPr/>
                      <wps:spPr>
                        <a:xfrm>
                          <a:off x="0" y="0"/>
                          <a:ext cx="3006090" cy="23996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38FAF209" id="Rectangle 3" o:spid="_x0000_s1026" style="position:absolute;margin-left:-4.95pt;margin-top:603pt;width:236.7pt;height:188.9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zx8wZUCAACFBQAADgAAAGRycy9lMm9Eb2MueG1srFRNb9swDL0P2H8QdF/tfLRrjDpFkKLDgKIt&#10;2g49q7IUG5BFTVLiZL9+lGQ7QVfsMMwHWRLJR/KJ5NX1vlVkJ6xrQJd0cpZTIjSHqtGbkv54uf1y&#10;SYnzTFdMgRYlPQhHr5efP111phBTqEFVwhIE0a7oTElr702RZY7XomXuDIzQKJRgW+bxaDdZZVmH&#10;6K3Kpnl+kXVgK2OBC+fw9iYJ6TLiSym4f5DSCU9USTE2H1cb17ewZssrVmwsM3XD+zDYP0TRskaj&#10;0xHqhnlGtrb5A6ptuAUH0p9xaDOQsuEi5oDZTPJ32TzXzIiYC5LjzEiT+3+w/H73aElTlXRGiWYt&#10;PtETksb0RgkyC/R0xhWo9WwebX9yuA257qVtwx+zIPtI6WGkVOw94Xg5wzfKF8g8R9l0tlhcXJwH&#10;1Oxobqzz3wS0JGxKatF9pJLt7pxPqoNK8KbhtlEK71mhdFgdqKYKd/EQCkeslSU7hk/u95Pe24kW&#10;+g6WWcgs5RJ3/qBEQn0SEinB6KcxkFiMR0zGudB+kkQ1q0RydZ7jNzgbooiJKo2AAVlikCN2DzBo&#10;JpABO6Xd6wdTEWt5NM7/FlgyHi2iZ9B+NG4bDfYjAIVZ9Z6T/kBSoiaw9AbVAQvGQuokZ/htg892&#10;x5x/ZBZbB58ax4F/wEUq6EoK/Y6SGuyvj+6DPlY0SinpsBVL6n5umRWUqO8aa30xmc9D78bD/Pzr&#10;FA/2VPJ2KtHbdg349BMcPIbHbdD3athKC+0rTo1V8Ioipjn6Lin3djisfRoROHe4WK2iGvarYf5O&#10;PxsewAOroSxf9q/Mmr52PZb9PQxty4p3JZx0g6WG1daDbGJ9H3nt+cZej4XTz6UwTE7PUes4PZe/&#10;AQAA//8DAFBLAwQUAAYACAAAACEArgtA1uMAAAAMAQAADwAAAGRycy9kb3ducmV2LnhtbEyPPU/D&#10;MBCGdyT+g3VILFXrtKVRE+JUCATqUCFRYGC7xEccGttR7Lbh33NMMN57j96PYjPaTpxoCK13Cuaz&#10;BAS52uvWNQreXh+naxAhotPYeUcKvinApry8KDDX/uxe6LSPjWATF3JUYGLscylDbchimPmeHP8+&#10;/WAx8jk0Ug94ZnPbyUWSpNJi6zjBYE/3hurD/mgVfGzH2HzNn+LugJP3ydZU9fNDpdT11Xh3CyLS&#10;GP9g+K3P1aHkTpU/Oh1Ep2CaZUyyvkhSHsXETbpcgahYWq2XGciykP9HlD8AAAD//wMAUEsBAi0A&#10;FAAGAAgAAAAhAOSZw8D7AAAA4QEAABMAAAAAAAAAAAAAAAAAAAAAAFtDb250ZW50X1R5cGVzXS54&#10;bWxQSwECLQAUAAYACAAAACEAI7Jq4dcAAACUAQAACwAAAAAAAAAAAAAAAAAsAQAAX3JlbHMvLnJl&#10;bHNQSwECLQAUAAYACAAAACEARzx8wZUCAACFBQAADgAAAAAAAAAAAAAAAAAsAgAAZHJzL2Uyb0Rv&#10;Yy54bWxQSwECLQAUAAYACAAAACEArgtA1uMAAAAMAQAADwAAAAAAAAAAAAAAAADtBAAAZHJzL2Rv&#10;d25yZXYueG1sUEsFBgAAAAAEAAQA8wAAAP0FAAAAAA==&#10;" filled="f" strokecolor="black [3213]" strokeweight="1pt">
                <w10:wrap anchorx="margin"/>
              </v:rect>
            </w:pict>
          </mc:Fallback>
        </mc:AlternateContent>
      </w:r>
      <w:r w:rsidR="00481D8D">
        <w:rPr>
          <w:noProof/>
          <w:sz w:val="24"/>
          <w:lang w:eastAsia="en-GB"/>
        </w:rPr>
        <mc:AlternateContent>
          <mc:Choice Requires="wps">
            <w:drawing>
              <wp:anchor distT="0" distB="0" distL="114300" distR="114300" simplePos="0" relativeHeight="251670528" behindDoc="1" locked="0" layoutInCell="1" allowOverlap="1" wp14:anchorId="56B36EAE" wp14:editId="39267526">
                <wp:simplePos x="0" y="0"/>
                <wp:positionH relativeFrom="column">
                  <wp:posOffset>-68580</wp:posOffset>
                </wp:positionH>
                <wp:positionV relativeFrom="paragraph">
                  <wp:posOffset>3543300</wp:posOffset>
                </wp:positionV>
                <wp:extent cx="2977515" cy="4003040"/>
                <wp:effectExtent l="0" t="0" r="19685" b="35560"/>
                <wp:wrapNone/>
                <wp:docPr id="9" name="Rectangle 9"/>
                <wp:cNvGraphicFramePr/>
                <a:graphic xmlns:a="http://schemas.openxmlformats.org/drawingml/2006/main">
                  <a:graphicData uri="http://schemas.microsoft.com/office/word/2010/wordprocessingShape">
                    <wps:wsp>
                      <wps:cNvSpPr/>
                      <wps:spPr>
                        <a:xfrm>
                          <a:off x="0" y="0"/>
                          <a:ext cx="2977515" cy="40030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0A0DB933" id="Rectangle 9" o:spid="_x0000_s1026" style="position:absolute;margin-left:-5.4pt;margin-top:279pt;width:234.45pt;height:315.2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0t4ZYCAACFBQAADgAAAGRycy9lMm9Eb2MueG1srFRNb9swDL0P2H8QdF9tZ8m6BHWKIEWGAUVb&#10;tB16VmUpNiCJmqTEyX79KPkjQVfsMCwHRxTJR/KJ5NX1QSuyF843YEpaXOSUCMOhasy2pD+eN5++&#10;UuIDMxVTYERJj8LT6+XHD1etXYgJ1KAq4QiCGL9obUnrEOwiyzyvhWb+AqwwqJTgNAsoum1WOdYi&#10;ulbZJM+/ZC24yjrgwnu8vemUdJnwpRQ83EvpRSCqpJhbSF+Xvq/xmy2v2GLrmK0b3qfB/iELzRqD&#10;QUeoGxYY2bnmDyjdcAceZLjgoDOQsuEi1YDVFPmbap5qZkWqBcnxdqTJ/z9Yfrd/cKSpSjqnxDCN&#10;T/SIpDGzVYLMIz2t9Qu0erIPrpc8HmOtB+l0/McqyCFRehwpFYdAOF5O5peXs2JGCUfdNM8/59NE&#10;enZyt86HbwI0iYeSOgyfqGT7Wx8wJJoOJjGagU2jVHo3ZeKFB9VU8S4JsXHEWjmyZ/jk4VDEGhDi&#10;zAql6JnFyrpa0ikclYgQyjwKiZTE7FMiqRlPmIxzYULRqWpWiS7ULMffEGzIIoVOgBFZYpIjdg8w&#10;WHYgA3aXc28fXUXq5dE5/1tinfPokSKDCaOzbgy49wAUVtVH7uwHkjpqIkuvUB2xYRx0k+Qt3zT4&#10;bLfMhwfmcHRwyHAdhHv8SAVtSaE/UVKD+/XefbTHjkYtJS2OYkn9zx1zghL13WCvz4spNg0JSZjO&#10;LicouHPN67nG7PQa8OkLXDyWp2O0D2o4Sgf6BbfGKkZFFTMcY5eUBzcI69CtCNw7XKxWyQzn1bJw&#10;a54sj+CR1diWz4cX5mzfuwHb/g6GsWWLNy3c2UZPA6tdANmk/j7x2vONs54ap99LcZmcy8nqtD2X&#10;vwEAAP//AwBQSwMEFAAGAAgAAAAhAEop3M7iAAAADAEAAA8AAABkcnMvZG93bnJldi54bWxMj0FL&#10;xDAQhe+C/yGM4GXZTStbCbXpIoqyBxFc9eAtbcambjMpTXa3/nvHkx6H+Xjve9Vm9oM44hT7QBry&#10;VQYCqQ22p07D2+vDUoGIyZA1QyDU8I0RNvX5WWVKG070gsdd6gSHUCyNBpfSWEoZW4fexFUYkfj3&#10;GSZvEp9TJ+1kThzuB3mVZdfSm564wZkR7xy2+93Ba/jYzqn7yh/T094s3hdb17TP943Wlxfz7Q2I&#10;hHP6g+FXn9WhZqcmHMhGMWhY5hmrJw1FoXgUE+tC5SAaRnOl1iDrSv4fUf8AAAD//wMAUEsBAi0A&#10;FAAGAAgAAAAhAOSZw8D7AAAA4QEAABMAAAAAAAAAAAAAAAAAAAAAAFtDb250ZW50X1R5cGVzXS54&#10;bWxQSwECLQAUAAYACAAAACEAI7Jq4dcAAACUAQAACwAAAAAAAAAAAAAAAAAsAQAAX3JlbHMvLnJl&#10;bHNQSwECLQAUAAYACAAAACEADM0t4ZYCAACFBQAADgAAAAAAAAAAAAAAAAAsAgAAZHJzL2Uyb0Rv&#10;Yy54bWxQSwECLQAUAAYACAAAACEASinczuIAAAAMAQAADwAAAAAAAAAAAAAAAADuBAAAZHJzL2Rv&#10;d25yZXYueG1sUEsFBgAAAAAEAAQA8wAAAP0FAAAAAA==&#10;" filled="f" strokecolor="black [3213]" strokeweight="1pt"/>
            </w:pict>
          </mc:Fallback>
        </mc:AlternateContent>
      </w:r>
      <w:r w:rsidR="00481D8D">
        <w:rPr>
          <w:noProof/>
          <w:lang w:eastAsia="en-GB"/>
        </w:rPr>
        <w:drawing>
          <wp:anchor distT="0" distB="0" distL="114300" distR="114300" simplePos="0" relativeHeight="251687936" behindDoc="0" locked="0" layoutInCell="1" allowOverlap="1" wp14:anchorId="1CFDEB3F" wp14:editId="0FEFF78A">
            <wp:simplePos x="0" y="0"/>
            <wp:positionH relativeFrom="column">
              <wp:posOffset>167640</wp:posOffset>
            </wp:positionH>
            <wp:positionV relativeFrom="paragraph">
              <wp:posOffset>5831840</wp:posOffset>
            </wp:positionV>
            <wp:extent cx="1977390" cy="1594485"/>
            <wp:effectExtent l="0" t="0" r="3810" b="5715"/>
            <wp:wrapTight wrapText="bothSides">
              <wp:wrapPolygon edited="0">
                <wp:start x="0" y="0"/>
                <wp:lineTo x="0" y="21333"/>
                <wp:lineTo x="21364" y="21333"/>
                <wp:lineTo x="21364" y="0"/>
                <wp:lineTo x="0" y="0"/>
              </wp:wrapPolygon>
            </wp:wrapTight>
            <wp:docPr id="19" name="Picture 19" descr="../../../Users/helenpapandreopoulos/Desktop/Screen%20Shot%202016-09-1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elenpapandreopoulos/Desktop/Screen%20Shot%202016-09-13%20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77390" cy="1594485"/>
                    </a:xfrm>
                    <a:prstGeom prst="rect">
                      <a:avLst/>
                    </a:prstGeom>
                    <a:noFill/>
                    <a:ln>
                      <a:noFill/>
                    </a:ln>
                  </pic:spPr>
                </pic:pic>
              </a:graphicData>
            </a:graphic>
            <wp14:sizeRelH relativeFrom="page">
              <wp14:pctWidth>0</wp14:pctWidth>
            </wp14:sizeRelH>
            <wp14:sizeRelV relativeFrom="page">
              <wp14:pctHeight>0</wp14:pctHeight>
            </wp14:sizeRelV>
          </wp:anchor>
        </w:drawing>
      </w:r>
      <w:r w:rsidR="00481D8D" w:rsidRPr="00455E36">
        <w:rPr>
          <w:noProof/>
          <w:sz w:val="24"/>
          <w:lang w:eastAsia="en-GB"/>
        </w:rPr>
        <mc:AlternateContent>
          <mc:Choice Requires="wps">
            <w:drawing>
              <wp:anchor distT="45720" distB="45720" distL="114300" distR="114300" simplePos="0" relativeHeight="251669504" behindDoc="0" locked="0" layoutInCell="1" allowOverlap="1" wp14:anchorId="60A2AB6A" wp14:editId="07CC1B42">
                <wp:simplePos x="0" y="0"/>
                <wp:positionH relativeFrom="column">
                  <wp:posOffset>53340</wp:posOffset>
                </wp:positionH>
                <wp:positionV relativeFrom="paragraph">
                  <wp:posOffset>3662680</wp:posOffset>
                </wp:positionV>
                <wp:extent cx="2741295" cy="2280920"/>
                <wp:effectExtent l="0" t="0" r="1905" b="508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1295" cy="2280920"/>
                        </a:xfrm>
                        <a:prstGeom prst="rect">
                          <a:avLst/>
                        </a:prstGeom>
                        <a:solidFill>
                          <a:srgbClr val="FFFFFF"/>
                        </a:solidFill>
                        <a:ln w="9525">
                          <a:noFill/>
                          <a:miter lim="800000"/>
                          <a:headEnd/>
                          <a:tailEnd/>
                        </a:ln>
                      </wps:spPr>
                      <wps:txbx>
                        <w:txbxContent>
                          <w:p w14:paraId="1412CC70" w14:textId="77777777" w:rsidR="00646C3F" w:rsidRPr="004B7335" w:rsidRDefault="002369F9" w:rsidP="00455E36">
                            <w:pPr>
                              <w:rPr>
                                <w:rFonts w:ascii="Script MT Bold" w:hAnsi="Script MT Bold"/>
                                <w:sz w:val="32"/>
                                <w:u w:val="single"/>
                              </w:rPr>
                            </w:pPr>
                            <w:r>
                              <w:rPr>
                                <w:rFonts w:ascii="Script MT Bold" w:hAnsi="Script MT Bold"/>
                                <w:sz w:val="32"/>
                                <w:highlight w:val="yellow"/>
                                <w:u w:val="single"/>
                              </w:rPr>
                              <w:t>Chess</w:t>
                            </w:r>
                          </w:p>
                          <w:p w14:paraId="3039A8E0" w14:textId="77777777" w:rsidR="00455E36" w:rsidRDefault="00DF5BE0" w:rsidP="00455E36">
                            <w:pPr>
                              <w:rPr>
                                <w:sz w:val="24"/>
                              </w:rPr>
                            </w:pPr>
                            <w:r>
                              <w:rPr>
                                <w:sz w:val="24"/>
                              </w:rPr>
                              <w:t xml:space="preserve">I was chatting to Mohammed and </w:t>
                            </w:r>
                            <w:proofErr w:type="spellStart"/>
                            <w:r>
                              <w:rPr>
                                <w:sz w:val="24"/>
                              </w:rPr>
                              <w:t>Baljit</w:t>
                            </w:r>
                            <w:proofErr w:type="spellEnd"/>
                            <w:r>
                              <w:rPr>
                                <w:sz w:val="24"/>
                              </w:rPr>
                              <w:t xml:space="preserve"> about Chess Club that they are </w:t>
                            </w:r>
                            <w:r w:rsidR="00CB1EFE">
                              <w:rPr>
                                <w:sz w:val="24"/>
                              </w:rPr>
                              <w:t xml:space="preserve">organising for Lower School Students and </w:t>
                            </w:r>
                            <w:proofErr w:type="spellStart"/>
                            <w:r w:rsidR="00CB1EFE">
                              <w:rPr>
                                <w:sz w:val="24"/>
                              </w:rPr>
                              <w:t>Baljit</w:t>
                            </w:r>
                            <w:proofErr w:type="spellEnd"/>
                            <w:r w:rsidR="00CB1EFE">
                              <w:rPr>
                                <w:sz w:val="24"/>
                              </w:rPr>
                              <w:t xml:space="preserve"> shared this </w:t>
                            </w:r>
                            <w:r w:rsidR="00591844">
                              <w:rPr>
                                <w:sz w:val="24"/>
                              </w:rPr>
                              <w:t>problem from the NRICH</w:t>
                            </w:r>
                            <w:r w:rsidR="0057047D">
                              <w:rPr>
                                <w:sz w:val="24"/>
                              </w:rPr>
                              <w:t xml:space="preserve"> website</w:t>
                            </w:r>
                            <w:r w:rsidR="007073C3">
                              <w:rPr>
                                <w:sz w:val="24"/>
                              </w:rPr>
                              <w:t xml:space="preserve"> that she used with her year 10 set 1. It has full solutions too.</w:t>
                            </w:r>
                          </w:p>
                          <w:p w14:paraId="2F105817" w14:textId="77777777" w:rsidR="00591844" w:rsidRPr="0057047D" w:rsidRDefault="00AC7697" w:rsidP="00455E36">
                            <w:pPr>
                              <w:rPr>
                                <w:sz w:val="24"/>
                              </w:rPr>
                            </w:pPr>
                            <w:hyperlink r:id="rId6" w:history="1">
                              <w:r w:rsidR="0057047D" w:rsidRPr="0057047D">
                                <w:rPr>
                                  <w:rStyle w:val="Hyperlink"/>
                                  <w:sz w:val="24"/>
                                </w:rPr>
                                <w:t>http://nrich.maths.org/768</w:t>
                              </w:r>
                            </w:hyperlink>
                          </w:p>
                          <w:p w14:paraId="21104578" w14:textId="77777777" w:rsidR="0057047D" w:rsidRDefault="0057047D" w:rsidP="00455E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A2AB6A" id="_x0000_s1028" type="#_x0000_t202" style="position:absolute;margin-left:4.2pt;margin-top:288.4pt;width:215.85pt;height:179.6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8vQIgIAACMEAAAOAAAAZHJzL2Uyb0RvYy54bWysU11v2yAUfZ+0/4B4X+xYyZJYcaouXaZJ&#10;3YfU9gdgjGM04DIgsbNfvwtO06h7q8YDAu7lcO65h/XNoBU5CuclmIpOJzklwnBopNlX9Olx92FJ&#10;iQ/MNEyBERU9CU9vNu/frXtbigI6UI1wBEGML3tb0S4EW2aZ553QzE/ACoPBFpxmAbdunzWO9Yiu&#10;VVbk+cesB9dYB1x4j6d3Y5BuEn7bCh5+tK0XgaiKIreQZpfmOs7ZZs3KvWO2k/xMg72BhWbS4KMX&#10;qDsWGDk4+Q+UltyBhzZMOOgM2lZykWrAaqb5q2oeOmZFqgXF8fYik/9/sPz78acjsqnoghLDNLbo&#10;UQyBfIKBFFGd3voSkx4spoUBj7HLqVJv74H/8sTAtmNmL26dg74TrEF203gzu7o64vgIUvffoMFn&#10;2CFAAhpap6N0KAZBdOzS6dKZSIXjYbGYTYvVnBKOsaJY5qsi9S5j5fN163z4IkCTuKiow9YneHa8&#10;9yHSYeVzSnzNg5LNTiqVNm5fb5UjR4Y22aWRKniVpgzpK7qaF/OEbCDeTw7SMqCNldQVXeZxjMaK&#10;cnw2TUoJTKpxjUyUOesTJRnFCUM9pEYk8aJ2NTQnFMzB6Fr8ZbjowP2hpEfHVtT/PjAnKFFfDYq+&#10;ms5m0eJpM5svUCHiriP1dYQZjlAVDZSMy21I3yLKYeAWm9PKJNsLkzNldGJS8/xrotWv9ynr5W9v&#10;/gIAAP//AwBQSwMEFAAGAAgAAAAhADDtvgPeAAAACQEAAA8AAABkcnMvZG93bnJldi54bWxMj8FO&#10;wzAQRO9I/IO1SFwQtQtp0oY4FSCBuLb0AzbxNomI7Sh2m/TvWU70OJrRzJtiO9tenGkMnXcalgsF&#10;glztTecaDYfvj8c1iBDRGey9Iw0XCrAtb28KzI2f3I7O+9gILnEhRw1tjEMuZahbshgWfiDH3tGP&#10;FiPLsZFmxInLbS+flEqlxc7xQosDvbdU/+xPVsPxa3pYbabqMx6yXZK+YZdV/qL1/d38+gIi0hz/&#10;w/CHz+hQMlPlT84E0WtYJxzUsMpSfsB+kqgliErD5jlVIMtCXj8ofwEAAP//AwBQSwECLQAUAAYA&#10;CAAAACEAtoM4kv4AAADhAQAAEwAAAAAAAAAAAAAAAAAAAAAAW0NvbnRlbnRfVHlwZXNdLnhtbFBL&#10;AQItABQABgAIAAAAIQA4/SH/1gAAAJQBAAALAAAAAAAAAAAAAAAAAC8BAABfcmVscy8ucmVsc1BL&#10;AQItABQABgAIAAAAIQAYK8vQIgIAACMEAAAOAAAAAAAAAAAAAAAAAC4CAABkcnMvZTJvRG9jLnht&#10;bFBLAQItABQABgAIAAAAIQAw7b4D3gAAAAkBAAAPAAAAAAAAAAAAAAAAAHwEAABkcnMvZG93bnJl&#10;di54bWxQSwUGAAAAAAQABADzAAAAhwUAAAAA&#10;" stroked="f">
                <v:textbox>
                  <w:txbxContent>
                    <w:p w14:paraId="1412CC70" w14:textId="77777777" w:rsidR="00646C3F" w:rsidRPr="004B7335" w:rsidRDefault="002369F9" w:rsidP="00455E36">
                      <w:pPr>
                        <w:rPr>
                          <w:rFonts w:ascii="Script MT Bold" w:hAnsi="Script MT Bold"/>
                          <w:sz w:val="32"/>
                          <w:u w:val="single"/>
                        </w:rPr>
                      </w:pPr>
                      <w:r>
                        <w:rPr>
                          <w:rFonts w:ascii="Script MT Bold" w:hAnsi="Script MT Bold"/>
                          <w:sz w:val="32"/>
                          <w:highlight w:val="yellow"/>
                          <w:u w:val="single"/>
                        </w:rPr>
                        <w:t>Chess</w:t>
                      </w:r>
                    </w:p>
                    <w:p w14:paraId="3039A8E0" w14:textId="77777777" w:rsidR="00455E36" w:rsidRDefault="00DF5BE0" w:rsidP="00455E36">
                      <w:pPr>
                        <w:rPr>
                          <w:sz w:val="24"/>
                        </w:rPr>
                      </w:pPr>
                      <w:r>
                        <w:rPr>
                          <w:sz w:val="24"/>
                        </w:rPr>
                        <w:t xml:space="preserve">I was chatting to Mohammed and </w:t>
                      </w:r>
                      <w:proofErr w:type="spellStart"/>
                      <w:r>
                        <w:rPr>
                          <w:sz w:val="24"/>
                        </w:rPr>
                        <w:t>Baljit</w:t>
                      </w:r>
                      <w:proofErr w:type="spellEnd"/>
                      <w:r>
                        <w:rPr>
                          <w:sz w:val="24"/>
                        </w:rPr>
                        <w:t xml:space="preserve"> about Chess Club that they are </w:t>
                      </w:r>
                      <w:r w:rsidR="00CB1EFE">
                        <w:rPr>
                          <w:sz w:val="24"/>
                        </w:rPr>
                        <w:t xml:space="preserve">organising for Lower School Students and </w:t>
                      </w:r>
                      <w:proofErr w:type="spellStart"/>
                      <w:r w:rsidR="00CB1EFE">
                        <w:rPr>
                          <w:sz w:val="24"/>
                        </w:rPr>
                        <w:t>Baljit</w:t>
                      </w:r>
                      <w:proofErr w:type="spellEnd"/>
                      <w:r w:rsidR="00CB1EFE">
                        <w:rPr>
                          <w:sz w:val="24"/>
                        </w:rPr>
                        <w:t xml:space="preserve"> shared this </w:t>
                      </w:r>
                      <w:r w:rsidR="00591844">
                        <w:rPr>
                          <w:sz w:val="24"/>
                        </w:rPr>
                        <w:t>problem from the NRICH</w:t>
                      </w:r>
                      <w:r w:rsidR="0057047D">
                        <w:rPr>
                          <w:sz w:val="24"/>
                        </w:rPr>
                        <w:t xml:space="preserve"> website</w:t>
                      </w:r>
                      <w:r w:rsidR="007073C3">
                        <w:rPr>
                          <w:sz w:val="24"/>
                        </w:rPr>
                        <w:t xml:space="preserve"> that she used with her year 10 set 1. It has full solutions too.</w:t>
                      </w:r>
                    </w:p>
                    <w:p w14:paraId="2F105817" w14:textId="77777777" w:rsidR="00591844" w:rsidRPr="0057047D" w:rsidRDefault="00AC7697" w:rsidP="00455E36">
                      <w:pPr>
                        <w:rPr>
                          <w:sz w:val="24"/>
                        </w:rPr>
                      </w:pPr>
                      <w:hyperlink r:id="rId7" w:history="1">
                        <w:r w:rsidR="0057047D" w:rsidRPr="0057047D">
                          <w:rPr>
                            <w:rStyle w:val="Hyperlink"/>
                            <w:sz w:val="24"/>
                          </w:rPr>
                          <w:t>http://nrich.maths.org/768</w:t>
                        </w:r>
                      </w:hyperlink>
                    </w:p>
                    <w:p w14:paraId="21104578" w14:textId="77777777" w:rsidR="0057047D" w:rsidRDefault="0057047D" w:rsidP="00455E36"/>
                  </w:txbxContent>
                </v:textbox>
                <w10:wrap type="square"/>
              </v:shape>
            </w:pict>
          </mc:Fallback>
        </mc:AlternateContent>
      </w:r>
      <w:r w:rsidR="00342554">
        <w:rPr>
          <w:noProof/>
          <w:lang w:eastAsia="en-GB"/>
        </w:rPr>
        <w:drawing>
          <wp:anchor distT="0" distB="0" distL="114300" distR="114300" simplePos="0" relativeHeight="251688960" behindDoc="0" locked="0" layoutInCell="1" allowOverlap="1" wp14:anchorId="74FDB851" wp14:editId="38F954CF">
            <wp:simplePos x="0" y="0"/>
            <wp:positionH relativeFrom="column">
              <wp:posOffset>3592830</wp:posOffset>
            </wp:positionH>
            <wp:positionV relativeFrom="paragraph">
              <wp:posOffset>8685530</wp:posOffset>
            </wp:positionV>
            <wp:extent cx="2629535" cy="1271270"/>
            <wp:effectExtent l="0" t="0" r="12065" b="0"/>
            <wp:wrapTight wrapText="bothSides">
              <wp:wrapPolygon edited="0">
                <wp:start x="0" y="0"/>
                <wp:lineTo x="0" y="21147"/>
                <wp:lineTo x="21490" y="21147"/>
                <wp:lineTo x="21490" y="0"/>
                <wp:lineTo x="0" y="0"/>
              </wp:wrapPolygon>
            </wp:wrapTight>
            <wp:docPr id="22" name="Picture 22" descr="../../../Users/helenpapandreopoulos/Desktop/Screen%20Shot%202016-09-1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20Shot%202016-09-13%20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29535" cy="1271270"/>
                    </a:xfrm>
                    <a:prstGeom prst="rect">
                      <a:avLst/>
                    </a:prstGeom>
                    <a:noFill/>
                    <a:ln>
                      <a:noFill/>
                    </a:ln>
                  </pic:spPr>
                </pic:pic>
              </a:graphicData>
            </a:graphic>
            <wp14:sizeRelH relativeFrom="page">
              <wp14:pctWidth>0</wp14:pctWidth>
            </wp14:sizeRelH>
            <wp14:sizeRelV relativeFrom="page">
              <wp14:pctHeight>0</wp14:pctHeight>
            </wp14:sizeRelV>
          </wp:anchor>
        </w:drawing>
      </w:r>
      <w:r w:rsidR="00342554" w:rsidRPr="00455E36">
        <w:rPr>
          <w:noProof/>
          <w:sz w:val="24"/>
          <w:lang w:eastAsia="en-GB"/>
        </w:rPr>
        <mc:AlternateContent>
          <mc:Choice Requires="wps">
            <w:drawing>
              <wp:anchor distT="45720" distB="45720" distL="114300" distR="114300" simplePos="0" relativeHeight="251685888" behindDoc="1" locked="0" layoutInCell="1" allowOverlap="1" wp14:anchorId="6BAC444D" wp14:editId="564CF3B7">
                <wp:simplePos x="0" y="0"/>
                <wp:positionH relativeFrom="margin">
                  <wp:posOffset>3139440</wp:posOffset>
                </wp:positionH>
                <wp:positionV relativeFrom="paragraph">
                  <wp:posOffset>6629400</wp:posOffset>
                </wp:positionV>
                <wp:extent cx="3750945" cy="2288540"/>
                <wp:effectExtent l="0" t="0" r="8255"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0945" cy="2288540"/>
                        </a:xfrm>
                        <a:prstGeom prst="rect">
                          <a:avLst/>
                        </a:prstGeom>
                        <a:solidFill>
                          <a:srgbClr val="FFFFFF"/>
                        </a:solidFill>
                        <a:ln w="9525">
                          <a:noFill/>
                          <a:miter lim="800000"/>
                          <a:headEnd/>
                          <a:tailEnd/>
                        </a:ln>
                      </wps:spPr>
                      <wps:txbx>
                        <w:txbxContent>
                          <w:p w14:paraId="15C7780E" w14:textId="5F524988" w:rsidR="00AD3BE5" w:rsidRPr="004B7335" w:rsidRDefault="007073C3" w:rsidP="00AD3BE5">
                            <w:pPr>
                              <w:rPr>
                                <w:rFonts w:ascii="Script MT Bold" w:hAnsi="Script MT Bold"/>
                                <w:sz w:val="32"/>
                                <w:u w:val="single"/>
                              </w:rPr>
                            </w:pPr>
                            <w:r w:rsidRPr="007073C3">
                              <w:rPr>
                                <w:rFonts w:ascii="Script MT Bold" w:hAnsi="Script MT Bold"/>
                                <w:sz w:val="32"/>
                                <w:highlight w:val="yellow"/>
                                <w:u w:val="single"/>
                              </w:rPr>
                              <w:t>UKMT</w:t>
                            </w:r>
                          </w:p>
                          <w:p w14:paraId="093BC041" w14:textId="6CAC766F" w:rsidR="00AD3BE5" w:rsidRDefault="007073C3" w:rsidP="00AD3BE5">
                            <w:pPr>
                              <w:rPr>
                                <w:sz w:val="24"/>
                              </w:rPr>
                            </w:pPr>
                            <w:r>
                              <w:rPr>
                                <w:sz w:val="24"/>
                              </w:rPr>
                              <w:t xml:space="preserve">Kate recently reminded me just how useful the UKMT questions are for starter questions. </w:t>
                            </w:r>
                            <w:r w:rsidR="00825E34">
                              <w:rPr>
                                <w:sz w:val="24"/>
                              </w:rPr>
                              <w:t xml:space="preserve">I saw her </w:t>
                            </w:r>
                            <w:r w:rsidR="00342554">
                              <w:rPr>
                                <w:sz w:val="24"/>
                              </w:rPr>
                              <w:t>using a question like the one below and it started conversations on Rounding and order of operations/BIDMAS.</w:t>
                            </w:r>
                          </w:p>
                          <w:p w14:paraId="5420DB3E" w14:textId="72601DC2" w:rsidR="00342554" w:rsidRDefault="00342554" w:rsidP="00342554">
                            <w:pPr>
                              <w:spacing w:after="0" w:line="240" w:lineRule="auto"/>
                              <w:rPr>
                                <w:sz w:val="24"/>
                              </w:rPr>
                            </w:pPr>
                            <w:r>
                              <w:rPr>
                                <w:sz w:val="24"/>
                              </w:rPr>
                              <w:t xml:space="preserve">If you want to view UKMT questions to use in </w:t>
                            </w:r>
                            <w:proofErr w:type="gramStart"/>
                            <w:r>
                              <w:rPr>
                                <w:sz w:val="24"/>
                              </w:rPr>
                              <w:t>class</w:t>
                            </w:r>
                            <w:proofErr w:type="gramEnd"/>
                            <w:r>
                              <w:rPr>
                                <w:sz w:val="24"/>
                              </w:rPr>
                              <w:t xml:space="preserve"> this link is excellent: </w:t>
                            </w:r>
                          </w:p>
                          <w:p w14:paraId="6C628EF0" w14:textId="5BF86B86" w:rsidR="00A20AF4" w:rsidRDefault="00AC7697" w:rsidP="00342554">
                            <w:pPr>
                              <w:spacing w:after="0" w:line="240" w:lineRule="auto"/>
                              <w:rPr>
                                <w:sz w:val="24"/>
                              </w:rPr>
                            </w:pPr>
                            <w:hyperlink r:id="rId9" w:history="1">
                              <w:r w:rsidR="00A20AF4" w:rsidRPr="002237E0">
                                <w:rPr>
                                  <w:rStyle w:val="Hyperlink"/>
                                  <w:sz w:val="24"/>
                                </w:rPr>
                                <w:t>http://www.ukmt-resources.org.uk/index-tr.html</w:t>
                              </w:r>
                            </w:hyperlink>
                          </w:p>
                          <w:p w14:paraId="2F6AA2F8" w14:textId="77777777" w:rsidR="00A20AF4" w:rsidRPr="00646C3F" w:rsidRDefault="00A20AF4" w:rsidP="00342554">
                            <w:pPr>
                              <w:spacing w:after="0" w:line="240" w:lineRule="auto"/>
                              <w:rPr>
                                <w:sz w:val="24"/>
                              </w:rPr>
                            </w:pPr>
                          </w:p>
                          <w:p w14:paraId="544B222D" w14:textId="77777777" w:rsidR="00AD3BE5" w:rsidRDefault="00AD3BE5" w:rsidP="00AD3BE5">
                            <w:pPr>
                              <w:rPr>
                                <w:sz w:val="24"/>
                              </w:rPr>
                            </w:pPr>
                          </w:p>
                          <w:p w14:paraId="616B0AC3" w14:textId="77777777" w:rsidR="00AD3BE5" w:rsidRPr="00646C3F" w:rsidRDefault="00AD3BE5" w:rsidP="00AD3BE5">
                            <w:pPr>
                              <w:rPr>
                                <w:sz w:val="24"/>
                              </w:rPr>
                            </w:pPr>
                          </w:p>
                          <w:p w14:paraId="6288C2B0" w14:textId="77777777" w:rsidR="00AD3BE5" w:rsidRDefault="00AD3BE5" w:rsidP="00AD3B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6BAC444D" id="_x0000_s1029" type="#_x0000_t202" style="position:absolute;margin-left:247.2pt;margin-top:522pt;width:295.35pt;height:180.2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4M+QyECAAAdBAAADgAAAGRycy9lMm9Eb2MueG1srFNtb9sgEP4+af8B8X2x48VtYsWpunSZJnUv&#10;UrsfgDGO0YBjQGJ3v34HTtOo+zaND4jjjofnnrtb34xakaNwXoKp6XyWUyIMh1aafU1/PO7eLSnx&#10;gZmWKTCipk/C05vN2zfrwVaigB5UKxxBEOOrwda0D8FWWeZ5LzTzM7DCoLMDp1lA0+2z1rEB0bXK&#10;ijy/ygZwrXXAhfd4ezc56Sbhd53g4VvXeRGIqilyC2l3aW/inm3WrNo7ZnvJTzTYP7DQTBr89Ax1&#10;xwIjByf/gtKSO/DQhRkHnUHXSS5SDpjNPH+VzUPPrEi5oDjenmXy/w+Wfz1+d0S2WLsrSgzTWKNH&#10;MQbyAUZSRHkG6yuMerAYF0a8xtCUqrf3wH96YmDbM7MXt87B0AvWIr15fJldPJ1wfARphi/Q4jfs&#10;ECABjZ3TUTtUgyA6lunpXJpIhePl++syXy1KSjj6imK5LBepeBmrnp9b58MnAZrEQ00d1j7Bs+O9&#10;D5EOq55D4m8elGx3UqlkuH2zVY4cGfbJLq2UwaswZchQ01VZlAnZQHyfWkjLgH2spK7pMo9r6qwo&#10;x0fTppDApJrOyESZkz5RkkmcMDYjBkbRGmifUCkHU7/ifOGhB/ebkgF7tab+14E5QYn6bFDt1XyB&#10;apCQjEV5XaDhLj3NpYcZjlA1DZRMx21IAxF1MHCLVelk0uuFyYkr9mCS8TQvsckv7RT1MtWbPwAA&#10;AP//AwBQSwMEFAAGAAgAAAAhAH/CNZ3fAAAADgEAAA8AAABkcnMvZG93bnJldi54bWxMj81OwzAQ&#10;hO9IvIO1SFwQtYvcvxCnAiQQ1/48gBNvk4h4HcVuk7492xPcdndGs9/k28l34oJDbAMZmM8UCKQq&#10;uJZqA8fD5/MaREyWnO0CoYErRtgW93e5zVwYaYeXfaoFh1DMrIEmpT6TMlYNehtnoUdi7RQGbxOv&#10;Qy3dYEcO9518UWopvW2JPzS2x48Gq5/92Rs4fY9Pi81YfqXjaqeX77ZdleFqzOPD9PYKIuGU/sxw&#10;w2d0KJipDGdyUXQG9EZrtrKgtOZWN4taL+YgSp40H0EWufxfo/gFAAD//wMAUEsBAi0AFAAGAAgA&#10;AAAhAOSZw8D7AAAA4QEAABMAAAAAAAAAAAAAAAAAAAAAAFtDb250ZW50X1R5cGVzXS54bWxQSwEC&#10;LQAUAAYACAAAACEAI7Jq4dcAAACUAQAACwAAAAAAAAAAAAAAAAAsAQAAX3JlbHMvLnJlbHNQSwEC&#10;LQAUAAYACAAAACEAN4M+QyECAAAdBAAADgAAAAAAAAAAAAAAAAAsAgAAZHJzL2Uyb0RvYy54bWxQ&#10;SwECLQAUAAYACAAAACEAf8I1nd8AAAAOAQAADwAAAAAAAAAAAAAAAAB5BAAAZHJzL2Rvd25yZXYu&#10;eG1sUEsFBgAAAAAEAAQA8wAAAIUFAAAAAA==&#10;" stroked="f">
                <v:textbox>
                  <w:txbxContent>
                    <w:p w14:paraId="15C7780E" w14:textId="5F524988" w:rsidR="00AD3BE5" w:rsidRPr="004B7335" w:rsidRDefault="007073C3" w:rsidP="00AD3BE5">
                      <w:pPr>
                        <w:rPr>
                          <w:rFonts w:ascii="Script MT Bold" w:hAnsi="Script MT Bold"/>
                          <w:sz w:val="32"/>
                          <w:u w:val="single"/>
                        </w:rPr>
                      </w:pPr>
                      <w:r w:rsidRPr="007073C3">
                        <w:rPr>
                          <w:rFonts w:ascii="Script MT Bold" w:hAnsi="Script MT Bold"/>
                          <w:sz w:val="32"/>
                          <w:highlight w:val="yellow"/>
                          <w:u w:val="single"/>
                        </w:rPr>
                        <w:t>UKMT</w:t>
                      </w:r>
                    </w:p>
                    <w:p w14:paraId="093BC041" w14:textId="6CAC766F" w:rsidR="00AD3BE5" w:rsidRDefault="007073C3" w:rsidP="00AD3BE5">
                      <w:pPr>
                        <w:rPr>
                          <w:sz w:val="24"/>
                        </w:rPr>
                      </w:pPr>
                      <w:r>
                        <w:rPr>
                          <w:sz w:val="24"/>
                        </w:rPr>
                        <w:t xml:space="preserve">Kate recently reminded me just how useful the UKMT questions are for starter questions. </w:t>
                      </w:r>
                      <w:r w:rsidR="00825E34">
                        <w:rPr>
                          <w:sz w:val="24"/>
                        </w:rPr>
                        <w:t xml:space="preserve">I saw her </w:t>
                      </w:r>
                      <w:r w:rsidR="00342554">
                        <w:rPr>
                          <w:sz w:val="24"/>
                        </w:rPr>
                        <w:t>using a question like the one below and it started conversations on Rounding and order of operations/BIDMAS.</w:t>
                      </w:r>
                    </w:p>
                    <w:p w14:paraId="5420DB3E" w14:textId="72601DC2" w:rsidR="00342554" w:rsidRDefault="00342554" w:rsidP="00342554">
                      <w:pPr>
                        <w:spacing w:after="0" w:line="240" w:lineRule="auto"/>
                        <w:rPr>
                          <w:sz w:val="24"/>
                        </w:rPr>
                      </w:pPr>
                      <w:r>
                        <w:rPr>
                          <w:sz w:val="24"/>
                        </w:rPr>
                        <w:t xml:space="preserve">If you want to view UKMT questions to use in </w:t>
                      </w:r>
                      <w:proofErr w:type="gramStart"/>
                      <w:r>
                        <w:rPr>
                          <w:sz w:val="24"/>
                        </w:rPr>
                        <w:t>class</w:t>
                      </w:r>
                      <w:proofErr w:type="gramEnd"/>
                      <w:r>
                        <w:rPr>
                          <w:sz w:val="24"/>
                        </w:rPr>
                        <w:t xml:space="preserve"> this link is excellent: </w:t>
                      </w:r>
                    </w:p>
                    <w:p w14:paraId="6C628EF0" w14:textId="5BF86B86" w:rsidR="00A20AF4" w:rsidRDefault="00A20AF4" w:rsidP="00342554">
                      <w:pPr>
                        <w:spacing w:after="0" w:line="240" w:lineRule="auto"/>
                        <w:rPr>
                          <w:sz w:val="24"/>
                        </w:rPr>
                      </w:pPr>
                      <w:hyperlink r:id="rId10" w:history="1">
                        <w:r w:rsidRPr="002237E0">
                          <w:rPr>
                            <w:rStyle w:val="Hyperlink"/>
                            <w:sz w:val="24"/>
                          </w:rPr>
                          <w:t>http://www.ukmt-resources.org.uk/index-tr.html</w:t>
                        </w:r>
                      </w:hyperlink>
                    </w:p>
                    <w:p w14:paraId="2F6AA2F8" w14:textId="77777777" w:rsidR="00A20AF4" w:rsidRPr="00646C3F" w:rsidRDefault="00A20AF4" w:rsidP="00342554">
                      <w:pPr>
                        <w:spacing w:after="0" w:line="240" w:lineRule="auto"/>
                        <w:rPr>
                          <w:sz w:val="24"/>
                        </w:rPr>
                      </w:pPr>
                    </w:p>
                    <w:p w14:paraId="544B222D" w14:textId="77777777" w:rsidR="00AD3BE5" w:rsidRDefault="00AD3BE5" w:rsidP="00AD3BE5">
                      <w:pPr>
                        <w:rPr>
                          <w:sz w:val="24"/>
                        </w:rPr>
                      </w:pPr>
                    </w:p>
                    <w:p w14:paraId="616B0AC3" w14:textId="77777777" w:rsidR="00AD3BE5" w:rsidRPr="00646C3F" w:rsidRDefault="00AD3BE5" w:rsidP="00AD3BE5">
                      <w:pPr>
                        <w:rPr>
                          <w:sz w:val="24"/>
                        </w:rPr>
                      </w:pPr>
                    </w:p>
                    <w:p w14:paraId="6288C2B0" w14:textId="77777777" w:rsidR="00AD3BE5" w:rsidRDefault="00AD3BE5" w:rsidP="00AD3BE5"/>
                  </w:txbxContent>
                </v:textbox>
                <w10:wrap anchorx="margin"/>
              </v:shape>
            </w:pict>
          </mc:Fallback>
        </mc:AlternateContent>
      </w:r>
      <w:r w:rsidR="00342554">
        <w:rPr>
          <w:noProof/>
          <w:sz w:val="24"/>
          <w:lang w:eastAsia="en-GB"/>
        </w:rPr>
        <mc:AlternateContent>
          <mc:Choice Requires="wps">
            <w:drawing>
              <wp:anchor distT="0" distB="0" distL="114300" distR="114300" simplePos="0" relativeHeight="251683840" behindDoc="1" locked="0" layoutInCell="1" allowOverlap="1" wp14:anchorId="113D30D0" wp14:editId="0B5C586A">
                <wp:simplePos x="0" y="0"/>
                <wp:positionH relativeFrom="margin">
                  <wp:posOffset>3023236</wp:posOffset>
                </wp:positionH>
                <wp:positionV relativeFrom="paragraph">
                  <wp:posOffset>6515100</wp:posOffset>
                </wp:positionV>
                <wp:extent cx="3900170" cy="3544570"/>
                <wp:effectExtent l="0" t="0" r="36830" b="36830"/>
                <wp:wrapNone/>
                <wp:docPr id="15" name="Rectangle 15"/>
                <wp:cNvGraphicFramePr/>
                <a:graphic xmlns:a="http://schemas.openxmlformats.org/drawingml/2006/main">
                  <a:graphicData uri="http://schemas.microsoft.com/office/word/2010/wordprocessingShape">
                    <wps:wsp>
                      <wps:cNvSpPr/>
                      <wps:spPr>
                        <a:xfrm>
                          <a:off x="0" y="0"/>
                          <a:ext cx="3900170" cy="35445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7F155FC7" id="Rectangle 15" o:spid="_x0000_s1026" style="position:absolute;margin-left:238.05pt;margin-top:513pt;width:307.1pt;height:279.1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9HFJQCAACHBQAADgAAAGRycy9lMm9Eb2MueG1srFTBbtswDL0P2D8Iuq+202RbjTpF0KLDgKIN&#10;2g49q7IUG5BFTVLiZF8/SrKdoCt2GOaDLIrkI/lE8fJq3ymyE9a1oCtanOWUCM2hbvWmoj+ebz99&#10;pcR5pmumQIuKHoSjV8uPHy57U4oZNKBqYQmCaFf2pqKN96bMMscb0TF3BkZoVEqwHfMo2k1WW9Yj&#10;eqeyWZ5/znqwtbHAhXN4epOUdBnxpRTcP0jphCeqopibj6uN62tYs+UlKzeWmablQxrsH7LoWKsx&#10;6AR1wzwjW9v+AdW13IID6c84dBlI2XIRa8BqivxNNU8NMyLWguQ4M9Hk/h8sv9+tLWlrvLsFJZp1&#10;eEePyBrTGyUIniFBvXEl2j2ZtR0kh9tQ7V7aLvyxDrKPpB4mUsXeE46H5xd5XnxB7jnqzhfz+QIF&#10;xMmO7sY6/01AR8KmohbjRzLZ7s75ZDqahGgablul8JyVSofVgWrrcBaF0DriWlmyY3jpfl8M0U6s&#10;MHbwzEJlqZa48wclEuqjkEgKZj+LicR2PGIyzoX2RVI1rBYp1CLHbww2ZhELVRoBA7LEJCfsAWC0&#10;TCAjdip7sA+uInbz5Jz/LbHkPHnEyKD95Ny1Gux7AAqrGiIn+5GkRE1g6RXqA7aMhfSWnOG3LV7b&#10;HXN+zSw+HrxqHAj+ARepoK8oDDtKGrC/3jsP9tjTqKWkx8dYUfdzy6ygRH3X2O0XxXweXm8UsIFm&#10;KNhTzeupRm+7a8CrL3D0GB63wd6rcSstdC84N1YhKqqY5hi7otzbUbj2aUjg5OFitYpm+GIN83f6&#10;yfAAHlgNbfm8f2HWDL3rse3vYXy4rHzTwsk2eGpYbT3INvb3kdeBb3ztsXGGyRTGyakcrY7zc/kb&#10;AAD//wMAUEsDBBQABgAIAAAAIQAqYHVt5AAAAA4BAAAPAAAAZHJzL2Rvd25yZXYueG1sTI/BTsMw&#10;EETvSPyDtUhcKmonlFBCnAqBQD0gJAocuG1ik4TG6yh22/D3bE9w29E8zc4Uq8n1Ym/H0HnSkMwV&#10;CEu1Nx01Gt7fHi+WIEJEMth7shp+bIBVeXpSYG78gV7tfhMbwSEUctTQxjjkUoa6tQ7D3A+W2Pvy&#10;o8PIcmykGfHA4a6XqVKZdNgRf2hxsPetrbebndPwuZ5i8508xectzj5m67aqXx4qrc/PprtbENFO&#10;8Q+GY32uDiV3qvyOTBC9hsV1ljDKhkozXnVE1I26BFHxdbVcpCDLQv6fUf4CAAD//wMAUEsBAi0A&#10;FAAGAAgAAAAhAOSZw8D7AAAA4QEAABMAAAAAAAAAAAAAAAAAAAAAAFtDb250ZW50X1R5cGVzXS54&#10;bWxQSwECLQAUAAYACAAAACEAI7Jq4dcAAACUAQAACwAAAAAAAAAAAAAAAAAsAQAAX3JlbHMvLnJl&#10;bHNQSwECLQAUAAYACAAAACEAqg9HFJQCAACHBQAADgAAAAAAAAAAAAAAAAAsAgAAZHJzL2Uyb0Rv&#10;Yy54bWxQSwECLQAUAAYACAAAACEAKmB1beQAAAAOAQAADwAAAAAAAAAAAAAAAADsBAAAZHJzL2Rv&#10;d25yZXYueG1sUEsFBgAAAAAEAAQA8wAAAP0FAAAAAA==&#10;" filled="f" strokecolor="black [3213]" strokeweight="1pt">
                <w10:wrap anchorx="margin"/>
              </v:rect>
            </w:pict>
          </mc:Fallback>
        </mc:AlternateContent>
      </w:r>
      <w:r w:rsidR="007073C3" w:rsidRPr="00455E36">
        <w:rPr>
          <w:noProof/>
          <w:sz w:val="24"/>
          <w:lang w:eastAsia="en-GB"/>
        </w:rPr>
        <mc:AlternateContent>
          <mc:Choice Requires="wps">
            <w:drawing>
              <wp:anchor distT="45720" distB="45720" distL="114300" distR="114300" simplePos="0" relativeHeight="251667456" behindDoc="0" locked="0" layoutInCell="1" allowOverlap="1" wp14:anchorId="46300E15" wp14:editId="457822AD">
                <wp:simplePos x="0" y="0"/>
                <wp:positionH relativeFrom="column">
                  <wp:posOffset>3040380</wp:posOffset>
                </wp:positionH>
                <wp:positionV relativeFrom="paragraph">
                  <wp:posOffset>1935480</wp:posOffset>
                </wp:positionV>
                <wp:extent cx="3883025" cy="4467860"/>
                <wp:effectExtent l="0" t="0" r="28575" b="2794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3025" cy="4467860"/>
                        </a:xfrm>
                        <a:prstGeom prst="rect">
                          <a:avLst/>
                        </a:prstGeom>
                        <a:solidFill>
                          <a:srgbClr val="FFFFFF"/>
                        </a:solidFill>
                        <a:ln w="9525">
                          <a:solidFill>
                            <a:srgbClr val="000000"/>
                          </a:solidFill>
                          <a:miter lim="800000"/>
                          <a:headEnd/>
                          <a:tailEnd/>
                        </a:ln>
                      </wps:spPr>
                      <wps:txbx>
                        <w:txbxContent>
                          <w:p w14:paraId="7BEE0A45" w14:textId="77777777" w:rsidR="00646C3F" w:rsidRPr="004B7335" w:rsidRDefault="0057047D">
                            <w:pPr>
                              <w:rPr>
                                <w:rFonts w:ascii="Script MT Bold" w:hAnsi="Script MT Bold"/>
                                <w:sz w:val="32"/>
                                <w:u w:val="single"/>
                              </w:rPr>
                            </w:pPr>
                            <w:r>
                              <w:rPr>
                                <w:rFonts w:ascii="Script MT Bold" w:hAnsi="Script MT Bold"/>
                                <w:sz w:val="32"/>
                                <w:highlight w:val="yellow"/>
                                <w:u w:val="single"/>
                              </w:rPr>
                              <w:t xml:space="preserve">Deal or No Deal </w:t>
                            </w:r>
                          </w:p>
                          <w:p w14:paraId="69FA66DD" w14:textId="49C053EA" w:rsidR="00646C3F" w:rsidRPr="00646C3F" w:rsidRDefault="007073C3">
                            <w:pPr>
                              <w:rPr>
                                <w:sz w:val="24"/>
                              </w:rPr>
                            </w:pPr>
                            <w:r>
                              <w:rPr>
                                <w:sz w:val="24"/>
                              </w:rPr>
                              <w:t>A while ago I made this set of Deal or No Deal boxes from old paper boxes. They have proved useful for lessons on Averages and make good aids for revision</w:t>
                            </w:r>
                            <w:r w:rsidR="00646C3F" w:rsidRPr="00646C3F">
                              <w:rPr>
                                <w:sz w:val="24"/>
                              </w:rPr>
                              <w:t>.</w:t>
                            </w:r>
                            <w:r>
                              <w:rPr>
                                <w:sz w:val="24"/>
                              </w:rPr>
                              <w:t xml:space="preserve"> Students play out the game but in each box is a question and they use whiteboards to solve the problem and then the best explanation to the problem gets to be the contestant. Feel free to use the boxes </w:t>
                            </w:r>
                            <w:r w:rsidR="00A20AF4">
                              <w:rPr>
                                <w:sz w:val="24"/>
                              </w:rPr>
                              <w:t>in your lessons. They reside at</w:t>
                            </w:r>
                            <w:r>
                              <w:rPr>
                                <w:sz w:val="24"/>
                              </w:rPr>
                              <w:t xml:space="preserve"> Lower School at the moment.</w:t>
                            </w:r>
                          </w:p>
                          <w:p w14:paraId="464920A6" w14:textId="77777777" w:rsidR="00646C3F" w:rsidRDefault="007073C3">
                            <w:r>
                              <w:rPr>
                                <w:noProof/>
                                <w:lang w:eastAsia="en-GB"/>
                              </w:rPr>
                              <w:drawing>
                                <wp:inline distT="0" distB="0" distL="0" distR="0" wp14:anchorId="152F6921" wp14:editId="02175800">
                                  <wp:extent cx="3690620" cy="2028190"/>
                                  <wp:effectExtent l="0" t="0" r="0" b="3810"/>
                                  <wp:docPr id="21" name="Picture 21" descr="../../../Users/helenpapandreopoulos/Desktop/Screen%20Shot%202016-09-1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20Shot%202016-09-13%20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0620" cy="202819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46300E15" id="_x0000_s1030" type="#_x0000_t202" style="position:absolute;margin-left:239.4pt;margin-top:152.4pt;width:305.75pt;height:351.8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aZZScCAABMBAAADgAAAGRycy9lMm9Eb2MueG1srFTbbtswDH0fsH8Q9L7YSZ00NeIUXboMA7oL&#10;0O4DZFmOhUmiJimxu68fJSdZ0A17GOYHQRSpI/Ic0qvbQStyEM5LMBWdTnJKhOHQSLOr6Nen7Zsl&#10;JT4w0zAFRlT0WXh6u379atXbUsygA9UIRxDE+LK3Fe1CsGWWed4JzfwErDDobMFpFtB0u6xxrEd0&#10;rbJZni+yHlxjHXDhPZ7ej066TvhtK3j43LZeBKIqirmFtLq01nHN1itW7hyzneTHNNg/ZKGZNPjo&#10;GeqeBUb2Tv4GpSV34KENEw46g7aVXKQasJpp/qKax45ZkWpBcrw90+T/Hyz/dPjiiGwquqDEMI0S&#10;PYkhkLcwkFlkp7e+xKBHi2FhwGNUOVXq7QPwb54Y2HTM7MSdc9B3gjWY3TTezC6ujjg+gtT9R2jw&#10;GbYPkICG1ulIHZJBEB1Vej4rE1PheHi1XF7lszklHH1FsbheLpJ2GStP163z4b0ATeKmog6lT/Ds&#10;8OBDTIeVp5D4mgclm61UKhluV2+UIweGbbJNX6rgRZgypK/ozRwT+TtEnr4/QWgZsN+V1BVdnoNY&#10;GXl7Z5rUjYFJNe4xZWWOREbuRhbDUA9JseKkTw3NMzLrYGxvHEfcdOB+UNJja1fUf98zJyhRHwyq&#10;czMtijgLySjm1zM03KWnvvQwwxGqooGScbsJaX4iAwbuUMVWJn6j3GMmx5SxZRPtx/GKM3Fpp6hf&#10;P4H1TwAAAP//AwBQSwMEFAAGAAgAAAAhAN5EwBLgAAAADQEAAA8AAABkcnMvZG93bnJldi54bWxM&#10;j8FOwzAQRO9I/IO1SFwQtSFRm4Y4FUICwa0UBFc33iYR9jrYbhr+HucEt1nNaOZttZmsYSP60DuS&#10;cLMQwJAap3tqJby/PV4XwEJUpJVxhBJ+MMCmPj+rVKndiV5x3MWWpRIKpZLQxTiUnIemQ6vCwg1I&#10;yTs4b1VMp2+59uqUyq3ht0IsuVU9pYVODfjQYfO1O1oJRf48foaXbPvRLA9mHa9W49O3l/LyYrq/&#10;AxZxin9hmPETOtSJae+OpAMzEvJVkdCjhEzkScwJsRYZsP2sRJEDryv+/4v6FwAA//8DAFBLAQIt&#10;ABQABgAIAAAAIQDkmcPA+wAAAOEBAAATAAAAAAAAAAAAAAAAAAAAAABbQ29udGVudF9UeXBlc10u&#10;eG1sUEsBAi0AFAAGAAgAAAAhACOyauHXAAAAlAEAAAsAAAAAAAAAAAAAAAAALAEAAF9yZWxzLy5y&#10;ZWxzUEsBAi0AFAAGAAgAAAAhAD72mWUnAgAATAQAAA4AAAAAAAAAAAAAAAAALAIAAGRycy9lMm9E&#10;b2MueG1sUEsBAi0AFAAGAAgAAAAhAN5EwBLgAAAADQEAAA8AAAAAAAAAAAAAAAAAfwQAAGRycy9k&#10;b3ducmV2LnhtbFBLBQYAAAAABAAEAPMAAACMBQAAAAA=&#10;">
                <v:textbox>
                  <w:txbxContent>
                    <w:p w14:paraId="7BEE0A45" w14:textId="77777777" w:rsidR="00646C3F" w:rsidRPr="004B7335" w:rsidRDefault="0057047D">
                      <w:pPr>
                        <w:rPr>
                          <w:rFonts w:ascii="Script MT Bold" w:hAnsi="Script MT Bold"/>
                          <w:sz w:val="32"/>
                          <w:u w:val="single"/>
                        </w:rPr>
                      </w:pPr>
                      <w:r>
                        <w:rPr>
                          <w:rFonts w:ascii="Script MT Bold" w:hAnsi="Script MT Bold"/>
                          <w:sz w:val="32"/>
                          <w:highlight w:val="yellow"/>
                          <w:u w:val="single"/>
                        </w:rPr>
                        <w:t xml:space="preserve">Deal or No Deal </w:t>
                      </w:r>
                    </w:p>
                    <w:p w14:paraId="69FA66DD" w14:textId="49C053EA" w:rsidR="00646C3F" w:rsidRPr="00646C3F" w:rsidRDefault="007073C3">
                      <w:pPr>
                        <w:rPr>
                          <w:sz w:val="24"/>
                        </w:rPr>
                      </w:pPr>
                      <w:r>
                        <w:rPr>
                          <w:sz w:val="24"/>
                        </w:rPr>
                        <w:t>A while ago I made this set of Deal or No Deal boxes from old paper boxes. They have proved useful for lessons on Averages and make good aids for revision</w:t>
                      </w:r>
                      <w:r w:rsidR="00646C3F" w:rsidRPr="00646C3F">
                        <w:rPr>
                          <w:sz w:val="24"/>
                        </w:rPr>
                        <w:t>.</w:t>
                      </w:r>
                      <w:r>
                        <w:rPr>
                          <w:sz w:val="24"/>
                        </w:rPr>
                        <w:t xml:space="preserve"> Students play out the game but in each box is a question and they use whiteboards to solve the problem and then the best explanation to the problem gets to be the contestant. Feel free to use the boxes </w:t>
                      </w:r>
                      <w:r w:rsidR="00A20AF4">
                        <w:rPr>
                          <w:sz w:val="24"/>
                        </w:rPr>
                        <w:t>in your lessons. They reside at</w:t>
                      </w:r>
                      <w:r>
                        <w:rPr>
                          <w:sz w:val="24"/>
                        </w:rPr>
                        <w:t xml:space="preserve"> Lower School at the moment.</w:t>
                      </w:r>
                    </w:p>
                    <w:p w14:paraId="464920A6" w14:textId="77777777" w:rsidR="00646C3F" w:rsidRDefault="007073C3">
                      <w:r>
                        <w:rPr>
                          <w:noProof/>
                          <w:lang w:val="en-US"/>
                        </w:rPr>
                        <w:drawing>
                          <wp:inline distT="0" distB="0" distL="0" distR="0" wp14:anchorId="152F6921" wp14:editId="02175800">
                            <wp:extent cx="3690620" cy="2028190"/>
                            <wp:effectExtent l="0" t="0" r="0" b="3810"/>
                            <wp:docPr id="21" name="Picture 21" descr="../../../Users/helenpapandreopoulos/Desktop/Screen%20Shot%202016-09-13%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20Shot%202016-09-13%20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90620" cy="2028190"/>
                                    </a:xfrm>
                                    <a:prstGeom prst="rect">
                                      <a:avLst/>
                                    </a:prstGeom>
                                    <a:noFill/>
                                    <a:ln>
                                      <a:noFill/>
                                    </a:ln>
                                  </pic:spPr>
                                </pic:pic>
                              </a:graphicData>
                            </a:graphic>
                          </wp:inline>
                        </w:drawing>
                      </w:r>
                    </w:p>
                  </w:txbxContent>
                </v:textbox>
                <w10:wrap type="square"/>
              </v:shape>
            </w:pict>
          </mc:Fallback>
        </mc:AlternateContent>
      </w:r>
      <w:r w:rsidR="002369F9">
        <w:rPr>
          <w:noProof/>
          <w:sz w:val="24"/>
          <w:lang w:eastAsia="en-GB"/>
        </w:rPr>
        <mc:AlternateContent>
          <mc:Choice Requires="wps">
            <w:drawing>
              <wp:anchor distT="0" distB="0" distL="114300" distR="114300" simplePos="0" relativeHeight="251686912" behindDoc="0" locked="0" layoutInCell="1" allowOverlap="1" wp14:anchorId="59F4F0AA" wp14:editId="1907BAF9">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77777777" w:rsidR="002369F9" w:rsidRDefault="002369F9">
                            <w:r>
                              <w:t>Issue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mv="urn:schemas-microsoft-com:mac:vml" xmlns:mo="http://schemas.microsoft.com/office/mac/office/2008/main">
            <w:pict>
              <v:shape w14:anchorId="59F4F0AA" id="Text Box 17" o:spid="_x0000_s1031"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gtUHgCAABiBQAADgAAAGRycy9lMm9Eb2MueG1srFRNb9swDL0P2H8QdF+dBF0/gjpF1qLDgKIt&#10;lg49K7LUGJNFTVJiZ79+T7KTZt0uHXaxKfKRIh9JXVx2jWEb5UNNtuTjoxFnykqqavtc8m+PNx/O&#10;OAtR2EoYsqrkWxX45ez9u4vWTdWEVmQq5RmC2DBtXclXMbppUQS5Uo0IR+SUhVGTb0TE0T8XlRct&#10;ojemmIxGJ0VLvnKepAoB2uveyGc5vtZKxnutg4rMlBy5xfz1+btM32J2IabPXrhVLYc0xD9k0Yja&#10;4tJ9qGsRBVv7+o9QTS09BdLxSFJTkNa1VLkGVDMevapmsRJO5VpATnB7msL/CyvvNg+e1RV6d8qZ&#10;FQ169Ki6yD5Rx6ACP60LU8AWDsDYQQ/sTh+gTGV32jfpj4IY7GB6u2c3RZPJaTQ5Ox3BJGGbTM5O&#10;ICN88eLtfIifFTUsCSX36F4mVWxuQ+yhO0i6zNJNbUzuoLG/KRCz16g8AoN3KqRPOEtxa1TyMvar&#10;0qAg550UefjUlfFsIzA2QkplYy45xwU6oTTufovjgE+ufVZvcd575JvJxr1zU1vymaVXaVffdynr&#10;Hg+qD+pOYuyWXe79+a6fS6q2aLOnflGCkzc1enErQnwQHpuB9mHb4z0+2lBbchokzlbkf/5Nn/AY&#10;WFg5a7FpJQ8/1sIrzswXi1E+Hx8fp9XMh+OPpxMc/KFleWix6+aK0JUx3hUns5jw0exE7al5wqMw&#10;T7fCJKzE3SWPO/Eq9vuPR0Wq+TyDsIxOxFu7cDKFTiynSXvsnoR3wzhGDPId7XZSTF9NZY9Nnpbm&#10;60i6ziObeO5ZHfjHIuehHx6d9FIcnjPq5Wmc/QIAAP//AwBQSwMEFAAGAAgAAAAhADFAemXeAAAA&#10;CgEAAA8AAABkcnMvZG93bnJldi54bWxMj8FOwzAMhu9IvENkpN22pFU3sdJ0QqBdh9gAiVvWeG1F&#10;41RNtnZvj3eCmy1/+v39xWZynbjgEFpPGpKFAoFUedtSreHjsJ0/ggjRkDWdJ9RwxQCb8v6uMLn1&#10;I73jZR9rwSEUcqOhibHPpQxVg86Ehe+R+HbygzOR16GWdjAjh7tOpkqtpDMt8YfG9PjSYPWzPzsN&#10;n7vT91em3upXt+xHPylJbi21nj1Mz08gIk7xD4abPqtDyU5HfyYbRKdhnqiUUQ1rlYG4AcuEuxx5&#10;SFcZyLKQ/yuUvwAAAP//AwBQSwECLQAUAAYACAAAACEA5JnDwPsAAADhAQAAEwAAAAAAAAAAAAAA&#10;AAAAAAAAW0NvbnRlbnRfVHlwZXNdLnhtbFBLAQItABQABgAIAAAAIQAjsmrh1wAAAJQBAAALAAAA&#10;AAAAAAAAAAAAACwBAABfcmVscy8ucmVsc1BLAQItABQABgAIAAAAIQCnCC1QeAIAAGIFAAAOAAAA&#10;AAAAAAAAAAAAACwCAABkcnMvZTJvRG9jLnhtbFBLAQItABQABgAIAAAAIQAxQHpl3gAAAAoBAAAP&#10;AAAAAAAAAAAAAAAAANAEAABkcnMvZG93bnJldi54bWxQSwUGAAAAAAQABADzAAAA2wUAAAAA&#10;" filled="f" stroked="f">
                <v:textbox>
                  <w:txbxContent>
                    <w:p w14:paraId="1DEE694C" w14:textId="77777777" w:rsidR="002369F9" w:rsidRDefault="002369F9">
                      <w:r>
                        <w:t>Issue 2</w:t>
                      </w:r>
                    </w:p>
                  </w:txbxContent>
                </v:textbox>
                <w10:wrap type="square"/>
              </v:shape>
            </w:pict>
          </mc:Fallback>
        </mc:AlternateContent>
      </w:r>
      <w:r w:rsidR="00E75B2E" w:rsidRPr="00455E36">
        <w:rPr>
          <w:noProof/>
          <w:sz w:val="24"/>
          <w:lang w:eastAsia="en-GB"/>
        </w:rPr>
        <mc:AlternateContent>
          <mc:Choice Requires="wps">
            <w:drawing>
              <wp:anchor distT="45720" distB="45720" distL="114300" distR="114300" simplePos="0" relativeHeight="251662336" behindDoc="0" locked="0" layoutInCell="1" allowOverlap="1" wp14:anchorId="63D563EF" wp14:editId="277EEE09">
                <wp:simplePos x="0" y="0"/>
                <wp:positionH relativeFrom="column">
                  <wp:posOffset>-62865</wp:posOffset>
                </wp:positionH>
                <wp:positionV relativeFrom="paragraph">
                  <wp:posOffset>830580</wp:posOffset>
                </wp:positionV>
                <wp:extent cx="6984365" cy="1000760"/>
                <wp:effectExtent l="0" t="0" r="2603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1000760"/>
                        </a:xfrm>
                        <a:prstGeom prst="rect">
                          <a:avLst/>
                        </a:prstGeom>
                        <a:solidFill>
                          <a:srgbClr val="FFFFFF"/>
                        </a:solidFill>
                        <a:ln w="9525">
                          <a:solidFill>
                            <a:srgbClr val="000000"/>
                          </a:solidFill>
                          <a:miter lim="800000"/>
                          <a:headEnd/>
                          <a:tailEnd/>
                        </a:ln>
                      </wps:spPr>
                      <wps:txbx>
                        <w:txbxContent>
                          <w:p w14:paraId="4307DC3F" w14:textId="6407B146" w:rsidR="0051157F" w:rsidRPr="00455E36" w:rsidRDefault="0051157F">
                            <w:pPr>
                              <w:rPr>
                                <w:sz w:val="24"/>
                              </w:rPr>
                            </w:pPr>
                            <w:r w:rsidRPr="00455E36">
                              <w:rPr>
                                <w:sz w:val="24"/>
                              </w:rPr>
                              <w:t>W</w:t>
                            </w:r>
                            <w:r w:rsidR="004F6A0E">
                              <w:rPr>
                                <w:sz w:val="24"/>
                              </w:rPr>
                              <w:t>elcome to the second</w:t>
                            </w:r>
                            <w:r w:rsidRPr="00455E36">
                              <w:rPr>
                                <w:sz w:val="24"/>
                              </w:rPr>
                              <w:t xml:space="preserve"> edition of a Slice of </w:t>
                            </w:r>
                            <w:proofErr w:type="spellStart"/>
                            <w:r w:rsidRPr="00455E36">
                              <w:rPr>
                                <w:sz w:val="24"/>
                              </w:rPr>
                              <w:t>Pi</w:t>
                            </w:r>
                            <w:proofErr w:type="spellEnd"/>
                            <w:r w:rsidRPr="00455E36">
                              <w:rPr>
                                <w:sz w:val="24"/>
                              </w:rPr>
                              <w:t xml:space="preserve">. </w:t>
                            </w:r>
                            <w:r w:rsidR="004F6A0E">
                              <w:rPr>
                                <w:sz w:val="24"/>
                              </w:rPr>
                              <w:t>Thank you for the feedback from my first newsletter and also a huge thank you for all the ideas and suggestions to include in this week</w:t>
                            </w:r>
                            <w:r w:rsidR="00E75B2E">
                              <w:rPr>
                                <w:sz w:val="24"/>
                              </w:rPr>
                              <w:t>’</w:t>
                            </w:r>
                            <w:r w:rsidR="004F6A0E">
                              <w:rPr>
                                <w:sz w:val="24"/>
                              </w:rPr>
                              <w:t>s newsletter.</w:t>
                            </w:r>
                            <w:r w:rsidR="00E75B2E">
                              <w:rPr>
                                <w:sz w:val="24"/>
                              </w:rPr>
                              <w:t xml:space="preserve"> This week the theme is Competitions and Games. We have Chess Club starting up at Lower School and the school is submitting its entries to this year’s UKMT for all year groups 7-13</w:t>
                            </w:r>
                            <w:r w:rsidR="00A20AF4">
                              <w:rPr>
                                <w:sz w:val="24"/>
                              </w:rPr>
                              <w:t xml:space="preserve"> so it seemed like a good theme.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63D563EF" id="_x0000_s1032" type="#_x0000_t202" style="position:absolute;margin-left:-4.95pt;margin-top:65.4pt;width:549.95pt;height:78.8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aN7yoCAABOBAAADgAAAGRycy9lMm9Eb2MueG1srFTbjtsgEH2v1H9AvDe+NMkmVpzVNttUlbYX&#10;abcfgDGOUTFDgcROv34HnKTRtn2p6gfEMMNh5pwZr26HTpGDsE6CLmk2SSkRmkMt9a6k3562bxaU&#10;OM90zRRoUdKjcPR2/frVqjeFyKEFVQtLEES7ojclbb03RZI43oqOuQkYodHZgO2YR9PuktqyHtE7&#10;leRpOk96sLWxwIVzeHo/Ouk64jeN4P5L0zjhiSop5ubjauNahTVZr1ixs8y0kp/SYP+QRcekxkcv&#10;UPfMM7K38jeoTnILDho/4dAl0DSSi1gDVpOlL6p5bJkRsRYkx5kLTe7/wfLPh6+WyLqkeXZDiWYd&#10;ivQkBk/ewUDywE9vXIFhjwYD/YDHqHOs1ZkH4N8d0bBpmd6JO2uhbwWrMb8s3Eyuro44LoBU/Seo&#10;8Rm29xCBhsZ2gTykgyA66nS8aBNS4Xg4Xy6mb+czSjj6sjRNb+ZRvYQV5+vGOv9BQEfCpqQWxY/w&#10;7PDgfEiHFeeQ8JoDJeutVCoadldtlCUHho2yjV+s4EWY0qQv6XKWz0YG/gqBCeL3J4hOeux4JbuS&#10;Li5BrAi8vdd17EfPpBr3mLLSJyIDdyOLfqiGqNn8rE8F9RGZtTA2OA4kblqwPynpsblL6n7smRWU&#10;qI8a1Vlm02mYhmhMZzc5GvbaU117mOYIVVJPybjd+DhBgTcNd6hiIyO/Qe4xk1PK2LSR9tOAham4&#10;tmPUr9/A+hkAAP//AwBQSwMEFAAGAAgAAAAhABGmRD/gAAAACwEAAA8AAABkcnMvZG93bnJldi54&#10;bWxMj8FOwzAMhu9IvENkJC5oS9im0ZamE0ICwQ0GgmvWeG1F45Qk68rb453gaPvT7+8vN5PrxYgh&#10;dp40XM8VCKTa244aDe9vD7MMREyGrOk9oYYfjLCpzs9KU1h/pFcct6kRHEKxMBralIZCyli36Eyc&#10;+wGJb3sfnEk8hkbaYI4c7nq5UGotnemIP7RmwPsW66/twWnIVk/jZ3xevnzU632fp6ub8fE7aH15&#10;Md3dgkg4pT8YTvqsDhU77fyBbBS9hlmeM8n7peIKJ0DlitvtNCyybAWyKuX/DtUvAAAA//8DAFBL&#10;AQItABQABgAIAAAAIQDkmcPA+wAAAOEBAAATAAAAAAAAAAAAAAAAAAAAAABbQ29udGVudF9UeXBl&#10;c10ueG1sUEsBAi0AFAAGAAgAAAAhACOyauHXAAAAlAEAAAsAAAAAAAAAAAAAAAAALAEAAF9yZWxz&#10;Ly5yZWxzUEsBAi0AFAAGAAgAAAAhAJYGje8qAgAATgQAAA4AAAAAAAAAAAAAAAAALAIAAGRycy9l&#10;Mm9Eb2MueG1sUEsBAi0AFAAGAAgAAAAhABGmRD/gAAAACwEAAA8AAAAAAAAAAAAAAAAAggQAAGRy&#10;cy9kb3ducmV2LnhtbFBLBQYAAAAABAAEAPMAAACPBQAAAAA=&#10;">
                <v:textbox>
                  <w:txbxContent>
                    <w:p w14:paraId="4307DC3F" w14:textId="6407B146" w:rsidR="0051157F" w:rsidRPr="00455E36" w:rsidRDefault="0051157F">
                      <w:pPr>
                        <w:rPr>
                          <w:sz w:val="24"/>
                        </w:rPr>
                      </w:pPr>
                      <w:r w:rsidRPr="00455E36">
                        <w:rPr>
                          <w:sz w:val="24"/>
                        </w:rPr>
                        <w:t>W</w:t>
                      </w:r>
                      <w:r w:rsidR="004F6A0E">
                        <w:rPr>
                          <w:sz w:val="24"/>
                        </w:rPr>
                        <w:t>elcome to the second</w:t>
                      </w:r>
                      <w:r w:rsidRPr="00455E36">
                        <w:rPr>
                          <w:sz w:val="24"/>
                        </w:rPr>
                        <w:t xml:space="preserve"> edition of a Slice of </w:t>
                      </w:r>
                      <w:proofErr w:type="spellStart"/>
                      <w:r w:rsidRPr="00455E36">
                        <w:rPr>
                          <w:sz w:val="24"/>
                        </w:rPr>
                        <w:t>Pi</w:t>
                      </w:r>
                      <w:proofErr w:type="spellEnd"/>
                      <w:r w:rsidRPr="00455E36">
                        <w:rPr>
                          <w:sz w:val="24"/>
                        </w:rPr>
                        <w:t xml:space="preserve">. </w:t>
                      </w:r>
                      <w:r w:rsidR="004F6A0E">
                        <w:rPr>
                          <w:sz w:val="24"/>
                        </w:rPr>
                        <w:t>Thank you for the feedback from my first newsletter and also a huge thank you for all the ideas and suggestions to include in this week</w:t>
                      </w:r>
                      <w:r w:rsidR="00E75B2E">
                        <w:rPr>
                          <w:sz w:val="24"/>
                        </w:rPr>
                        <w:t>’</w:t>
                      </w:r>
                      <w:r w:rsidR="004F6A0E">
                        <w:rPr>
                          <w:sz w:val="24"/>
                        </w:rPr>
                        <w:t>s newsletter.</w:t>
                      </w:r>
                      <w:r w:rsidR="00E75B2E">
                        <w:rPr>
                          <w:sz w:val="24"/>
                        </w:rPr>
                        <w:t xml:space="preserve"> This week the theme is Competitions and Games. We have Chess Club starting up at Lower School and the school is submitting its entries to this year’s UKMT for all year groups 7-13</w:t>
                      </w:r>
                      <w:r w:rsidR="00A20AF4">
                        <w:rPr>
                          <w:sz w:val="24"/>
                        </w:rPr>
                        <w:t xml:space="preserve"> so it seemed like a good theme.</w:t>
                      </w:r>
                    </w:p>
                  </w:txbxContent>
                </v:textbox>
                <w10:wrap type="square"/>
              </v:shape>
            </w:pict>
          </mc:Fallback>
        </mc:AlternateContent>
      </w:r>
      <w:r w:rsidR="00AD3BE5">
        <w:rPr>
          <w:noProof/>
          <w:lang w:eastAsia="en-GB"/>
        </w:rPr>
        <w:drawing>
          <wp:anchor distT="0" distB="0" distL="114300" distR="114300" simplePos="0" relativeHeight="251665408" behindDoc="1" locked="0" layoutInCell="1" allowOverlap="1" wp14:anchorId="69CE1807" wp14:editId="6B0AB36B">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2D142D4E" id="_x0000_s1033"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f+tQgsCAAD6AwAADgAAAGRycy9lMm9Eb2MueG1srFPbbhshEH2v1H9AvNfra2OvvI7SpKkqpRcp&#10;6QeMWdaLCgwF7N306zOwtmulb1V5QMAMh3PODOvr3mh2kD4otBWfjMacSSuwVnZX8R9P9++WnIUI&#10;tgaNVlb8WQZ+vXn7Zt25Uk6xRV1LzwjEhrJzFW9jdGVRBNFKA2GETloKNugNRNr6XVF76Ajd6GI6&#10;Hr8vOvS18yhkCHR6NwT5JuM3jRTxW9MEGZmuOHGLefZ53qa52Kyh3HlwrRJHGvAPLAwoS4+eoe4g&#10;Att79ReUUcJjwCaOBJoCm0YJmTWQmsn4lZrHFpzMWsic4M42hf8HK74evnumaqod2WPBUI2eZB/Z&#10;B+zZNNnTuVBS1qOjvNjTMaVmqcE9oPgZmMXbFuxO3niPXSuhJnqTdLO4uDrghASy7b5gTc/APmIG&#10;6htvknfkBiN04vF8Lk2iIuhwNp8tF9MFZ4Jii9VsvMq1K6A83XY+xE8SDUuLinsqfUaHw0OIiQ2U&#10;p5T0mMV7pXUuv7asq/gqwb+KGBWpO7UyFV+O0xj6JYn8aOt8OYLSw5oe0PaoOgkdJMd+22d/r05m&#10;brF+Jhs8Ds1In4cWLfrfnHXUiBUPv/bgJWf6syUrV5P5PHVu3swXV1Pa+MvI9jICVhBUxSNnw/I2&#10;5m4fhN2Q5Y3KbqTaDEyOlKnBsknHz5A6+HKfs/582c0LAAAA//8DAFBLAwQUAAYACAAAACEA7LAt&#10;eN4AAAAKAQAADwAAAGRycy9kb3ducmV2LnhtbEyPQU/CQBCF7yb+h82QeJPdgqAt3RKj8aoBhcTb&#10;0h3axu5s011o/fcMJz1O3pc338vXo2vFGfvQeNKQTBUIpNLbhioNX59v908gQjRkTesJNfxigHVx&#10;e5ObzPqBNnjexkpwCYXMaKhj7DIpQ1mjM2HqOyTOjr53JvLZV9L2ZuBy18qZUkvpTEP8oTYdvtRY&#10;/mxPTsPu/fi9f1Af1atbdIMflSSXSq3vJuPzCkTEMf7BcNVndSjY6eBPZINoNcwfF3NGNcySFAQD&#10;abLkLQcmE05kkcv/E4oLAAAA//8DAFBLAQItABQABgAIAAAAIQDkmcPA+wAAAOEBAAATAAAAAAAA&#10;AAAAAAAAAAAAAABbQ29udGVudF9UeXBlc10ueG1sUEsBAi0AFAAGAAgAAAAhACOyauHXAAAAlAEA&#10;AAsAAAAAAAAAAAAAAAAALAEAAF9yZWxzLy5yZWxzUEsBAi0AFAAGAAgAAAAhALH/rUILAgAA+gMA&#10;AA4AAAAAAAAAAAAAAAAALAIAAGRycy9lMm9Eb2MueG1sUEsBAi0AFAAGAAgAAAAhAOywLXjeAAAA&#10;CgEAAA8AAAAAAAAAAAAAAAAAYwQAAGRycy9kb3ducmV2LnhtbFBLBQYAAAAABAAEAPMAAABuBQAA&#10;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mv="urn:schemas-microsoft-com:mac:vml" xmlns:mo="http://schemas.microsoft.com/office/mac/office/2008/main">
            <w:pict>
              <v:shape w14:anchorId="717F0A10" id="Text Box 1" o:spid="_x0000_s1034"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A/IdyYCAABNBAAADgAAAGRycy9lMm9Eb2MueG1srFRdb9owFH2ftP9g+X0EKC0sIlSsFdMk1FaC&#10;qc/GcUik+EO2IWG/fsdOoLTb07QXc33vzf0455j5fStrchTWVVpldDQYUiIU13ml9hn9uV19mVHi&#10;PFM5q7USGT0JR+8Xnz/NG5OKsS51nQtLUES5tDEZLb03aZI4XgrJ3EAboRAstJXM42r3SW5Zg+qy&#10;TsbD4V3SaJsbq7lwDt7HLkgXsX5RCO6fi8IJT+qMYjYfTxvPXTiTxZyle8tMWfF+DPYPU0hWKTS9&#10;lHpknpGDrf4oJStutdOFH3AtE10UFRdxB2wzGn7YZlMyI+IuAMeZC0zu/5XlT8cXS6oc3FGimARF&#10;W9F68k23ZBTQaYxLkbQxSPMt3CGz9zs4w9JtYWX4xToEceB8umAbinE4xzfT2XSEEEdsNpvd3N2G&#10;Msnb18Y6/11oSYKRUQvuIqTsuHa+Sz2nhGZKr6q6hp+ltXrnQM3gScLo3YjB8u2ujYvOzuPvdH7C&#10;VlZ3qnCGryq0XjPnX5iFDDAtpO2fcRS1bjKqe4uSUttff/OHfLCDKCUNZJVRBd1TUv9QYO3raDIJ&#10;KoyXye10jIu9juyuI+ogHzR0C2YwWzRDvq/PZmG1fIX+l6EnQkxxdM6oP5sPvpM63g8Xy2VMgu4M&#10;82u1MTyUDsgFWLftK7Omx96DtSd9lh9LP1DQ5YYvnVkePIiI/ASUO0x78KHZyHD/vsKjuL7HrLd/&#10;gcVv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FAPyHc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2369F9"/>
    <w:rsid w:val="00330A63"/>
    <w:rsid w:val="00342554"/>
    <w:rsid w:val="00455E36"/>
    <w:rsid w:val="00481D8D"/>
    <w:rsid w:val="004B7335"/>
    <w:rsid w:val="004F6A0E"/>
    <w:rsid w:val="0051157F"/>
    <w:rsid w:val="0057047D"/>
    <w:rsid w:val="00591844"/>
    <w:rsid w:val="00640158"/>
    <w:rsid w:val="00646C3F"/>
    <w:rsid w:val="007073C3"/>
    <w:rsid w:val="00825E34"/>
    <w:rsid w:val="00A20AF4"/>
    <w:rsid w:val="00AC7697"/>
    <w:rsid w:val="00AD3BE5"/>
    <w:rsid w:val="00CB1EFE"/>
    <w:rsid w:val="00D66E73"/>
    <w:rsid w:val="00DF5BE0"/>
    <w:rsid w:val="00E75B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hyperlink" Target="http://nrich.maths.org/768" TargetMode="External"/><Relationship Id="rId12" Type="http://schemas.openxmlformats.org/officeDocument/2006/relationships/image" Target="media/image40.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rich.maths.org/768" TargetMode="External"/><Relationship Id="rId11" Type="http://schemas.openxmlformats.org/officeDocument/2006/relationships/image" Target="media/image4.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hyperlink" Target="http://www.ukmt-resources.org.uk/index-tr.html" TargetMode="External"/><Relationship Id="rId4" Type="http://schemas.openxmlformats.org/officeDocument/2006/relationships/image" Target="media/image1.png"/><Relationship Id="rId9" Type="http://schemas.openxmlformats.org/officeDocument/2006/relationships/hyperlink" Target="http://www.ukmt-resources.org.uk/index-tr.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86B1D059</Template>
  <TotalTime>34</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4</cp:revision>
  <cp:lastPrinted>2016-09-13T11:22:00Z</cp:lastPrinted>
  <dcterms:created xsi:type="dcterms:W3CDTF">2016-09-13T18:33:00Z</dcterms:created>
  <dcterms:modified xsi:type="dcterms:W3CDTF">2016-09-19T07:18:00Z</dcterms:modified>
</cp:coreProperties>
</file>