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1A0BD7" w14:textId="55C3A9F2" w:rsidR="00D66E73" w:rsidRDefault="008C67CB" w:rsidP="00AD3BE5">
      <w:r w:rsidRPr="008C67CB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 wp14:anchorId="3F43D9DB" wp14:editId="6F036425">
                <wp:simplePos x="0" y="0"/>
                <wp:positionH relativeFrom="margin">
                  <wp:posOffset>-161924</wp:posOffset>
                </wp:positionH>
                <wp:positionV relativeFrom="paragraph">
                  <wp:posOffset>6543675</wp:posOffset>
                </wp:positionV>
                <wp:extent cx="3505200" cy="316230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3162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EAFFEB" w14:textId="77777777" w:rsidR="008C67CB" w:rsidRDefault="008C67CB" w:rsidP="008C67CB"/>
                          <w:p w14:paraId="5468B987" w14:textId="77777777" w:rsidR="008C67CB" w:rsidRDefault="008C67CB" w:rsidP="008C67CB"/>
                          <w:p w14:paraId="50A26442" w14:textId="77777777" w:rsidR="008C67CB" w:rsidRDefault="008C67CB" w:rsidP="008C67CB"/>
                          <w:p w14:paraId="00ED0741" w14:textId="77777777" w:rsidR="008C67CB" w:rsidRDefault="008C67CB" w:rsidP="008C67CB"/>
                          <w:p w14:paraId="203C02D6" w14:textId="77777777" w:rsidR="008C67CB" w:rsidRDefault="008C67CB" w:rsidP="008C67CB">
                            <w:r>
                              <w:t xml:space="preserve"> have </w:t>
                            </w:r>
                          </w:p>
                          <w:p w14:paraId="39458464" w14:textId="77777777" w:rsidR="008C67CB" w:rsidRDefault="008C67CB" w:rsidP="008C67CB"/>
                          <w:p w14:paraId="3AF4BB98" w14:textId="77777777" w:rsidR="008C67CB" w:rsidRDefault="008C67CB" w:rsidP="008C67CB"/>
                          <w:p w14:paraId="59CD8E7C" w14:textId="77777777" w:rsidR="008C67CB" w:rsidRPr="003A5EAD" w:rsidRDefault="008C67CB" w:rsidP="008C67CB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43D9DB" id="Rectangle 14" o:spid="_x0000_s1026" style="position:absolute;margin-left:-12.75pt;margin-top:515.25pt;width:276pt;height:249pt;z-index:-251639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" filled="f" strokecolor="black [3213]" strokeweight="1pt">
                <v:textbox>
                  <w:txbxContent>
                    <w:p w14:paraId="6AEAFFEB" w14:textId="77777777" w:rsidR="008C67CB" w:rsidRDefault="008C67CB" w:rsidP="008C67CB"/>
                    <w:p w14:paraId="5468B987" w14:textId="77777777" w:rsidR="008C67CB" w:rsidRDefault="008C67CB" w:rsidP="008C67CB"/>
                    <w:p w14:paraId="50A26442" w14:textId="77777777" w:rsidR="008C67CB" w:rsidRDefault="008C67CB" w:rsidP="008C67CB"/>
                    <w:p w14:paraId="00ED0741" w14:textId="77777777" w:rsidR="008C67CB" w:rsidRDefault="008C67CB" w:rsidP="008C67CB"/>
                    <w:p w14:paraId="203C02D6" w14:textId="77777777" w:rsidR="008C67CB" w:rsidRDefault="008C67CB" w:rsidP="008C67CB">
                      <w:r>
                        <w:t xml:space="preserve"> have </w:t>
                      </w:r>
                    </w:p>
                    <w:p w14:paraId="39458464" w14:textId="77777777" w:rsidR="008C67CB" w:rsidRDefault="008C67CB" w:rsidP="008C67CB"/>
                    <w:p w14:paraId="3AF4BB98" w14:textId="77777777" w:rsidR="008C67CB" w:rsidRDefault="008C67CB" w:rsidP="008C67CB"/>
                    <w:p w14:paraId="59CD8E7C" w14:textId="77777777" w:rsidR="008C67CB" w:rsidRPr="003A5EAD" w:rsidRDefault="008C67CB" w:rsidP="008C67CB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8C67CB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76160" behindDoc="1" locked="0" layoutInCell="1" allowOverlap="1" wp14:anchorId="5AD72FA2" wp14:editId="24C0C6F4">
                <wp:simplePos x="0" y="0"/>
                <wp:positionH relativeFrom="margin">
                  <wp:posOffset>-38100</wp:posOffset>
                </wp:positionH>
                <wp:positionV relativeFrom="paragraph">
                  <wp:posOffset>6619875</wp:posOffset>
                </wp:positionV>
                <wp:extent cx="3289935" cy="2924175"/>
                <wp:effectExtent l="0" t="0" r="0" b="0"/>
                <wp:wrapTight wrapText="bothSides">
                  <wp:wrapPolygon edited="0">
                    <wp:start x="375" y="0"/>
                    <wp:lineTo x="375" y="21389"/>
                    <wp:lineTo x="21137" y="21389"/>
                    <wp:lineTo x="21137" y="0"/>
                    <wp:lineTo x="375" y="0"/>
                  </wp:wrapPolygon>
                </wp:wrapTight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9935" cy="2924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E851D" w14:textId="31B7BF1E" w:rsidR="008C67CB" w:rsidRDefault="008C67CB" w:rsidP="008C67CB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Area/Perimeter</w:t>
                            </w:r>
                            <w:r w:rsidRPr="00FE60A0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 xml:space="preserve"> Game</w:t>
                            </w:r>
                          </w:p>
                          <w:p w14:paraId="4FAB8246" w14:textId="172C045E" w:rsidR="008C67CB" w:rsidRDefault="008C67CB" w:rsidP="008C67CB">
                            <w:pPr>
                              <w:spacing w:after="0" w:line="240" w:lineRule="auto"/>
                            </w:pPr>
                            <w:r>
                              <w:rPr>
                                <w:rFonts w:ascii="Helvetica" w:hAnsi="Helvetica" w:cs="Helvetica"/>
                                <w:color w:val="211922"/>
                                <w:sz w:val="23"/>
                                <w:szCs w:val="23"/>
                                <w:shd w:val="clear" w:color="auto" w:fill="FFFFFF"/>
                              </w:rPr>
                              <w:t>Area and Perimeter game for 2 or 3 players. Each player chooses a colo</w:t>
                            </w:r>
                            <w:r>
                              <w:rPr>
                                <w:rFonts w:ascii="Helvetica" w:hAnsi="Helvetica" w:cs="Helvetica"/>
                                <w:color w:val="211922"/>
                                <w:sz w:val="23"/>
                                <w:szCs w:val="23"/>
                                <w:shd w:val="clear" w:color="auto" w:fill="FFFFFF"/>
                              </w:rPr>
                              <w:t>u</w:t>
                            </w:r>
                            <w:r w:rsidR="00AD3698">
                              <w:rPr>
                                <w:rFonts w:ascii="Helvetica" w:hAnsi="Helvetica" w:cs="Helvetica"/>
                                <w:color w:val="211922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r pencil.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Helvetica" w:hAnsi="Helvetica" w:cs="Helvetica"/>
                                <w:color w:val="211922"/>
                                <w:sz w:val="23"/>
                                <w:szCs w:val="23"/>
                                <w:shd w:val="clear" w:color="auto" w:fill="FFFFFF"/>
                              </w:rPr>
                              <w:t>Players take turns rolling the dice, using the numbers that they rolled to draw the perimeter of a rectangle or square &amp; writing the area in the middle of the shape. Game ends when players run out of room to draw. Winner is the player who has used the largest area/most squares</w:t>
                            </w:r>
                            <w:r>
                              <w:rPr>
                                <w:rFonts w:ascii="Helvetica" w:hAnsi="Helvetica" w:cs="Helvetica"/>
                                <w:color w:val="211922"/>
                                <w:sz w:val="23"/>
                                <w:szCs w:val="23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01B1A787" w14:textId="20B1D2C3" w:rsidR="008C67CB" w:rsidRDefault="008C67CB" w:rsidP="008C67CB">
                            <w:pPr>
                              <w:spacing w:after="0" w:line="240" w:lineRule="auto"/>
                            </w:pPr>
                          </w:p>
                          <w:p w14:paraId="60EF4E4A" w14:textId="388FA86A" w:rsidR="00AD3698" w:rsidRDefault="00AD3698" w:rsidP="008C67CB">
                            <w:pPr>
                              <w:spacing w:after="0" w:line="240" w:lineRule="auto"/>
                            </w:pPr>
                            <w:r>
                              <w:t>This is a fun game and students seem to really enjoy it and practises area/perimeter and helps them remember the difference if they are the sort to confuse them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D72F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3pt;margin-top:521.25pt;width:259.05pt;height:230.25pt;z-index:-251640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" filled="f" stroked="f">
                <v:textbox>
                  <w:txbxContent>
                    <w:p w14:paraId="6A3E851D" w14:textId="31B7BF1E" w:rsidR="008C67CB" w:rsidRDefault="008C67CB" w:rsidP="008C67CB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Area/Perimeter</w:t>
                      </w:r>
                      <w:r w:rsidRPr="00FE60A0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 xml:space="preserve"> Game</w:t>
                      </w:r>
                    </w:p>
                    <w:p w14:paraId="4FAB8246" w14:textId="172C045E" w:rsidR="008C67CB" w:rsidRDefault="008C67CB" w:rsidP="008C67CB">
                      <w:pPr>
                        <w:spacing w:after="0" w:line="240" w:lineRule="auto"/>
                      </w:pPr>
                      <w:r>
                        <w:rPr>
                          <w:rFonts w:ascii="Helvetica" w:hAnsi="Helvetica" w:cs="Helvetica"/>
                          <w:color w:val="211922"/>
                          <w:sz w:val="23"/>
                          <w:szCs w:val="23"/>
                          <w:shd w:val="clear" w:color="auto" w:fill="FFFFFF"/>
                        </w:rPr>
                        <w:t>Area and Perimeter game for 2 or 3 players. Each player chooses a colo</w:t>
                      </w:r>
                      <w:r>
                        <w:rPr>
                          <w:rFonts w:ascii="Helvetica" w:hAnsi="Helvetica" w:cs="Helvetica"/>
                          <w:color w:val="211922"/>
                          <w:sz w:val="23"/>
                          <w:szCs w:val="23"/>
                          <w:shd w:val="clear" w:color="auto" w:fill="FFFFFF"/>
                        </w:rPr>
                        <w:t>u</w:t>
                      </w:r>
                      <w:r w:rsidR="00AD3698">
                        <w:rPr>
                          <w:rFonts w:ascii="Helvetica" w:hAnsi="Helvetica" w:cs="Helvetica"/>
                          <w:color w:val="211922"/>
                          <w:sz w:val="23"/>
                          <w:szCs w:val="23"/>
                          <w:shd w:val="clear" w:color="auto" w:fill="FFFFFF"/>
                        </w:rPr>
                        <w:t xml:space="preserve">r pencil. </w:t>
                      </w:r>
                      <w:bookmarkStart w:id="1" w:name="_GoBack"/>
                      <w:bookmarkEnd w:id="1"/>
                      <w:r>
                        <w:rPr>
                          <w:rFonts w:ascii="Helvetica" w:hAnsi="Helvetica" w:cs="Helvetica"/>
                          <w:color w:val="211922"/>
                          <w:sz w:val="23"/>
                          <w:szCs w:val="23"/>
                          <w:shd w:val="clear" w:color="auto" w:fill="FFFFFF"/>
                        </w:rPr>
                        <w:t>Players take turns rolling the dice, using the numbers that they rolled to draw the perimeter of a rectangle or square &amp; writing the area in the middle of the shape. Game ends when players run out of room to draw. Winner is the player who has used the largest area/most squares</w:t>
                      </w:r>
                      <w:r>
                        <w:rPr>
                          <w:rFonts w:ascii="Helvetica" w:hAnsi="Helvetica" w:cs="Helvetica"/>
                          <w:color w:val="211922"/>
                          <w:sz w:val="23"/>
                          <w:szCs w:val="23"/>
                          <w:shd w:val="clear" w:color="auto" w:fill="FFFFFF"/>
                        </w:rPr>
                        <w:t>.</w:t>
                      </w:r>
                    </w:p>
                    <w:p w14:paraId="01B1A787" w14:textId="20B1D2C3" w:rsidR="008C67CB" w:rsidRDefault="008C67CB" w:rsidP="008C67CB">
                      <w:pPr>
                        <w:spacing w:after="0" w:line="240" w:lineRule="auto"/>
                      </w:pPr>
                    </w:p>
                    <w:p w14:paraId="60EF4E4A" w14:textId="388FA86A" w:rsidR="00AD3698" w:rsidRDefault="00AD3698" w:rsidP="008C67CB">
                      <w:pPr>
                        <w:spacing w:after="0" w:line="240" w:lineRule="auto"/>
                      </w:pPr>
                      <w:r>
                        <w:t>This is a fun game and students seem to really enjoy it and practises area/perimeter and helps them remember the difference if they are the sort to confuse them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559424" behindDoc="1" locked="0" layoutInCell="1" allowOverlap="1" wp14:anchorId="56B36EAE" wp14:editId="04697460">
                <wp:simplePos x="0" y="0"/>
                <wp:positionH relativeFrom="column">
                  <wp:posOffset>-161925</wp:posOffset>
                </wp:positionH>
                <wp:positionV relativeFrom="paragraph">
                  <wp:posOffset>1371600</wp:posOffset>
                </wp:positionV>
                <wp:extent cx="3495675" cy="51244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675" cy="5124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2E3FEE" w14:textId="55DC812C" w:rsidR="00FA3640" w:rsidRDefault="00FA3640" w:rsidP="00FA3640"/>
                          <w:p w14:paraId="07545B6A" w14:textId="5E653FC9" w:rsidR="008472F1" w:rsidRDefault="008472F1" w:rsidP="00FA3640"/>
                          <w:p w14:paraId="6D4CE3F3" w14:textId="39D1CAA1" w:rsidR="008472F1" w:rsidRDefault="008472F1" w:rsidP="00FA3640"/>
                          <w:p w14:paraId="405744F3" w14:textId="6EFCFC89" w:rsidR="008472F1" w:rsidRDefault="008472F1" w:rsidP="00FA3640"/>
                          <w:p w14:paraId="05B8DDD3" w14:textId="7BB2D811" w:rsidR="00CA1638" w:rsidRDefault="0009121C" w:rsidP="00FA3640">
                            <w:r>
                              <w:t xml:space="preserve"> have </w:t>
                            </w:r>
                          </w:p>
                          <w:p w14:paraId="1718007C" w14:textId="14278F1C" w:rsidR="0015023C" w:rsidRDefault="0015023C" w:rsidP="00FA3640"/>
                          <w:p w14:paraId="4CA9D5E0" w14:textId="3C960AFB" w:rsidR="003A5EAD" w:rsidRDefault="003A5EAD" w:rsidP="00FA3640"/>
                          <w:p w14:paraId="04FF3A8F" w14:textId="69FCC132" w:rsidR="008C67CB" w:rsidRPr="003A5EAD" w:rsidRDefault="008C67CB" w:rsidP="00FA364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36EAE" id="Rectangle 9" o:spid="_x0000_s1028" style="position:absolute;margin-left:-12.75pt;margin-top:108pt;width:275.25pt;height:403.5pt;z-index:-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" filled="f" strokecolor="black [3213]" strokeweight="1pt">
                <v:textbox>
                  <w:txbxContent>
                    <w:p w14:paraId="3D2E3FEE" w14:textId="55DC812C" w:rsidR="00FA3640" w:rsidRDefault="00FA3640" w:rsidP="00FA3640"/>
                    <w:p w14:paraId="07545B6A" w14:textId="5E653FC9" w:rsidR="008472F1" w:rsidRDefault="008472F1" w:rsidP="00FA3640"/>
                    <w:p w14:paraId="6D4CE3F3" w14:textId="39D1CAA1" w:rsidR="008472F1" w:rsidRDefault="008472F1" w:rsidP="00FA3640"/>
                    <w:p w14:paraId="405744F3" w14:textId="6EFCFC89" w:rsidR="008472F1" w:rsidRDefault="008472F1" w:rsidP="00FA3640"/>
                    <w:p w14:paraId="05B8DDD3" w14:textId="7BB2D811" w:rsidR="00CA1638" w:rsidRDefault="0009121C" w:rsidP="00FA3640">
                      <w:r>
                        <w:t xml:space="preserve"> have </w:t>
                      </w:r>
                    </w:p>
                    <w:p w14:paraId="1718007C" w14:textId="14278F1C" w:rsidR="0015023C" w:rsidRDefault="0015023C" w:rsidP="00FA3640"/>
                    <w:p w14:paraId="4CA9D5E0" w14:textId="3C960AFB" w:rsidR="003A5EAD" w:rsidRDefault="003A5EAD" w:rsidP="00FA3640"/>
                    <w:p w14:paraId="04FF3A8F" w14:textId="69FCC132" w:rsidR="008C67CB" w:rsidRPr="003A5EAD" w:rsidRDefault="008C67CB" w:rsidP="00FA3640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E27C98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558399" behindDoc="1" locked="0" layoutInCell="1" allowOverlap="1" wp14:anchorId="6BAC444D" wp14:editId="5CA237F4">
                <wp:simplePos x="0" y="0"/>
                <wp:positionH relativeFrom="margin">
                  <wp:posOffset>-85725</wp:posOffset>
                </wp:positionH>
                <wp:positionV relativeFrom="paragraph">
                  <wp:posOffset>1428750</wp:posOffset>
                </wp:positionV>
                <wp:extent cx="3289935" cy="5038725"/>
                <wp:effectExtent l="0" t="0" r="0" b="0"/>
                <wp:wrapTight wrapText="bothSides">
                  <wp:wrapPolygon edited="0">
                    <wp:start x="375" y="0"/>
                    <wp:lineTo x="375" y="21478"/>
                    <wp:lineTo x="21137" y="21478"/>
                    <wp:lineTo x="21137" y="0"/>
                    <wp:lineTo x="375" y="0"/>
                  </wp:wrapPolygon>
                </wp:wrapTight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9935" cy="503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8C2B0" w14:textId="02B2E154" w:rsidR="00AD3BE5" w:rsidRDefault="00FE60A0" w:rsidP="00AD3BE5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FE60A0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Probability Games</w:t>
                            </w:r>
                          </w:p>
                          <w:p w14:paraId="609E5529" w14:textId="0470B46D" w:rsidR="00B021D7" w:rsidRDefault="00FE60A0" w:rsidP="007B2DE2">
                            <w:pPr>
                              <w:spacing w:after="0" w:line="240" w:lineRule="auto"/>
                            </w:pPr>
                            <w:r>
                              <w:t xml:space="preserve">I used this a lot at lower school but could work with KS4 set 3 and 4. You can have some good discussions on why games are bias to one player and work out the odds of winning for each player. Various methods to calculate </w:t>
                            </w:r>
                            <w:r w:rsidR="00E27C98">
                              <w:t>the odds of winning can</w:t>
                            </w:r>
                            <w:r>
                              <w:t xml:space="preserve"> be used. In game one, you could use </w:t>
                            </w:r>
                            <w:r w:rsidR="00E27C98">
                              <w:t>combinations to find the odds of getting each letter. Each game could be varied or students could vary the game to try and make it fair or fairer.</w:t>
                            </w:r>
                          </w:p>
                          <w:p w14:paraId="72C67C6E" w14:textId="09ACE574" w:rsidR="00E27C98" w:rsidRDefault="00E27C98" w:rsidP="007B2DE2">
                            <w:pPr>
                              <w:spacing w:after="0" w:line="240" w:lineRule="auto"/>
                            </w:pPr>
                            <w:r>
                              <w:t>Also, students could then try and make up a game of their own that could be played. A simple game using either; coins, counters or dice.</w:t>
                            </w:r>
                          </w:p>
                          <w:p w14:paraId="5D38544F" w14:textId="2901B192" w:rsidR="003A5EAD" w:rsidRDefault="003A5EAD" w:rsidP="007B2DE2">
                            <w:pPr>
                              <w:spacing w:after="0" w:line="240" w:lineRule="auto"/>
                            </w:pPr>
                          </w:p>
                          <w:p w14:paraId="400CF3EB" w14:textId="10C988AA" w:rsidR="00B021D7" w:rsidRDefault="00E27C98" w:rsidP="007B2DE2">
                            <w:pPr>
                              <w:spacing w:after="0" w:line="240" w:lineRule="auto"/>
                            </w:pPr>
                            <w:r>
                              <w:t>I have included in the email a copy of the games for handout for students.</w:t>
                            </w:r>
                          </w:p>
                          <w:p w14:paraId="2B74E1B0" w14:textId="3A15E074" w:rsidR="00E27C98" w:rsidRDefault="00E27C98" w:rsidP="007B2DE2">
                            <w:pPr>
                              <w:spacing w:after="0" w:line="240" w:lineRule="auto"/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45088CC" wp14:editId="71A26953">
                                  <wp:extent cx="2962275" cy="2268977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4"/>
                                          <a:srcRect l="35663" t="22420" r="20988" b="1852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73680" cy="22777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C1E6E39" w14:textId="06774439" w:rsidR="003A5EAD" w:rsidRDefault="003A5EAD" w:rsidP="007B2DE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C444D" id="_x0000_s1029" type="#_x0000_t202" style="position:absolute;margin-left:-6.75pt;margin-top:112.5pt;width:259.05pt;height:396.75pt;z-index:-25175808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" filled="f" stroked="f">
                <v:textbox>
                  <w:txbxContent>
                    <w:p w14:paraId="6288C2B0" w14:textId="02B2E154" w:rsidR="00AD3BE5" w:rsidRDefault="00FE60A0" w:rsidP="00AD3BE5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FE60A0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Probability Games</w:t>
                      </w:r>
                    </w:p>
                    <w:p w14:paraId="609E5529" w14:textId="0470B46D" w:rsidR="00B021D7" w:rsidRDefault="00FE60A0" w:rsidP="007B2DE2">
                      <w:pPr>
                        <w:spacing w:after="0" w:line="240" w:lineRule="auto"/>
                      </w:pPr>
                      <w:r>
                        <w:t xml:space="preserve">I used this a lot at lower school but could work with KS4 set 3 and 4. You can have some good discussions on why games are bias to one player and work out the odds of winning for each player. Various methods to calculate </w:t>
                      </w:r>
                      <w:r w:rsidR="00E27C98">
                        <w:t>the odds of winning can</w:t>
                      </w:r>
                      <w:r>
                        <w:t xml:space="preserve"> be used. In game one, you could use </w:t>
                      </w:r>
                      <w:r w:rsidR="00E27C98">
                        <w:t>combinations to find the odds of getting each letter. Each game could be varied or students could vary the game to try and make it fair or fairer.</w:t>
                      </w:r>
                    </w:p>
                    <w:p w14:paraId="72C67C6E" w14:textId="09ACE574" w:rsidR="00E27C98" w:rsidRDefault="00E27C98" w:rsidP="007B2DE2">
                      <w:pPr>
                        <w:spacing w:after="0" w:line="240" w:lineRule="auto"/>
                      </w:pPr>
                      <w:r>
                        <w:t>Also, students could then try and make up a game of their own that could be played. A simple game using either; coins, counters or dice.</w:t>
                      </w:r>
                    </w:p>
                    <w:p w14:paraId="5D38544F" w14:textId="2901B192" w:rsidR="003A5EAD" w:rsidRDefault="003A5EAD" w:rsidP="007B2DE2">
                      <w:pPr>
                        <w:spacing w:after="0" w:line="240" w:lineRule="auto"/>
                      </w:pPr>
                    </w:p>
                    <w:p w14:paraId="400CF3EB" w14:textId="10C988AA" w:rsidR="00B021D7" w:rsidRDefault="00E27C98" w:rsidP="007B2DE2">
                      <w:pPr>
                        <w:spacing w:after="0" w:line="240" w:lineRule="auto"/>
                      </w:pPr>
                      <w:r>
                        <w:t>I have included in the email a copy of the games for handout for students.</w:t>
                      </w:r>
                    </w:p>
                    <w:p w14:paraId="2B74E1B0" w14:textId="3A15E074" w:rsidR="00E27C98" w:rsidRDefault="00E27C98" w:rsidP="007B2DE2">
                      <w:pPr>
                        <w:spacing w:after="0" w:line="240" w:lineRule="auto"/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745088CC" wp14:editId="71A26953">
                            <wp:extent cx="2962275" cy="2268977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4"/>
                                    <a:srcRect l="35663" t="22420" r="20988" b="1852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73680" cy="227771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C1E6E39" w14:textId="06774439" w:rsidR="003A5EAD" w:rsidRDefault="003A5EAD" w:rsidP="007B2DE2">
                      <w:pPr>
                        <w:spacing w:after="0" w:line="240" w:lineRule="auto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721560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581952" behindDoc="0" locked="0" layoutInCell="1" allowOverlap="1" wp14:anchorId="46300E15" wp14:editId="56496481">
                <wp:simplePos x="0" y="0"/>
                <wp:positionH relativeFrom="column">
                  <wp:posOffset>3409950</wp:posOffset>
                </wp:positionH>
                <wp:positionV relativeFrom="paragraph">
                  <wp:posOffset>1421130</wp:posOffset>
                </wp:positionV>
                <wp:extent cx="3463925" cy="8210550"/>
                <wp:effectExtent l="0" t="0" r="317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392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75B9C" w14:textId="5BB37A2E" w:rsidR="00E27C98" w:rsidRDefault="00E27C98" w:rsidP="00E27C98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E27C98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Area/Perimeter</w:t>
                            </w:r>
                          </w:p>
                          <w:p w14:paraId="718A0E1A" w14:textId="3789E5BA" w:rsidR="00D42C8A" w:rsidRDefault="00E27C98">
                            <w:r>
                              <w:t>I really like the Nrich problems involving Area/Perimeter</w:t>
                            </w:r>
                          </w:p>
                          <w:p w14:paraId="403ED6B4" w14:textId="07BC1D86" w:rsidR="00E27C98" w:rsidRDefault="00E27C98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6C56130" wp14:editId="19FEA7E9">
                                  <wp:extent cx="3248025" cy="2620566"/>
                                  <wp:effectExtent l="0" t="0" r="0" b="889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30274" t="18640" r="18494" b="78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61243" cy="2631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CBFC79" w14:textId="135EC8E4" w:rsidR="003A5EAD" w:rsidRDefault="00E27C98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364D8CE6" wp14:editId="1A0A015D">
                                  <wp:extent cx="3317408" cy="193357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0274" t="29513" r="18785" b="176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7408" cy="1933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8986FB0" w14:textId="49819CC1" w:rsidR="00700C30" w:rsidRDefault="00E27C98">
                            <w:r>
                              <w:t xml:space="preserve">A friend who writes Maths problems that are often published sent the problem below to me. It’s quite nice </w:t>
                            </w:r>
                            <w:r w:rsidR="00174A60">
                              <w:t>because you can discuss any misconceptions/errors students make.</w:t>
                            </w:r>
                          </w:p>
                          <w:p w14:paraId="0C678091" w14:textId="29329986" w:rsidR="00174A60" w:rsidRDefault="00174A60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1538701D" wp14:editId="54E9CF15">
                                  <wp:extent cx="3229296" cy="1343025"/>
                                  <wp:effectExtent l="0" t="0" r="9525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9606" t="28995" r="28101" b="2492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7189" cy="13504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00E15" id="_x0000_s1030" type="#_x0000_t202" style="position:absolute;margin-left:268.5pt;margin-top:111.9pt;width:272.75pt;height:646.5pt;z-index:251581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" stroked="f">
                <v:textbox>
                  <w:txbxContent>
                    <w:p w14:paraId="24F75B9C" w14:textId="5BB37A2E" w:rsidR="00E27C98" w:rsidRDefault="00E27C98" w:rsidP="00E27C98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E27C98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Area/Perimeter</w:t>
                      </w:r>
                    </w:p>
                    <w:p w14:paraId="718A0E1A" w14:textId="3789E5BA" w:rsidR="00D42C8A" w:rsidRDefault="00E27C98">
                      <w:r>
                        <w:t>I really like the Nrich problems involving Area/Perimeter</w:t>
                      </w:r>
                    </w:p>
                    <w:p w14:paraId="403ED6B4" w14:textId="07BC1D86" w:rsidR="00E27C98" w:rsidRDefault="00E27C98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6C56130" wp14:editId="19FEA7E9">
                            <wp:extent cx="3248025" cy="2620566"/>
                            <wp:effectExtent l="0" t="0" r="0" b="889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5"/>
                                    <a:srcRect l="30274" t="18640" r="18494" b="78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61243" cy="26312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CBFC79" w14:textId="135EC8E4" w:rsidR="003A5EAD" w:rsidRDefault="00E27C98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364D8CE6" wp14:editId="1A0A015D">
                            <wp:extent cx="3317408" cy="193357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0274" t="29513" r="18785" b="1767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17408" cy="193357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8986FB0" w14:textId="49819CC1" w:rsidR="00700C30" w:rsidRDefault="00E27C98">
                      <w:r>
                        <w:t xml:space="preserve">A friend who writes Maths problems that are often published sent the problem below to me. It’s quite nice </w:t>
                      </w:r>
                      <w:r w:rsidR="00174A60">
                        <w:t>because you can discuss any misconceptions/errors students make.</w:t>
                      </w:r>
                    </w:p>
                    <w:p w14:paraId="0C678091" w14:textId="29329986" w:rsidR="00174A60" w:rsidRDefault="00174A60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1538701D" wp14:editId="54E9CF15">
                            <wp:extent cx="3229296" cy="1343025"/>
                            <wp:effectExtent l="0" t="0" r="9525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9606" t="28995" r="28101" b="2492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47189" cy="135046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1560" w:rsidRPr="00721560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BBCD6E5" wp14:editId="58A19309">
                <wp:simplePos x="0" y="0"/>
                <wp:positionH relativeFrom="margin">
                  <wp:align>left</wp:align>
                </wp:positionH>
                <wp:positionV relativeFrom="paragraph">
                  <wp:posOffset>583565</wp:posOffset>
                </wp:positionV>
                <wp:extent cx="1028700" cy="2286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1059EF" w14:textId="6CC66227" w:rsidR="00721560" w:rsidRDefault="00721560" w:rsidP="00721560">
                            <w:r>
                              <w:t xml:space="preserve">Issue </w:t>
                            </w:r>
                            <w:r w:rsidR="00FE60A0">
                              <w:t>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BCD6E5" id="Text Box 17" o:spid="_x0000_s1031" type="#_x0000_t202" style="position:absolute;margin-left:0;margin-top:45.95pt;width:81pt;height:18pt;z-index:2516741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" filled="f" stroked="f">
                <v:textbox>
                  <w:txbxContent>
                    <w:p w14:paraId="081059EF" w14:textId="6CC66227" w:rsidR="00721560" w:rsidRDefault="00721560" w:rsidP="00721560">
                      <w:r>
                        <w:t xml:space="preserve">Issue </w:t>
                      </w:r>
                      <w:r w:rsidR="00FE60A0">
                        <w:t>21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1560" w:rsidRPr="00721560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0B1864C4" wp14:editId="4992A8DF">
                <wp:simplePos x="0" y="0"/>
                <wp:positionH relativeFrom="column">
                  <wp:posOffset>2416810</wp:posOffset>
                </wp:positionH>
                <wp:positionV relativeFrom="paragraph">
                  <wp:posOffset>165735</wp:posOffset>
                </wp:positionV>
                <wp:extent cx="3438525" cy="59309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593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473286" w14:textId="77777777" w:rsidR="00721560" w:rsidRDefault="00721560" w:rsidP="00721560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</w:rPr>
                              <w:t>This weekly/fortnightly</w:t>
                            </w:r>
                            <w:r w:rsidRPr="00455E36">
                              <w:rPr>
                                <w:sz w:val="24"/>
                              </w:rPr>
                              <w:t xml:space="preserve"> Maths Newsletter</w:t>
                            </w:r>
                            <w:r>
                              <w:rPr>
                                <w:sz w:val="24"/>
                              </w:rPr>
                              <w:t xml:space="preserve"> will </w:t>
                            </w:r>
                            <w:r w:rsidRPr="00455E36">
                              <w:rPr>
                                <w:sz w:val="24"/>
                              </w:rPr>
                              <w:t>hopefully</w:t>
                            </w:r>
                            <w:r>
                              <w:rPr>
                                <w:sz w:val="24"/>
                              </w:rPr>
                              <w:t xml:space="preserve"> give you some ideas for your teaching</w:t>
                            </w:r>
                          </w:p>
                          <w:p w14:paraId="336A1765" w14:textId="77777777" w:rsidR="00721560" w:rsidRDefault="00721560" w:rsidP="00721560">
                            <w:pPr>
                              <w:ind w:hanging="198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864C4" id="_x0000_s1032" type="#_x0000_t202" style="position:absolute;margin-left:190.3pt;margin-top:13.05pt;width:270.75pt;height:46.7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" filled="f" stroked="f">
                <v:textbox>
                  <w:txbxContent>
                    <w:p w14:paraId="51473286" w14:textId="77777777" w:rsidR="00721560" w:rsidRDefault="00721560" w:rsidP="00721560">
                      <w:pPr>
                        <w:jc w:val="center"/>
                      </w:pPr>
                      <w:r>
                        <w:rPr>
                          <w:sz w:val="24"/>
                        </w:rPr>
                        <w:t>This weekly/fortnightly</w:t>
                      </w:r>
                      <w:r w:rsidRPr="00455E36">
                        <w:rPr>
                          <w:sz w:val="24"/>
                        </w:rPr>
                        <w:t xml:space="preserve"> Maths Newsletter</w:t>
                      </w:r>
                      <w:r>
                        <w:rPr>
                          <w:sz w:val="24"/>
                        </w:rPr>
                        <w:t xml:space="preserve"> will </w:t>
                      </w:r>
                      <w:r w:rsidRPr="00455E36">
                        <w:rPr>
                          <w:sz w:val="24"/>
                        </w:rPr>
                        <w:t>hopefully</w:t>
                      </w:r>
                      <w:r>
                        <w:rPr>
                          <w:sz w:val="24"/>
                        </w:rPr>
                        <w:t xml:space="preserve"> give you some ideas for your teaching</w:t>
                      </w:r>
                    </w:p>
                    <w:p w14:paraId="336A1765" w14:textId="77777777" w:rsidR="00721560" w:rsidRDefault="00721560" w:rsidP="00721560">
                      <w:pPr>
                        <w:ind w:hanging="198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21560" w:rsidRPr="00721560">
        <w:rPr>
          <w:noProof/>
          <w:sz w:val="24"/>
          <w:lang w:eastAsia="en-GB"/>
        </w:rPr>
        <w:drawing>
          <wp:anchor distT="0" distB="0" distL="114300" distR="114300" simplePos="0" relativeHeight="251672064" behindDoc="1" locked="0" layoutInCell="1" allowOverlap="1" wp14:anchorId="6A5CD390" wp14:editId="1A653C5E">
            <wp:simplePos x="0" y="0"/>
            <wp:positionH relativeFrom="column">
              <wp:posOffset>5895340</wp:posOffset>
            </wp:positionH>
            <wp:positionV relativeFrom="paragraph">
              <wp:posOffset>9525</wp:posOffset>
            </wp:positionV>
            <wp:extent cx="1044575" cy="697865"/>
            <wp:effectExtent l="0" t="0" r="3175" b="6985"/>
            <wp:wrapTight wrapText="bothSides">
              <wp:wrapPolygon edited="0">
                <wp:start x="5909" y="0"/>
                <wp:lineTo x="0" y="6486"/>
                <wp:lineTo x="0" y="13561"/>
                <wp:lineTo x="3939" y="18868"/>
                <wp:lineTo x="3939" y="20047"/>
                <wp:lineTo x="6697" y="21227"/>
                <wp:lineTo x="8666" y="21227"/>
                <wp:lineTo x="13787" y="21227"/>
                <wp:lineTo x="21272" y="20637"/>
                <wp:lineTo x="21272" y="11203"/>
                <wp:lineTo x="20090" y="9434"/>
                <wp:lineTo x="8666" y="0"/>
                <wp:lineTo x="5909" y="0"/>
              </wp:wrapPolygon>
            </wp:wrapTight>
            <wp:docPr id="5" name="Picture 5" descr="Image result for slice of pi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ice of pie cartoo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5EA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18FDAD3" wp14:editId="38C9B552">
                <wp:simplePos x="0" y="0"/>
                <wp:positionH relativeFrom="column">
                  <wp:posOffset>3371850</wp:posOffset>
                </wp:positionH>
                <wp:positionV relativeFrom="paragraph">
                  <wp:posOffset>1362075</wp:posOffset>
                </wp:positionV>
                <wp:extent cx="3547745" cy="8343900"/>
                <wp:effectExtent l="0" t="0" r="1460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7745" cy="834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E2449E" id="Rectangle 11" o:spid="_x0000_s1026" style="position:absolute;margin-left:265.5pt;margin-top:107.25pt;width:279.35pt;height:657pt;z-index:251666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" filled="f" strokecolor="black [3213]" strokeweight="1pt"/>
            </w:pict>
          </mc:Fallback>
        </mc:AlternateContent>
      </w:r>
      <w:r w:rsidR="005E5774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567616" behindDoc="0" locked="0" layoutInCell="1" allowOverlap="1" wp14:anchorId="63D563EF" wp14:editId="2D3DD618">
                <wp:simplePos x="0" y="0"/>
                <wp:positionH relativeFrom="column">
                  <wp:posOffset>-69215</wp:posOffset>
                </wp:positionH>
                <wp:positionV relativeFrom="paragraph">
                  <wp:posOffset>827405</wp:posOffset>
                </wp:positionV>
                <wp:extent cx="6984365" cy="459740"/>
                <wp:effectExtent l="0" t="0" r="26035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4365" cy="459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7DC3F" w14:textId="473FA5D4" w:rsidR="0051157F" w:rsidRPr="00455E36" w:rsidRDefault="0051157F" w:rsidP="00AE0E2D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 w:rsidRPr="00455E36">
                              <w:rPr>
                                <w:sz w:val="24"/>
                              </w:rPr>
                              <w:t>W</w:t>
                            </w:r>
                            <w:r w:rsidR="004F6A0E">
                              <w:rPr>
                                <w:sz w:val="24"/>
                              </w:rPr>
                              <w:t xml:space="preserve">elcome to the </w:t>
                            </w:r>
                            <w:r w:rsidR="0015023C">
                              <w:rPr>
                                <w:sz w:val="24"/>
                              </w:rPr>
                              <w:t>2</w:t>
                            </w:r>
                            <w:r w:rsidR="00FE60A0">
                              <w:rPr>
                                <w:sz w:val="24"/>
                              </w:rPr>
                              <w:t>1</w:t>
                            </w:r>
                            <w:r w:rsidR="00FE60A0" w:rsidRPr="00FE60A0">
                              <w:rPr>
                                <w:sz w:val="24"/>
                                <w:vertAlign w:val="superscript"/>
                              </w:rPr>
                              <w:t>st</w:t>
                            </w:r>
                            <w:r w:rsidR="00FE60A0">
                              <w:rPr>
                                <w:sz w:val="24"/>
                              </w:rPr>
                              <w:t xml:space="preserve"> </w:t>
                            </w:r>
                            <w:r w:rsidR="00AD7772">
                              <w:rPr>
                                <w:sz w:val="24"/>
                              </w:rPr>
                              <w:t>edition of a Slice of Pi</w:t>
                            </w:r>
                            <w:r w:rsidR="006A29DF">
                              <w:rPr>
                                <w:sz w:val="24"/>
                              </w:rPr>
                              <w:t>.</w:t>
                            </w:r>
                            <w:r w:rsidR="005E5774">
                              <w:rPr>
                                <w:sz w:val="24"/>
                              </w:rPr>
                              <w:t xml:space="preserve"> </w:t>
                            </w:r>
                            <w:r w:rsidR="0015023C">
                              <w:rPr>
                                <w:sz w:val="24"/>
                              </w:rPr>
                              <w:t xml:space="preserve">This </w:t>
                            </w:r>
                            <w:r w:rsidR="00FE60A0">
                              <w:rPr>
                                <w:sz w:val="24"/>
                              </w:rPr>
                              <w:t>week’s</w:t>
                            </w:r>
                            <w:r w:rsidR="0015023C">
                              <w:rPr>
                                <w:sz w:val="24"/>
                              </w:rPr>
                              <w:t xml:space="preserve"> newsletter focuses </w:t>
                            </w:r>
                            <w:r w:rsidR="00FE60A0">
                              <w:rPr>
                                <w:sz w:val="24"/>
                              </w:rPr>
                              <w:t>on tasks that can be used at the end of term. Particularly for year 9 to extend and enrich their thinking of the 2D Geometry and probability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563EF" id="_x0000_s1033" type="#_x0000_t202" style="position:absolute;margin-left:-5.45pt;margin-top:65.15pt;width:549.95pt;height:36.2pt;z-index:251567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">
                <v:textbox>
                  <w:txbxContent>
                    <w:p w14:paraId="4307DC3F" w14:textId="473FA5D4" w:rsidR="0051157F" w:rsidRPr="00455E36" w:rsidRDefault="0051157F" w:rsidP="00AE0E2D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 w:rsidRPr="00455E36">
                        <w:rPr>
                          <w:sz w:val="24"/>
                        </w:rPr>
                        <w:t>W</w:t>
                      </w:r>
                      <w:r w:rsidR="004F6A0E">
                        <w:rPr>
                          <w:sz w:val="24"/>
                        </w:rPr>
                        <w:t xml:space="preserve">elcome to the </w:t>
                      </w:r>
                      <w:r w:rsidR="0015023C">
                        <w:rPr>
                          <w:sz w:val="24"/>
                        </w:rPr>
                        <w:t>2</w:t>
                      </w:r>
                      <w:r w:rsidR="00FE60A0">
                        <w:rPr>
                          <w:sz w:val="24"/>
                        </w:rPr>
                        <w:t>1</w:t>
                      </w:r>
                      <w:r w:rsidR="00FE60A0" w:rsidRPr="00FE60A0">
                        <w:rPr>
                          <w:sz w:val="24"/>
                          <w:vertAlign w:val="superscript"/>
                        </w:rPr>
                        <w:t>st</w:t>
                      </w:r>
                      <w:r w:rsidR="00FE60A0">
                        <w:rPr>
                          <w:sz w:val="24"/>
                        </w:rPr>
                        <w:t xml:space="preserve"> </w:t>
                      </w:r>
                      <w:r w:rsidR="00AD7772">
                        <w:rPr>
                          <w:sz w:val="24"/>
                        </w:rPr>
                        <w:t>edition of a Slice of Pi</w:t>
                      </w:r>
                      <w:r w:rsidR="006A29DF">
                        <w:rPr>
                          <w:sz w:val="24"/>
                        </w:rPr>
                        <w:t>.</w:t>
                      </w:r>
                      <w:r w:rsidR="005E5774">
                        <w:rPr>
                          <w:sz w:val="24"/>
                        </w:rPr>
                        <w:t xml:space="preserve"> </w:t>
                      </w:r>
                      <w:r w:rsidR="0015023C">
                        <w:rPr>
                          <w:sz w:val="24"/>
                        </w:rPr>
                        <w:t xml:space="preserve">This </w:t>
                      </w:r>
                      <w:r w:rsidR="00FE60A0">
                        <w:rPr>
                          <w:sz w:val="24"/>
                        </w:rPr>
                        <w:t>week’s</w:t>
                      </w:r>
                      <w:r w:rsidR="0015023C">
                        <w:rPr>
                          <w:sz w:val="24"/>
                        </w:rPr>
                        <w:t xml:space="preserve"> newsletter focuses </w:t>
                      </w:r>
                      <w:r w:rsidR="00FE60A0">
                        <w:rPr>
                          <w:sz w:val="24"/>
                        </w:rPr>
                        <w:t>on tasks that can be used at the end of term. Particularly for year 9 to extend and enrich their thinking of the 2D Geometry and probability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4E76" w:rsidRPr="00964E76">
        <w:rPr>
          <w:noProof/>
          <w:sz w:val="24"/>
          <w:szCs w:val="24"/>
          <w:lang w:val="en-US"/>
        </w:rPr>
        <w:t xml:space="preserve"> </w:t>
      </w:r>
      <w:r w:rsidR="00FA3640" w:rsidRPr="0ED583BA">
        <w:rPr>
          <w:noProof/>
          <w:sz w:val="24"/>
          <w:szCs w:val="24"/>
          <w:lang w:val="en-US"/>
        </w:rPr>
        <w:t xml:space="preserve"> </w:t>
      </w:r>
      <w:r w:rsidR="00AB50C2">
        <w:rPr>
          <w:noProof/>
          <w:sz w:val="24"/>
          <w:lang w:eastAsia="en-GB"/>
        </w:rPr>
        <w:t xml:space="preserve">   </w:t>
      </w:r>
      <w:r w:rsidR="003C7B24">
        <w:rPr>
          <w:noProof/>
          <w:sz w:val="24"/>
          <w:lang w:eastAsia="en-GB"/>
        </w:rPr>
        <w:t xml:space="preserve"> </w:t>
      </w:r>
      <w:r w:rsidR="00D1598B">
        <w:rPr>
          <w:noProof/>
          <w:sz w:val="24"/>
          <w:lang w:eastAsia="en-GB"/>
        </w:rPr>
        <w:t xml:space="preserve"> </w:t>
      </w:r>
      <w:r w:rsidR="00E57DC7">
        <w:rPr>
          <w:noProof/>
          <w:lang w:eastAsia="en-GB"/>
        </w:rPr>
        <w:t xml:space="preserve">  </w:t>
      </w:r>
      <w:r w:rsidR="00E57DC7" w:rsidRPr="00E57DC7">
        <w:rPr>
          <w:noProof/>
          <w:lang w:eastAsia="en-GB"/>
        </w:rPr>
        <w:t xml:space="preserve"> </w:t>
      </w:r>
      <w:r w:rsidR="00E57DC7">
        <w:rPr>
          <w:noProof/>
          <w:sz w:val="24"/>
          <w:lang w:eastAsia="en-GB"/>
        </w:rPr>
        <w:t xml:space="preserve"> </w:t>
      </w:r>
      <w:r w:rsidR="00721560" w:rsidRPr="00721560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7A8DEB27" wp14:editId="5681347A">
                <wp:simplePos x="0" y="0"/>
                <wp:positionH relativeFrom="column">
                  <wp:posOffset>2447925</wp:posOffset>
                </wp:positionH>
                <wp:positionV relativeFrom="paragraph">
                  <wp:posOffset>72390</wp:posOffset>
                </wp:positionV>
                <wp:extent cx="3390900" cy="659765"/>
                <wp:effectExtent l="0" t="0" r="19050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659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D82524" id="Rectangle 2" o:spid="_x0000_s1026" style="position:absolute;margin-left:192.75pt;margin-top:5.7pt;width:267pt;height:51.9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" fillcolor="#f2f2f2 [3052]" strokecolor="black [3213]" strokeweight="1pt"/>
            </w:pict>
          </mc:Fallback>
        </mc:AlternateContent>
      </w:r>
      <w:r w:rsidR="00AD3BE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 wp14:anchorId="717F0A10" wp14:editId="075776D5">
                <wp:simplePos x="0" y="0"/>
                <wp:positionH relativeFrom="column">
                  <wp:posOffset>-28575</wp:posOffset>
                </wp:positionH>
                <wp:positionV relativeFrom="paragraph">
                  <wp:posOffset>0</wp:posOffset>
                </wp:positionV>
                <wp:extent cx="2378710" cy="888365"/>
                <wp:effectExtent l="0" t="0" r="0" b="698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710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214199" w14:textId="77777777" w:rsidR="0051157F" w:rsidRPr="0051157F" w:rsidRDefault="0051157F" w:rsidP="0051157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1157F"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 Slice of 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F0A10" id="Text Box 1" o:spid="_x0000_s1034" type="#_x0000_t202" style="position:absolute;margin-left:-2.25pt;margin-top:0;width:187.3pt;height:69.95pt;z-index:251561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" filled="f" stroked="f">
                <v:textbox style="mso-fit-shape-to-text:t">
                  <w:txbxContent>
                    <w:p w14:paraId="6D214199" w14:textId="77777777" w:rsidR="0051157F" w:rsidRPr="0051157F" w:rsidRDefault="0051157F" w:rsidP="0051157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1157F"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A Slice of Pi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66E73" w:rsidSect="00AD3BE5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cript MT Bold">
    <w:altName w:val="Edwardian Script ITC"/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activeWritingStyle w:appName="MSWord" w:lang="en-US" w:vendorID="64" w:dllVersion="131078" w:nlCheck="1" w:checkStyle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7F"/>
    <w:rsid w:val="0002691E"/>
    <w:rsid w:val="00033A5C"/>
    <w:rsid w:val="00054F2F"/>
    <w:rsid w:val="00055DE5"/>
    <w:rsid w:val="000573B3"/>
    <w:rsid w:val="0006086F"/>
    <w:rsid w:val="00067CEF"/>
    <w:rsid w:val="0009121C"/>
    <w:rsid w:val="000939EB"/>
    <w:rsid w:val="000D71C9"/>
    <w:rsid w:val="00122C30"/>
    <w:rsid w:val="00136D5B"/>
    <w:rsid w:val="001440AA"/>
    <w:rsid w:val="0015023C"/>
    <w:rsid w:val="00174A60"/>
    <w:rsid w:val="00180342"/>
    <w:rsid w:val="00211EA3"/>
    <w:rsid w:val="002200D6"/>
    <w:rsid w:val="002369F9"/>
    <w:rsid w:val="00245551"/>
    <w:rsid w:val="002F60CE"/>
    <w:rsid w:val="00300BCD"/>
    <w:rsid w:val="00330A63"/>
    <w:rsid w:val="00342554"/>
    <w:rsid w:val="003A5EAD"/>
    <w:rsid w:val="003B3BF8"/>
    <w:rsid w:val="003C3637"/>
    <w:rsid w:val="003C7B24"/>
    <w:rsid w:val="003E1B01"/>
    <w:rsid w:val="00431C22"/>
    <w:rsid w:val="004546CB"/>
    <w:rsid w:val="00455E36"/>
    <w:rsid w:val="00460FF5"/>
    <w:rsid w:val="00481D8D"/>
    <w:rsid w:val="0049330E"/>
    <w:rsid w:val="004B7335"/>
    <w:rsid w:val="004F6A0E"/>
    <w:rsid w:val="00502487"/>
    <w:rsid w:val="0051157F"/>
    <w:rsid w:val="005150FB"/>
    <w:rsid w:val="00565331"/>
    <w:rsid w:val="0057047D"/>
    <w:rsid w:val="00591844"/>
    <w:rsid w:val="005C6B2F"/>
    <w:rsid w:val="005E5774"/>
    <w:rsid w:val="00640158"/>
    <w:rsid w:val="00646C3F"/>
    <w:rsid w:val="00647E8F"/>
    <w:rsid w:val="006A29DF"/>
    <w:rsid w:val="006B7C25"/>
    <w:rsid w:val="00700C30"/>
    <w:rsid w:val="007073C3"/>
    <w:rsid w:val="00707BF9"/>
    <w:rsid w:val="00721560"/>
    <w:rsid w:val="00740EAC"/>
    <w:rsid w:val="00750378"/>
    <w:rsid w:val="00772F09"/>
    <w:rsid w:val="007B2DE2"/>
    <w:rsid w:val="007D4D30"/>
    <w:rsid w:val="00803720"/>
    <w:rsid w:val="00825E34"/>
    <w:rsid w:val="008472F1"/>
    <w:rsid w:val="00851F5B"/>
    <w:rsid w:val="00861D88"/>
    <w:rsid w:val="0086734F"/>
    <w:rsid w:val="008A125C"/>
    <w:rsid w:val="008B198F"/>
    <w:rsid w:val="008C3EF7"/>
    <w:rsid w:val="008C67CB"/>
    <w:rsid w:val="008D6C18"/>
    <w:rsid w:val="008E2E7C"/>
    <w:rsid w:val="008E4BE0"/>
    <w:rsid w:val="009105EF"/>
    <w:rsid w:val="00921E29"/>
    <w:rsid w:val="00964E76"/>
    <w:rsid w:val="009D3D0F"/>
    <w:rsid w:val="00A05A2C"/>
    <w:rsid w:val="00A20AF4"/>
    <w:rsid w:val="00A265FB"/>
    <w:rsid w:val="00A63A0B"/>
    <w:rsid w:val="00A877A9"/>
    <w:rsid w:val="00A95C0A"/>
    <w:rsid w:val="00AB50C2"/>
    <w:rsid w:val="00AC7697"/>
    <w:rsid w:val="00AD3698"/>
    <w:rsid w:val="00AD3BE5"/>
    <w:rsid w:val="00AD7772"/>
    <w:rsid w:val="00AE0E2D"/>
    <w:rsid w:val="00B021D7"/>
    <w:rsid w:val="00B96EBE"/>
    <w:rsid w:val="00B97439"/>
    <w:rsid w:val="00C32E21"/>
    <w:rsid w:val="00C47E64"/>
    <w:rsid w:val="00CA1638"/>
    <w:rsid w:val="00CB1EFE"/>
    <w:rsid w:val="00CC268D"/>
    <w:rsid w:val="00D1598B"/>
    <w:rsid w:val="00D42C8A"/>
    <w:rsid w:val="00D66194"/>
    <w:rsid w:val="00D66E73"/>
    <w:rsid w:val="00D714BF"/>
    <w:rsid w:val="00DF0C04"/>
    <w:rsid w:val="00DF5BE0"/>
    <w:rsid w:val="00DF71B5"/>
    <w:rsid w:val="00E27C98"/>
    <w:rsid w:val="00E41A03"/>
    <w:rsid w:val="00E57CFB"/>
    <w:rsid w:val="00E57DC7"/>
    <w:rsid w:val="00E60BA4"/>
    <w:rsid w:val="00E75B2E"/>
    <w:rsid w:val="00EC0A62"/>
    <w:rsid w:val="00EF4BE6"/>
    <w:rsid w:val="00F26EA7"/>
    <w:rsid w:val="00F621CF"/>
    <w:rsid w:val="00FA1E09"/>
    <w:rsid w:val="00FA3640"/>
    <w:rsid w:val="00FE60A0"/>
    <w:rsid w:val="0ED58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995E8"/>
  <w15:chartTrackingRefBased/>
  <w15:docId w15:val="{E4330347-4F55-4B3E-8D4A-080561DFC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57F"/>
  </w:style>
  <w:style w:type="paragraph" w:styleId="Heading1">
    <w:name w:val="heading 1"/>
    <w:basedOn w:val="Normal"/>
    <w:next w:val="Normal"/>
    <w:link w:val="Heading1Char"/>
    <w:uiPriority w:val="9"/>
    <w:qFormat/>
    <w:rsid w:val="0051157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57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5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5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57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57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57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57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57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57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157F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1157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1157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57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1157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51157F"/>
    <w:rPr>
      <w:b/>
      <w:bCs/>
    </w:rPr>
  </w:style>
  <w:style w:type="character" w:styleId="Emphasis">
    <w:name w:val="Emphasis"/>
    <w:basedOn w:val="DefaultParagraphFont"/>
    <w:uiPriority w:val="20"/>
    <w:qFormat/>
    <w:rsid w:val="0051157F"/>
    <w:rPr>
      <w:i/>
      <w:iCs/>
      <w:color w:val="70AD47" w:themeColor="accent6"/>
    </w:rPr>
  </w:style>
  <w:style w:type="paragraph" w:styleId="NoSpacing">
    <w:name w:val="No Spacing"/>
    <w:uiPriority w:val="1"/>
    <w:qFormat/>
    <w:rsid w:val="0051157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1157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51157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57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57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1157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1157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1157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1157F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51157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157F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646C3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335"/>
    <w:rPr>
      <w:rFonts w:ascii="Segoe UI" w:hAnsi="Segoe UI" w:cs="Segoe UI"/>
      <w:sz w:val="18"/>
      <w:szCs w:val="18"/>
    </w:rPr>
  </w:style>
  <w:style w:type="character" w:customStyle="1" w:styleId="tgc">
    <w:name w:val="_tgc"/>
    <w:basedOn w:val="DefaultParagraphFont"/>
    <w:rsid w:val="00803720"/>
  </w:style>
  <w:style w:type="character" w:customStyle="1" w:styleId="apple-converted-space">
    <w:name w:val="apple-converted-space"/>
    <w:basedOn w:val="DefaultParagraphFont"/>
    <w:rsid w:val="00055DE5"/>
  </w:style>
  <w:style w:type="table" w:styleId="TableGrid">
    <w:name w:val="Table Grid"/>
    <w:basedOn w:val="TableNormal"/>
    <w:uiPriority w:val="39"/>
    <w:rsid w:val="000D7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A9AC85DA</Template>
  <TotalTime>88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6</cp:revision>
  <cp:lastPrinted>2017-01-04T08:38:00Z</cp:lastPrinted>
  <dcterms:created xsi:type="dcterms:W3CDTF">2017-03-20T14:15:00Z</dcterms:created>
  <dcterms:modified xsi:type="dcterms:W3CDTF">2017-04-03T13:17:00Z</dcterms:modified>
</cp:coreProperties>
</file>