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A0BD7" w14:textId="7698C89E" w:rsidR="00D66E73" w:rsidRDefault="00FC6C10" w:rsidP="00AD3BE5">
      <w:bookmarkStart w:id="0" w:name="_GoBack"/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024D5397" wp14:editId="194E63E4">
                <wp:simplePos x="0" y="0"/>
                <wp:positionH relativeFrom="column">
                  <wp:posOffset>3361690</wp:posOffset>
                </wp:positionH>
                <wp:positionV relativeFrom="paragraph">
                  <wp:posOffset>5617845</wp:posOffset>
                </wp:positionV>
                <wp:extent cx="3495675" cy="4098925"/>
                <wp:effectExtent l="0" t="0" r="28575" b="158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4098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CC143C" w14:textId="7D90066F" w:rsidR="00FC6C10" w:rsidRDefault="00FC6C10" w:rsidP="00FC6C10"/>
                          <w:p w14:paraId="6930F785" w14:textId="77777777" w:rsidR="00FC6C10" w:rsidRDefault="00FC6C10" w:rsidP="00FC6C10"/>
                          <w:p w14:paraId="16948C39" w14:textId="77777777" w:rsidR="00FC6C10" w:rsidRDefault="00FC6C10" w:rsidP="00FC6C10"/>
                          <w:p w14:paraId="5BD4378E" w14:textId="77777777" w:rsidR="00FC6C10" w:rsidRDefault="00FC6C10" w:rsidP="00FC6C10"/>
                          <w:p w14:paraId="77641C0C" w14:textId="77777777" w:rsidR="00FC6C10" w:rsidRDefault="00FC6C10" w:rsidP="00FC6C10">
                            <w:r>
                              <w:t xml:space="preserve"> have </w:t>
                            </w:r>
                          </w:p>
                          <w:p w14:paraId="5694F3EA" w14:textId="77777777" w:rsidR="00FC6C10" w:rsidRDefault="00FC6C10" w:rsidP="00FC6C10"/>
                          <w:p w14:paraId="2B5E4614" w14:textId="77777777" w:rsidR="00FC6C10" w:rsidRDefault="00FC6C10" w:rsidP="00FC6C10"/>
                          <w:p w14:paraId="5AB34096" w14:textId="77777777" w:rsidR="00FC6C10" w:rsidRPr="003A5EAD" w:rsidRDefault="00FC6C10" w:rsidP="00FC6C1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D5397" id="Rectangle 7" o:spid="_x0000_s1026" style="position:absolute;margin-left:264.7pt;margin-top:442.35pt;width:275.25pt;height:322.75pt;z-index:-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" filled="f" strokecolor="black [3213]" strokeweight="1pt">
                <v:textbox>
                  <w:txbxContent>
                    <w:p w14:paraId="0DCC143C" w14:textId="7D90066F" w:rsidR="00FC6C10" w:rsidRDefault="00FC6C10" w:rsidP="00FC6C10"/>
                    <w:p w14:paraId="6930F785" w14:textId="77777777" w:rsidR="00FC6C10" w:rsidRDefault="00FC6C10" w:rsidP="00FC6C10"/>
                    <w:p w14:paraId="16948C39" w14:textId="77777777" w:rsidR="00FC6C10" w:rsidRDefault="00FC6C10" w:rsidP="00FC6C10"/>
                    <w:p w14:paraId="5BD4378E" w14:textId="77777777" w:rsidR="00FC6C10" w:rsidRDefault="00FC6C10" w:rsidP="00FC6C10"/>
                    <w:p w14:paraId="77641C0C" w14:textId="77777777" w:rsidR="00FC6C10" w:rsidRDefault="00FC6C10" w:rsidP="00FC6C10">
                      <w:r>
                        <w:t xml:space="preserve"> have </w:t>
                      </w:r>
                    </w:p>
                    <w:p w14:paraId="5694F3EA" w14:textId="77777777" w:rsidR="00FC6C10" w:rsidRDefault="00FC6C10" w:rsidP="00FC6C10"/>
                    <w:p w14:paraId="2B5E4614" w14:textId="77777777" w:rsidR="00FC6C10" w:rsidRDefault="00FC6C10" w:rsidP="00FC6C10"/>
                    <w:p w14:paraId="5AB34096" w14:textId="77777777" w:rsidR="00FC6C10" w:rsidRPr="003A5EAD" w:rsidRDefault="00FC6C10" w:rsidP="00FC6C10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C6C10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86400" behindDoc="0" locked="0" layoutInCell="1" allowOverlap="1" wp14:anchorId="42D44CAE" wp14:editId="2CA6E28F">
                <wp:simplePos x="0" y="0"/>
                <wp:positionH relativeFrom="column">
                  <wp:posOffset>3415030</wp:posOffset>
                </wp:positionH>
                <wp:positionV relativeFrom="paragraph">
                  <wp:posOffset>5671446</wp:posOffset>
                </wp:positionV>
                <wp:extent cx="3418205" cy="1404620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82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1E114" w14:textId="78C66872" w:rsidR="00FC6C10" w:rsidRDefault="00FC6C10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FC6C10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Relay races</w:t>
                            </w:r>
                          </w:p>
                          <w:p w14:paraId="1D3631C9" w14:textId="20F8685E" w:rsidR="00FC6C10" w:rsidRPr="00FC6C10" w:rsidRDefault="00FC6C10" w:rsidP="00FC6C10">
                            <w:p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>Have attached the photos I took after – and a copy of the excel file for the score board. It’s a slight adaptation to the relay races teachers use in class, where students work in groups on a question, get it checked, before being given another question. Put st</w:t>
                            </w:r>
                            <w:r w:rsidRPr="00FC6C10">
                              <w:rPr>
                                <w:sz w:val="20"/>
                              </w:rPr>
                              <w:t>udent</w:t>
                            </w:r>
                            <w:r w:rsidRPr="00FC6C10">
                              <w:rPr>
                                <w:sz w:val="20"/>
                              </w:rPr>
                              <w:t xml:space="preserve">s in groups of 3 </w:t>
                            </w:r>
                          </w:p>
                          <w:p w14:paraId="4320A172" w14:textId="77777777" w:rsidR="00FC6C10" w:rsidRPr="00FC6C10" w:rsidRDefault="00FC6C10" w:rsidP="00FC6C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 xml:space="preserve">There is one student that will be the runner – they are the only one that is allowed to get out of their seat to get the table checked during the activity </w:t>
                            </w:r>
                          </w:p>
                          <w:p w14:paraId="55DE5972" w14:textId="4273D698" w:rsidR="00FC6C10" w:rsidRPr="00FC6C10" w:rsidRDefault="00FC6C10" w:rsidP="00FC6C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>Give st</w:t>
                            </w:r>
                            <w:r w:rsidRPr="00FC6C10">
                              <w:rPr>
                                <w:sz w:val="20"/>
                              </w:rPr>
                              <w:t>udent</w:t>
                            </w:r>
                            <w:r w:rsidRPr="00FC6C10">
                              <w:rPr>
                                <w:sz w:val="20"/>
                              </w:rPr>
                              <w:t>s a copy of all the questions (two per page, double sided, small but still legible font etc.)</w:t>
                            </w:r>
                          </w:p>
                          <w:p w14:paraId="4E1A4BBF" w14:textId="77777777" w:rsidR="00FC6C10" w:rsidRPr="00FC6C10" w:rsidRDefault="00FC6C10" w:rsidP="00FC6C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>Each team gets a blank answer table (I laminated it, so it could be reused)</w:t>
                            </w:r>
                          </w:p>
                          <w:p w14:paraId="61D8B65A" w14:textId="77777777" w:rsidR="00FC6C10" w:rsidRPr="00FC6C10" w:rsidRDefault="00FC6C10" w:rsidP="00FC6C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>Assign a letter to each team</w:t>
                            </w:r>
                          </w:p>
                          <w:p w14:paraId="51D87DF9" w14:textId="77777777" w:rsidR="00FC6C10" w:rsidRPr="00FC6C10" w:rsidRDefault="00FC6C10" w:rsidP="00FC6C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>Put the score board up, so everyone can see: they get 6 points if answered correctly on the first attempt, 4points for 2</w:t>
                            </w:r>
                            <w:r w:rsidRPr="00FC6C10">
                              <w:rPr>
                                <w:sz w:val="20"/>
                                <w:vertAlign w:val="superscript"/>
                              </w:rPr>
                              <w:t>nd</w:t>
                            </w:r>
                            <w:r w:rsidRPr="00FC6C10">
                              <w:rPr>
                                <w:sz w:val="20"/>
                              </w:rPr>
                              <w:t xml:space="preserve"> attempt, and 2 points for the third attempt. After that they need to move onto another question. </w:t>
                            </w:r>
                          </w:p>
                          <w:p w14:paraId="7965AD25" w14:textId="77777777" w:rsidR="00FC6C10" w:rsidRPr="00FC6C10" w:rsidRDefault="00FC6C10" w:rsidP="00FC6C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</w:rPr>
                            </w:pPr>
                            <w:r w:rsidRPr="00FC6C10">
                              <w:rPr>
                                <w:sz w:val="20"/>
                              </w:rPr>
                              <w:t xml:space="preserve">‘winning’ is not necessarily the team with the highest score, but could be the team that gets the longest consecutive rows of 6s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2D44C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68.9pt;margin-top:446.55pt;width:269.15pt;height:110.6pt;z-index:2516864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" stroked="f">
                <v:textbox style="mso-fit-shape-to-text:t">
                  <w:txbxContent>
                    <w:p w14:paraId="6AD1E114" w14:textId="78C66872" w:rsidR="00FC6C10" w:rsidRDefault="00FC6C10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FC6C10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Relay races</w:t>
                      </w:r>
                    </w:p>
                    <w:p w14:paraId="1D3631C9" w14:textId="20F8685E" w:rsidR="00FC6C10" w:rsidRPr="00FC6C10" w:rsidRDefault="00FC6C10" w:rsidP="00FC6C10">
                      <w:p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>Have attached the photos I took after – and a copy of the excel file for the score board. It’s a slight adaptation to the relay races teachers use in class, where students work in groups on a question, get it checked, before being given another question. Put st</w:t>
                      </w:r>
                      <w:r w:rsidRPr="00FC6C10">
                        <w:rPr>
                          <w:sz w:val="20"/>
                        </w:rPr>
                        <w:t>udent</w:t>
                      </w:r>
                      <w:r w:rsidRPr="00FC6C10">
                        <w:rPr>
                          <w:sz w:val="20"/>
                        </w:rPr>
                        <w:t xml:space="preserve">s in groups of 3 </w:t>
                      </w:r>
                    </w:p>
                    <w:p w14:paraId="4320A172" w14:textId="77777777" w:rsidR="00FC6C10" w:rsidRPr="00FC6C10" w:rsidRDefault="00FC6C10" w:rsidP="00FC6C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 xml:space="preserve">There is one student that will be the runner – they are the only one that is allowed to get out of their seat to get the table checked during the activity </w:t>
                      </w:r>
                    </w:p>
                    <w:p w14:paraId="55DE5972" w14:textId="4273D698" w:rsidR="00FC6C10" w:rsidRPr="00FC6C10" w:rsidRDefault="00FC6C10" w:rsidP="00FC6C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>Give st</w:t>
                      </w:r>
                      <w:r w:rsidRPr="00FC6C10">
                        <w:rPr>
                          <w:sz w:val="20"/>
                        </w:rPr>
                        <w:t>udent</w:t>
                      </w:r>
                      <w:r w:rsidRPr="00FC6C10">
                        <w:rPr>
                          <w:sz w:val="20"/>
                        </w:rPr>
                        <w:t>s a copy of all the questions (two per page, double sided, small but still legible font etc.)</w:t>
                      </w:r>
                    </w:p>
                    <w:p w14:paraId="4E1A4BBF" w14:textId="77777777" w:rsidR="00FC6C10" w:rsidRPr="00FC6C10" w:rsidRDefault="00FC6C10" w:rsidP="00FC6C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>Each team gets a blank answer table (I laminated it, so it could be reused)</w:t>
                      </w:r>
                    </w:p>
                    <w:p w14:paraId="61D8B65A" w14:textId="77777777" w:rsidR="00FC6C10" w:rsidRPr="00FC6C10" w:rsidRDefault="00FC6C10" w:rsidP="00FC6C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>Assign a letter to each team</w:t>
                      </w:r>
                    </w:p>
                    <w:p w14:paraId="51D87DF9" w14:textId="77777777" w:rsidR="00FC6C10" w:rsidRPr="00FC6C10" w:rsidRDefault="00FC6C10" w:rsidP="00FC6C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>Put the score board up, so everyone can see: they get 6 points if answered correctly on the first attempt, 4points for 2</w:t>
                      </w:r>
                      <w:r w:rsidRPr="00FC6C10">
                        <w:rPr>
                          <w:sz w:val="20"/>
                          <w:vertAlign w:val="superscript"/>
                        </w:rPr>
                        <w:t>nd</w:t>
                      </w:r>
                      <w:r w:rsidRPr="00FC6C10">
                        <w:rPr>
                          <w:sz w:val="20"/>
                        </w:rPr>
                        <w:t xml:space="preserve"> attempt, and 2 points for the third attempt. After that they need to move onto another question. </w:t>
                      </w:r>
                    </w:p>
                    <w:p w14:paraId="7965AD25" w14:textId="77777777" w:rsidR="00FC6C10" w:rsidRPr="00FC6C10" w:rsidRDefault="00FC6C10" w:rsidP="00FC6C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0"/>
                        </w:rPr>
                      </w:pPr>
                      <w:r w:rsidRPr="00FC6C10">
                        <w:rPr>
                          <w:sz w:val="20"/>
                        </w:rPr>
                        <w:t xml:space="preserve">‘winning’ is not necessarily the team with the highest score, but could be the team that gets the longest consecutive rows of 6s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2A6AFE8" wp14:editId="70D2DBB5">
                <wp:simplePos x="0" y="0"/>
                <wp:positionH relativeFrom="column">
                  <wp:posOffset>3481070</wp:posOffset>
                </wp:positionH>
                <wp:positionV relativeFrom="paragraph">
                  <wp:posOffset>1904365</wp:posOffset>
                </wp:positionV>
                <wp:extent cx="3314700" cy="3747135"/>
                <wp:effectExtent l="0" t="0" r="0" b="5715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3747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5DE18E" w14:textId="77777777" w:rsidR="003665C8" w:rsidRDefault="009419FA" w:rsidP="009419FA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 xml:space="preserve"> </w:t>
                            </w:r>
                            <w:r w:rsidR="003665C8" w:rsidRPr="003665C8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Linear Sequence Search</w:t>
                            </w:r>
                            <w: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1860E2A7" w14:textId="53E0D809" w:rsidR="00EA1EC0" w:rsidRDefault="003665C8" w:rsidP="00FC6C10">
                            <w:pPr>
                              <w:rPr>
                                <w:sz w:val="20"/>
                              </w:rPr>
                            </w:pPr>
                            <w:r>
                              <w:t>I made this worksheet to practice generat</w:t>
                            </w:r>
                            <w:r w:rsidR="00FC6C10">
                              <w:t>ing</w:t>
                            </w:r>
                            <w:r>
                              <w:t xml:space="preserve"> linear sequences. Students enjoyed </w:t>
                            </w:r>
                            <w:r w:rsidR="00FC6C10">
                              <w:t>trying to find all the sequences.</w:t>
                            </w:r>
                            <w:r w:rsidR="00FC6C10" w:rsidRPr="00EA1EC0">
                              <w:rPr>
                                <w:sz w:val="20"/>
                              </w:rPr>
                              <w:t xml:space="preserve"> </w:t>
                            </w:r>
                            <w:r w:rsidR="00FC6C10">
                              <w:rPr>
                                <w:sz w:val="20"/>
                              </w:rPr>
                              <w:t>I have attached the sheet with the email.</w:t>
                            </w:r>
                          </w:p>
                          <w:p w14:paraId="57B977C8" w14:textId="6C114A45" w:rsidR="00FC6C10" w:rsidRPr="00EA1EC0" w:rsidRDefault="00FC6C10" w:rsidP="00FC6C10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lang w:eastAsia="en-GB"/>
                              </w:rPr>
                              <w:drawing>
                                <wp:inline distT="0" distB="0" distL="0" distR="0" wp14:anchorId="6E5B355F" wp14:editId="49ADC525">
                                  <wp:extent cx="3131820" cy="2348865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G_2691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31820" cy="23488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6AFE8" id="Text Box 20" o:spid="_x0000_s1028" type="#_x0000_t202" style="position:absolute;margin-left:274.1pt;margin-top:149.95pt;width:261pt;height:295.05pt;z-index:2516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" filled="f" stroked="f">
                <v:textbox>
                  <w:txbxContent>
                    <w:p w14:paraId="495DE18E" w14:textId="77777777" w:rsidR="003665C8" w:rsidRDefault="009419FA" w:rsidP="009419FA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 xml:space="preserve"> </w:t>
                      </w:r>
                      <w:r w:rsidR="003665C8" w:rsidRPr="003665C8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Linear Sequence Search</w:t>
                      </w:r>
                      <w:r>
                        <w:rPr>
                          <w:rFonts w:ascii="Script MT Bold" w:hAnsi="Script MT Bold"/>
                          <w:sz w:val="32"/>
                          <w:u w:val="single"/>
                        </w:rPr>
                        <w:t xml:space="preserve"> </w:t>
                      </w:r>
                    </w:p>
                    <w:p w14:paraId="1860E2A7" w14:textId="53E0D809" w:rsidR="00EA1EC0" w:rsidRDefault="003665C8" w:rsidP="00FC6C10">
                      <w:pPr>
                        <w:rPr>
                          <w:sz w:val="20"/>
                        </w:rPr>
                      </w:pPr>
                      <w:r>
                        <w:t>I made this worksheet to practice generat</w:t>
                      </w:r>
                      <w:r w:rsidR="00FC6C10">
                        <w:t>ing</w:t>
                      </w:r>
                      <w:r>
                        <w:t xml:space="preserve"> linear sequences. Students enjoyed </w:t>
                      </w:r>
                      <w:r w:rsidR="00FC6C10">
                        <w:t>trying to find all the sequences.</w:t>
                      </w:r>
                      <w:r w:rsidR="00FC6C10" w:rsidRPr="00EA1EC0">
                        <w:rPr>
                          <w:sz w:val="20"/>
                        </w:rPr>
                        <w:t xml:space="preserve"> </w:t>
                      </w:r>
                      <w:r w:rsidR="00FC6C10">
                        <w:rPr>
                          <w:sz w:val="20"/>
                        </w:rPr>
                        <w:t>I have attached the sheet with the email.</w:t>
                      </w:r>
                    </w:p>
                    <w:p w14:paraId="57B977C8" w14:textId="6C114A45" w:rsidR="00FC6C10" w:rsidRPr="00EA1EC0" w:rsidRDefault="00FC6C10" w:rsidP="00FC6C10">
                      <w:pPr>
                        <w:rPr>
                          <w:sz w:val="20"/>
                        </w:rPr>
                      </w:pPr>
                      <w:r>
                        <w:rPr>
                          <w:noProof/>
                          <w:sz w:val="20"/>
                          <w:lang w:eastAsia="en-GB"/>
                        </w:rPr>
                        <w:drawing>
                          <wp:inline distT="0" distB="0" distL="0" distR="0" wp14:anchorId="6E5B355F" wp14:editId="49ADC525">
                            <wp:extent cx="3131820" cy="2348865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G_2691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31820" cy="23488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1501882E" wp14:editId="6443A7E9">
                <wp:simplePos x="0" y="0"/>
                <wp:positionH relativeFrom="column">
                  <wp:posOffset>3367405</wp:posOffset>
                </wp:positionH>
                <wp:positionV relativeFrom="paragraph">
                  <wp:posOffset>1791074</wp:posOffset>
                </wp:positionV>
                <wp:extent cx="3495675" cy="3782695"/>
                <wp:effectExtent l="0" t="0" r="28575" b="2730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37826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6001F5" w14:textId="77777777" w:rsidR="009419FA" w:rsidRDefault="009419FA" w:rsidP="009419FA"/>
                          <w:p w14:paraId="7C37E273" w14:textId="77777777" w:rsidR="009419FA" w:rsidRDefault="009419FA" w:rsidP="009419FA"/>
                          <w:p w14:paraId="06F75CCD" w14:textId="77777777" w:rsidR="009419FA" w:rsidRDefault="009419FA" w:rsidP="009419FA"/>
                          <w:p w14:paraId="5AAFE43C" w14:textId="77777777" w:rsidR="009419FA" w:rsidRDefault="009419FA" w:rsidP="009419FA"/>
                          <w:p w14:paraId="28D3C1BE" w14:textId="77777777" w:rsidR="009419FA" w:rsidRDefault="009419FA" w:rsidP="009419FA">
                            <w:r>
                              <w:t xml:space="preserve"> have </w:t>
                            </w:r>
                          </w:p>
                          <w:p w14:paraId="5EBC57BC" w14:textId="77777777" w:rsidR="009419FA" w:rsidRDefault="009419FA" w:rsidP="009419FA"/>
                          <w:p w14:paraId="7A7EAC99" w14:textId="77777777" w:rsidR="009419FA" w:rsidRDefault="009419FA" w:rsidP="009419FA"/>
                          <w:p w14:paraId="68B05999" w14:textId="77777777" w:rsidR="009419FA" w:rsidRPr="003A5EAD" w:rsidRDefault="009419FA" w:rsidP="009419F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1882E" id="Rectangle 19" o:spid="_x0000_s1029" style="position:absolute;margin-left:265.15pt;margin-top:141.05pt;width:275.25pt;height:297.85pt;z-index:-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" filled="f" strokecolor="black [3213]" strokeweight="1pt">
                <v:textbox>
                  <w:txbxContent>
                    <w:p w14:paraId="166001F5" w14:textId="77777777" w:rsidR="009419FA" w:rsidRDefault="009419FA" w:rsidP="009419FA"/>
                    <w:p w14:paraId="7C37E273" w14:textId="77777777" w:rsidR="009419FA" w:rsidRDefault="009419FA" w:rsidP="009419FA"/>
                    <w:p w14:paraId="06F75CCD" w14:textId="77777777" w:rsidR="009419FA" w:rsidRDefault="009419FA" w:rsidP="009419FA"/>
                    <w:p w14:paraId="5AAFE43C" w14:textId="77777777" w:rsidR="009419FA" w:rsidRDefault="009419FA" w:rsidP="009419FA"/>
                    <w:p w14:paraId="28D3C1BE" w14:textId="77777777" w:rsidR="009419FA" w:rsidRDefault="009419FA" w:rsidP="009419FA">
                      <w:r>
                        <w:t xml:space="preserve"> have </w:t>
                      </w:r>
                    </w:p>
                    <w:p w14:paraId="5EBC57BC" w14:textId="77777777" w:rsidR="009419FA" w:rsidRDefault="009419FA" w:rsidP="009419FA"/>
                    <w:p w14:paraId="7A7EAC99" w14:textId="77777777" w:rsidR="009419FA" w:rsidRDefault="009419FA" w:rsidP="009419FA"/>
                    <w:p w14:paraId="68B05999" w14:textId="77777777" w:rsidR="009419FA" w:rsidRPr="003A5EAD" w:rsidRDefault="009419FA" w:rsidP="009419FA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A108F2B" wp14:editId="128D8AE9">
                <wp:simplePos x="0" y="0"/>
                <wp:positionH relativeFrom="column">
                  <wp:posOffset>-62865</wp:posOffset>
                </wp:positionH>
                <wp:positionV relativeFrom="paragraph">
                  <wp:posOffset>1786255</wp:posOffset>
                </wp:positionV>
                <wp:extent cx="3314700" cy="7828915"/>
                <wp:effectExtent l="0" t="0" r="0" b="635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7828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AB6D0B" w14:textId="77777777" w:rsidR="003665C8" w:rsidRDefault="00901792" w:rsidP="004C41C9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 xml:space="preserve"> </w:t>
                            </w:r>
                            <w:r w:rsidR="003665C8" w:rsidRPr="003665C8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Linear Sequence Problem</w:t>
                            </w:r>
                            <w: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  <w:t xml:space="preserve">  </w:t>
                            </w:r>
                          </w:p>
                          <w:p w14:paraId="47ED6730" w14:textId="735EE606" w:rsidR="00166B99" w:rsidRDefault="003665C8" w:rsidP="004C41C9">
                            <w:r>
                              <w:t>This is a really nice problem to use with a class to not only practice generating sequences (Linear) but also finding the nth term and it also creates a really interesting result.</w:t>
                            </w:r>
                          </w:p>
                          <w:p w14:paraId="4677E8C5" w14:textId="338F62EE" w:rsidR="003665C8" w:rsidRDefault="003665C8" w:rsidP="004C41C9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23661CA" wp14:editId="2F88F0EC">
                                  <wp:extent cx="3059953" cy="1646947"/>
                                  <wp:effectExtent l="0" t="0" r="7620" b="0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8511" t="26474" r="19061" b="1376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8546" cy="16569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D30C18" w14:textId="55077E61" w:rsidR="003665C8" w:rsidRDefault="003665C8" w:rsidP="004C41C9">
                            <w:r>
                              <w:t>Students noticed the sequences increased by 3, then 5, then 7 etc. They noticed the nth terms were; 3n+1, 5n+2, 7n+3 etc. and then when they looked at the numbers not used in the sequence; 1, 2, 3, 5, 6, 8, 9, 11, 14 and they doubled and added one they got 3, 5, 7, 11, 13, 17, 19, 23, 29….</w:t>
                            </w:r>
                          </w:p>
                          <w:p w14:paraId="1B883D16" w14:textId="3D82F206" w:rsidR="003665C8" w:rsidRDefault="003665C8" w:rsidP="004C41C9">
                            <w:r>
                              <w:t>They then noticed this was the sequence of primes numbers.</w:t>
                            </w:r>
                          </w:p>
                          <w:p w14:paraId="638B9E67" w14:textId="491B9EBF" w:rsidR="003665C8" w:rsidRDefault="003665C8" w:rsidP="004C41C9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3A5E66B" wp14:editId="40EE242C">
                                  <wp:extent cx="2773082" cy="2773082"/>
                                  <wp:effectExtent l="0" t="0" r="8255" b="8255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G_2690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78692" cy="27786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08F2B" id="Text Box 12" o:spid="_x0000_s1030" type="#_x0000_t202" style="position:absolute;margin-left:-4.95pt;margin-top:140.65pt;width:261pt;height:616.45pt;z-index:251678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" filled="f" stroked="f">
                <v:textbox>
                  <w:txbxContent>
                    <w:p w14:paraId="1AAB6D0B" w14:textId="77777777" w:rsidR="003665C8" w:rsidRDefault="00901792" w:rsidP="004C41C9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 xml:space="preserve"> </w:t>
                      </w:r>
                      <w:r w:rsidR="003665C8" w:rsidRPr="003665C8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Linear Sequence Problem</w:t>
                      </w:r>
                      <w:r>
                        <w:rPr>
                          <w:rFonts w:ascii="Script MT Bold" w:hAnsi="Script MT Bold"/>
                          <w:sz w:val="32"/>
                          <w:u w:val="single"/>
                        </w:rPr>
                        <w:t xml:space="preserve">  </w:t>
                      </w:r>
                    </w:p>
                    <w:p w14:paraId="47ED6730" w14:textId="735EE606" w:rsidR="00166B99" w:rsidRDefault="003665C8" w:rsidP="004C41C9">
                      <w:r>
                        <w:t>This is a really nice problem to use with a class to not only practice generating sequences (Linear) but also finding the nth term and it also creates a really interesting result.</w:t>
                      </w:r>
                    </w:p>
                    <w:p w14:paraId="4677E8C5" w14:textId="338F62EE" w:rsidR="003665C8" w:rsidRDefault="003665C8" w:rsidP="004C41C9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723661CA" wp14:editId="2F88F0EC">
                            <wp:extent cx="3059953" cy="1646947"/>
                            <wp:effectExtent l="0" t="0" r="7620" b="0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18511" t="26474" r="19061" b="1376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78546" cy="165695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ED30C18" w14:textId="55077E61" w:rsidR="003665C8" w:rsidRDefault="003665C8" w:rsidP="004C41C9">
                      <w:r>
                        <w:t>Students noticed the sequences increased by 3, then 5, then 7 etc. They noticed the nth terms were; 3n+1, 5n+2, 7n+3 etc. and then when they looked at the numbers not used in the sequence; 1, 2, 3, 5, 6, 8, 9, 11, 14 and they doubled and added one they got 3, 5, 7, 11, 13, 17, 19, 23, 29….</w:t>
                      </w:r>
                    </w:p>
                    <w:p w14:paraId="1B883D16" w14:textId="3D82F206" w:rsidR="003665C8" w:rsidRDefault="003665C8" w:rsidP="004C41C9">
                      <w:r>
                        <w:t>They then noticed this was the sequence of primes numbers.</w:t>
                      </w:r>
                    </w:p>
                    <w:p w14:paraId="638B9E67" w14:textId="491B9EBF" w:rsidR="003665C8" w:rsidRDefault="003665C8" w:rsidP="004C41C9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43A5E66B" wp14:editId="40EE242C">
                            <wp:extent cx="2773082" cy="2773082"/>
                            <wp:effectExtent l="0" t="0" r="8255" b="8255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G_2690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78692" cy="27786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559424" behindDoc="1" locked="0" layoutInCell="1" allowOverlap="1" wp14:anchorId="56B36EAE" wp14:editId="5B16CA62">
                <wp:simplePos x="0" y="0"/>
                <wp:positionH relativeFrom="column">
                  <wp:posOffset>-175895</wp:posOffset>
                </wp:positionH>
                <wp:positionV relativeFrom="paragraph">
                  <wp:posOffset>1786629</wp:posOffset>
                </wp:positionV>
                <wp:extent cx="3495675" cy="7948295"/>
                <wp:effectExtent l="0" t="0" r="28575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7948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2E3FEE" w14:textId="55DC812C" w:rsidR="00FA3640" w:rsidRDefault="00FA3640" w:rsidP="00FA3640"/>
                          <w:p w14:paraId="07545B6A" w14:textId="5E653FC9" w:rsidR="008472F1" w:rsidRDefault="008472F1" w:rsidP="00FA3640"/>
                          <w:p w14:paraId="6D4CE3F3" w14:textId="39D1CAA1" w:rsidR="008472F1" w:rsidRDefault="008472F1" w:rsidP="00FA3640"/>
                          <w:p w14:paraId="405744F3" w14:textId="6EFCFC89" w:rsidR="008472F1" w:rsidRDefault="008472F1" w:rsidP="00FA3640"/>
                          <w:p w14:paraId="05B8DDD3" w14:textId="7BB2D811" w:rsidR="00CA1638" w:rsidRDefault="0009121C" w:rsidP="00FA3640">
                            <w:r>
                              <w:t xml:space="preserve"> have </w:t>
                            </w:r>
                          </w:p>
                          <w:p w14:paraId="1718007C" w14:textId="14278F1C" w:rsidR="0015023C" w:rsidRDefault="0015023C" w:rsidP="00FA3640"/>
                          <w:p w14:paraId="4CA9D5E0" w14:textId="3C960AFB" w:rsidR="003A5EAD" w:rsidRDefault="003A5EAD" w:rsidP="00FA3640"/>
                          <w:p w14:paraId="04FF3A8F" w14:textId="69FCC132" w:rsidR="008C67CB" w:rsidRPr="003A5EAD" w:rsidRDefault="008C67CB" w:rsidP="00FA364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36EAE" id="Rectangle 9" o:spid="_x0000_s1031" style="position:absolute;margin-left:-13.85pt;margin-top:140.7pt;width:275.25pt;height:625.85pt;z-index:-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" filled="f" strokecolor="black [3213]" strokeweight="1pt">
                <v:textbox>
                  <w:txbxContent>
                    <w:p w14:paraId="3D2E3FEE" w14:textId="55DC812C" w:rsidR="00FA3640" w:rsidRDefault="00FA3640" w:rsidP="00FA3640"/>
                    <w:p w14:paraId="07545B6A" w14:textId="5E653FC9" w:rsidR="008472F1" w:rsidRDefault="008472F1" w:rsidP="00FA3640"/>
                    <w:p w14:paraId="6D4CE3F3" w14:textId="39D1CAA1" w:rsidR="008472F1" w:rsidRDefault="008472F1" w:rsidP="00FA3640"/>
                    <w:p w14:paraId="405744F3" w14:textId="6EFCFC89" w:rsidR="008472F1" w:rsidRDefault="008472F1" w:rsidP="00FA3640"/>
                    <w:p w14:paraId="05B8DDD3" w14:textId="7BB2D811" w:rsidR="00CA1638" w:rsidRDefault="0009121C" w:rsidP="00FA3640">
                      <w:r>
                        <w:t xml:space="preserve"> have </w:t>
                      </w:r>
                    </w:p>
                    <w:p w14:paraId="1718007C" w14:textId="14278F1C" w:rsidR="0015023C" w:rsidRDefault="0015023C" w:rsidP="00FA3640"/>
                    <w:p w14:paraId="4CA9D5E0" w14:textId="3C960AFB" w:rsidR="003A5EAD" w:rsidRDefault="003A5EAD" w:rsidP="00FA3640"/>
                    <w:p w14:paraId="04FF3A8F" w14:textId="69FCC132" w:rsidR="008C67CB" w:rsidRPr="003A5EAD" w:rsidRDefault="008C67CB" w:rsidP="00FA3640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567616" behindDoc="0" locked="0" layoutInCell="1" allowOverlap="1" wp14:anchorId="63D563EF" wp14:editId="145F0538">
                <wp:simplePos x="0" y="0"/>
                <wp:positionH relativeFrom="column">
                  <wp:posOffset>-105074</wp:posOffset>
                </wp:positionH>
                <wp:positionV relativeFrom="paragraph">
                  <wp:posOffset>881268</wp:posOffset>
                </wp:positionV>
                <wp:extent cx="6984365" cy="842645"/>
                <wp:effectExtent l="0" t="0" r="2603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4365" cy="842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7DC3F" w14:textId="7BC23201" w:rsidR="0051157F" w:rsidRDefault="0051157F" w:rsidP="00AE0E2D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 w:rsidRPr="00455E36">
                              <w:rPr>
                                <w:sz w:val="24"/>
                              </w:rPr>
                              <w:t>W</w:t>
                            </w:r>
                            <w:r w:rsidR="004F6A0E">
                              <w:rPr>
                                <w:sz w:val="24"/>
                              </w:rPr>
                              <w:t xml:space="preserve">elcome to the </w:t>
                            </w:r>
                            <w:r w:rsidR="0015023C">
                              <w:rPr>
                                <w:sz w:val="24"/>
                              </w:rPr>
                              <w:t>2</w:t>
                            </w:r>
                            <w:r w:rsidR="00806D7E">
                              <w:rPr>
                                <w:sz w:val="24"/>
                              </w:rPr>
                              <w:t>3</w:t>
                            </w:r>
                            <w:r w:rsidR="00806D7E" w:rsidRPr="00806D7E">
                              <w:rPr>
                                <w:sz w:val="24"/>
                                <w:vertAlign w:val="superscript"/>
                              </w:rPr>
                              <w:t>rd</w:t>
                            </w:r>
                            <w:r w:rsidR="00806D7E">
                              <w:rPr>
                                <w:sz w:val="24"/>
                              </w:rPr>
                              <w:t xml:space="preserve"> </w:t>
                            </w:r>
                            <w:r w:rsidR="00AD7772">
                              <w:rPr>
                                <w:sz w:val="24"/>
                              </w:rPr>
                              <w:t>edition of a Slice of Pi</w:t>
                            </w:r>
                            <w:r w:rsidR="006A29DF">
                              <w:rPr>
                                <w:sz w:val="24"/>
                              </w:rPr>
                              <w:t>.</w:t>
                            </w:r>
                            <w:r w:rsidR="005E5774">
                              <w:rPr>
                                <w:sz w:val="24"/>
                              </w:rPr>
                              <w:t xml:space="preserve"> </w:t>
                            </w:r>
                            <w:r w:rsidR="00FC6C10">
                              <w:rPr>
                                <w:sz w:val="24"/>
                              </w:rPr>
                              <w:t>If you’re at Lower you’ll know Sequences is a topic being taught at the moment and if you’re at upper you may not be aware that Sequences will be a topic that will come up once we’ve spent time reviewing the Mocks properly. My thanks to Sana for sharing her experiences with a resource she used with year 11.</w:t>
                            </w:r>
                          </w:p>
                          <w:p w14:paraId="15E42E9A" w14:textId="77777777" w:rsidR="004C41C9" w:rsidRDefault="004C41C9" w:rsidP="00AE0E2D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35B098D1" w14:textId="77777777" w:rsidR="004C41C9" w:rsidRDefault="004C41C9" w:rsidP="00AE0E2D">
                            <w:pPr>
                              <w:spacing w:after="0" w:line="240" w:lineRule="auto"/>
                              <w:ind w:right="65"/>
                              <w:rPr>
                                <w:sz w:val="16"/>
                              </w:rPr>
                            </w:pPr>
                          </w:p>
                          <w:p w14:paraId="0C759510" w14:textId="77777777" w:rsidR="004C41C9" w:rsidRPr="004C41C9" w:rsidRDefault="004C41C9" w:rsidP="00AE0E2D">
                            <w:pPr>
                              <w:spacing w:after="0" w:line="240" w:lineRule="auto"/>
                              <w:ind w:right="65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63EF" id="_x0000_s1032" type="#_x0000_t202" style="position:absolute;margin-left:-8.25pt;margin-top:69.4pt;width:549.95pt;height:66.35pt;z-index:251567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">
                <v:textbox>
                  <w:txbxContent>
                    <w:p w14:paraId="4307DC3F" w14:textId="7BC23201" w:rsidR="0051157F" w:rsidRDefault="0051157F" w:rsidP="00AE0E2D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 w:rsidRPr="00455E36">
                        <w:rPr>
                          <w:sz w:val="24"/>
                        </w:rPr>
                        <w:t>W</w:t>
                      </w:r>
                      <w:r w:rsidR="004F6A0E">
                        <w:rPr>
                          <w:sz w:val="24"/>
                        </w:rPr>
                        <w:t xml:space="preserve">elcome to the </w:t>
                      </w:r>
                      <w:r w:rsidR="0015023C">
                        <w:rPr>
                          <w:sz w:val="24"/>
                        </w:rPr>
                        <w:t>2</w:t>
                      </w:r>
                      <w:r w:rsidR="00806D7E">
                        <w:rPr>
                          <w:sz w:val="24"/>
                        </w:rPr>
                        <w:t>3</w:t>
                      </w:r>
                      <w:r w:rsidR="00806D7E" w:rsidRPr="00806D7E">
                        <w:rPr>
                          <w:sz w:val="24"/>
                          <w:vertAlign w:val="superscript"/>
                        </w:rPr>
                        <w:t>rd</w:t>
                      </w:r>
                      <w:r w:rsidR="00806D7E">
                        <w:rPr>
                          <w:sz w:val="24"/>
                        </w:rPr>
                        <w:t xml:space="preserve"> </w:t>
                      </w:r>
                      <w:r w:rsidR="00AD7772">
                        <w:rPr>
                          <w:sz w:val="24"/>
                        </w:rPr>
                        <w:t>edition of a Slice of Pi</w:t>
                      </w:r>
                      <w:r w:rsidR="006A29DF">
                        <w:rPr>
                          <w:sz w:val="24"/>
                        </w:rPr>
                        <w:t>.</w:t>
                      </w:r>
                      <w:r w:rsidR="005E5774">
                        <w:rPr>
                          <w:sz w:val="24"/>
                        </w:rPr>
                        <w:t xml:space="preserve"> </w:t>
                      </w:r>
                      <w:r w:rsidR="00FC6C10">
                        <w:rPr>
                          <w:sz w:val="24"/>
                        </w:rPr>
                        <w:t>If you’re at Lower you’ll know Sequences is a topic being taught at the moment and if you’re at upper you may not be aware that Sequences will be a topic that will come up once we’ve spent time reviewing the Mocks properly. My thanks to Sana for sharing her experiences with a resource she used with year 11.</w:t>
                      </w:r>
                    </w:p>
                    <w:p w14:paraId="15E42E9A" w14:textId="77777777" w:rsidR="004C41C9" w:rsidRDefault="004C41C9" w:rsidP="00AE0E2D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35B098D1" w14:textId="77777777" w:rsidR="004C41C9" w:rsidRDefault="004C41C9" w:rsidP="00AE0E2D">
                      <w:pPr>
                        <w:spacing w:after="0" w:line="240" w:lineRule="auto"/>
                        <w:ind w:right="65"/>
                        <w:rPr>
                          <w:sz w:val="16"/>
                        </w:rPr>
                      </w:pPr>
                    </w:p>
                    <w:p w14:paraId="0C759510" w14:textId="77777777" w:rsidR="004C41C9" w:rsidRPr="004C41C9" w:rsidRDefault="004C41C9" w:rsidP="00AE0E2D">
                      <w:pPr>
                        <w:spacing w:after="0" w:line="240" w:lineRule="auto"/>
                        <w:ind w:right="65"/>
                        <w:rPr>
                          <w:sz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  <w:r w:rsidR="00721560" w:rsidRPr="00721560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BBCD6E5" wp14:editId="36099A2E">
                <wp:simplePos x="0" y="0"/>
                <wp:positionH relativeFrom="margin">
                  <wp:align>left</wp:align>
                </wp:positionH>
                <wp:positionV relativeFrom="paragraph">
                  <wp:posOffset>583565</wp:posOffset>
                </wp:positionV>
                <wp:extent cx="1028700" cy="2286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1059EF" w14:textId="2B7708E9" w:rsidR="00721560" w:rsidRDefault="00721560" w:rsidP="00721560">
                            <w:r>
                              <w:t xml:space="preserve">Issue </w:t>
                            </w:r>
                            <w:r w:rsidR="00806D7E"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CD6E5" id="Text Box 17" o:spid="_x0000_s1033" type="#_x0000_t202" style="position:absolute;margin-left:0;margin-top:45.95pt;width:81pt;height:18pt;z-index:2516741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" filled="f" stroked="f">
                <v:textbox>
                  <w:txbxContent>
                    <w:p w14:paraId="081059EF" w14:textId="2B7708E9" w:rsidR="00721560" w:rsidRDefault="00721560" w:rsidP="00721560">
                      <w:r>
                        <w:t xml:space="preserve">Issue </w:t>
                      </w:r>
                      <w:r w:rsidR="00806D7E">
                        <w:t>23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1560" w:rsidRPr="00721560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0B1864C4" wp14:editId="296C9EDE">
                <wp:simplePos x="0" y="0"/>
                <wp:positionH relativeFrom="column">
                  <wp:posOffset>2416810</wp:posOffset>
                </wp:positionH>
                <wp:positionV relativeFrom="paragraph">
                  <wp:posOffset>165735</wp:posOffset>
                </wp:positionV>
                <wp:extent cx="3438525" cy="59309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59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73286" w14:textId="77777777" w:rsidR="00721560" w:rsidRDefault="00721560" w:rsidP="00721560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>This weekly/fortnightly</w:t>
                            </w:r>
                            <w:r w:rsidRPr="00455E36">
                              <w:rPr>
                                <w:sz w:val="24"/>
                              </w:rPr>
                              <w:t xml:space="preserve"> Maths Newsletter</w:t>
                            </w:r>
                            <w:r>
                              <w:rPr>
                                <w:sz w:val="24"/>
                              </w:rPr>
                              <w:t xml:space="preserve"> will </w:t>
                            </w:r>
                            <w:r w:rsidRPr="00455E36">
                              <w:rPr>
                                <w:sz w:val="24"/>
                              </w:rPr>
                              <w:t>hopefully</w:t>
                            </w:r>
                            <w:r>
                              <w:rPr>
                                <w:sz w:val="24"/>
                              </w:rPr>
                              <w:t xml:space="preserve"> give you some ideas for your teaching</w:t>
                            </w:r>
                          </w:p>
                          <w:p w14:paraId="336A1765" w14:textId="77777777" w:rsidR="00721560" w:rsidRDefault="00721560" w:rsidP="00721560">
                            <w:pPr>
                              <w:ind w:hanging="19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864C4" id="_x0000_s1034" type="#_x0000_t202" style="position:absolute;margin-left:190.3pt;margin-top:13.05pt;width:270.75pt;height:46.7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" filled="f" stroked="f">
                <v:textbox>
                  <w:txbxContent>
                    <w:p w14:paraId="51473286" w14:textId="77777777" w:rsidR="00721560" w:rsidRDefault="00721560" w:rsidP="00721560">
                      <w:pPr>
                        <w:jc w:val="center"/>
                      </w:pPr>
                      <w:r>
                        <w:rPr>
                          <w:sz w:val="24"/>
                        </w:rPr>
                        <w:t>This weekly/fortnightly</w:t>
                      </w:r>
                      <w:r w:rsidRPr="00455E36">
                        <w:rPr>
                          <w:sz w:val="24"/>
                        </w:rPr>
                        <w:t xml:space="preserve"> Maths Newsletter</w:t>
                      </w:r>
                      <w:r>
                        <w:rPr>
                          <w:sz w:val="24"/>
                        </w:rPr>
                        <w:t xml:space="preserve"> will </w:t>
                      </w:r>
                      <w:r w:rsidRPr="00455E36">
                        <w:rPr>
                          <w:sz w:val="24"/>
                        </w:rPr>
                        <w:t>hopefully</w:t>
                      </w:r>
                      <w:r>
                        <w:rPr>
                          <w:sz w:val="24"/>
                        </w:rPr>
                        <w:t xml:space="preserve"> give you some ideas for your teaching</w:t>
                      </w:r>
                    </w:p>
                    <w:p w14:paraId="336A1765" w14:textId="77777777" w:rsidR="00721560" w:rsidRDefault="00721560" w:rsidP="00721560">
                      <w:pPr>
                        <w:ind w:hanging="198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21560" w:rsidRPr="00721560">
        <w:rPr>
          <w:noProof/>
          <w:sz w:val="24"/>
          <w:lang w:eastAsia="en-GB"/>
        </w:rPr>
        <w:drawing>
          <wp:anchor distT="0" distB="0" distL="114300" distR="114300" simplePos="0" relativeHeight="251672064" behindDoc="1" locked="0" layoutInCell="1" allowOverlap="1" wp14:anchorId="6A5CD390" wp14:editId="186F18BD">
            <wp:simplePos x="0" y="0"/>
            <wp:positionH relativeFrom="column">
              <wp:posOffset>5895340</wp:posOffset>
            </wp:positionH>
            <wp:positionV relativeFrom="paragraph">
              <wp:posOffset>9525</wp:posOffset>
            </wp:positionV>
            <wp:extent cx="1044575" cy="697865"/>
            <wp:effectExtent l="0" t="0" r="3175" b="6985"/>
            <wp:wrapTight wrapText="bothSides">
              <wp:wrapPolygon edited="0">
                <wp:start x="5909" y="0"/>
                <wp:lineTo x="0" y="6486"/>
                <wp:lineTo x="0" y="13561"/>
                <wp:lineTo x="3939" y="18868"/>
                <wp:lineTo x="3939" y="20047"/>
                <wp:lineTo x="6697" y="21227"/>
                <wp:lineTo x="8666" y="21227"/>
                <wp:lineTo x="13787" y="21227"/>
                <wp:lineTo x="21272" y="20637"/>
                <wp:lineTo x="21272" y="11203"/>
                <wp:lineTo x="20090" y="9434"/>
                <wp:lineTo x="8666" y="0"/>
                <wp:lineTo x="5909" y="0"/>
              </wp:wrapPolygon>
            </wp:wrapTight>
            <wp:docPr id="5" name="Picture 5" descr="Image result for slice of pi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ice of pie carto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50C2">
        <w:rPr>
          <w:noProof/>
          <w:sz w:val="24"/>
          <w:lang w:eastAsia="en-GB"/>
        </w:rPr>
        <w:t xml:space="preserve">  </w:t>
      </w:r>
      <w:r w:rsidR="003C7B24">
        <w:rPr>
          <w:noProof/>
          <w:sz w:val="24"/>
          <w:lang w:eastAsia="en-GB"/>
        </w:rPr>
        <w:t xml:space="preserve"> </w:t>
      </w:r>
      <w:r w:rsidR="00D1598B">
        <w:rPr>
          <w:noProof/>
          <w:sz w:val="24"/>
          <w:lang w:eastAsia="en-GB"/>
        </w:rPr>
        <w:t xml:space="preserve"> </w:t>
      </w:r>
      <w:r w:rsidR="00E57DC7">
        <w:rPr>
          <w:noProof/>
          <w:lang w:eastAsia="en-GB"/>
        </w:rPr>
        <w:t xml:space="preserve">  </w:t>
      </w:r>
      <w:r w:rsidR="00E57DC7" w:rsidRPr="00E57DC7">
        <w:rPr>
          <w:noProof/>
          <w:lang w:eastAsia="en-GB"/>
        </w:rPr>
        <w:t xml:space="preserve"> </w:t>
      </w:r>
      <w:r w:rsidR="00E57DC7">
        <w:rPr>
          <w:noProof/>
          <w:sz w:val="24"/>
          <w:lang w:eastAsia="en-GB"/>
        </w:rPr>
        <w:t xml:space="preserve"> </w:t>
      </w:r>
      <w:r w:rsidR="00721560" w:rsidRPr="00721560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7A8DEB27" wp14:editId="5681347A">
                <wp:simplePos x="0" y="0"/>
                <wp:positionH relativeFrom="column">
                  <wp:posOffset>2447925</wp:posOffset>
                </wp:positionH>
                <wp:positionV relativeFrom="paragraph">
                  <wp:posOffset>72390</wp:posOffset>
                </wp:positionV>
                <wp:extent cx="3390900" cy="659765"/>
                <wp:effectExtent l="0" t="0" r="1905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25D82524" id="Rectangle 2" o:spid="_x0000_s1026" style="position:absolute;margin-left:192.75pt;margin-top:5.7pt;width:267pt;height:51.9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" fillcolor="#f2f2f2 [3052]" strokecolor="black [3213]" strokeweight="1pt"/>
            </w:pict>
          </mc:Fallback>
        </mc:AlternateContent>
      </w:r>
      <w:r w:rsidR="00AD3BE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717F0A10" wp14:editId="075776D5">
                <wp:simplePos x="0" y="0"/>
                <wp:positionH relativeFrom="column">
                  <wp:posOffset>-28575</wp:posOffset>
                </wp:positionH>
                <wp:positionV relativeFrom="paragraph">
                  <wp:posOffset>0</wp:posOffset>
                </wp:positionV>
                <wp:extent cx="2378710" cy="888365"/>
                <wp:effectExtent l="0" t="0" r="0" b="698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214199" w14:textId="77777777" w:rsidR="0051157F" w:rsidRPr="0051157F" w:rsidRDefault="0051157F" w:rsidP="0051157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157F"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Slice of 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F0A10" id="Text Box 1" o:spid="_x0000_s1035" type="#_x0000_t202" style="position:absolute;margin-left:-2.25pt;margin-top:0;width:187.3pt;height:69.95pt;z-index:251561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" filled="f" stroked="f">
                <v:textbox style="mso-fit-shape-to-text:t">
                  <w:txbxContent>
                    <w:p w14:paraId="6D214199" w14:textId="77777777" w:rsidR="0051157F" w:rsidRPr="0051157F" w:rsidRDefault="0051157F" w:rsidP="0051157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1157F"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 Slice of Pi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E73" w:rsidSect="00AD3BE5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Edwardian Script ITC"/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46404"/>
    <w:multiLevelType w:val="hybridMultilevel"/>
    <w:tmpl w:val="6840CD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activeWritingStyle w:appName="MSWord" w:lang="en-GB" w:vendorID="64" w:dllVersion="131078" w:nlCheck="1" w:checkStyle="0"/>
  <w:activeWritingStyle w:appName="MSWord" w:lang="en-US" w:vendorID="64" w:dllVersion="131078" w:nlCheck="1" w:checkStyle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7F"/>
    <w:rsid w:val="0002691E"/>
    <w:rsid w:val="00033A5C"/>
    <w:rsid w:val="00054D28"/>
    <w:rsid w:val="00054F2F"/>
    <w:rsid w:val="00055DE5"/>
    <w:rsid w:val="000573B3"/>
    <w:rsid w:val="0006086F"/>
    <w:rsid w:val="00067CEF"/>
    <w:rsid w:val="0009121C"/>
    <w:rsid w:val="000939EB"/>
    <w:rsid w:val="000D71C9"/>
    <w:rsid w:val="001103E7"/>
    <w:rsid w:val="00122C30"/>
    <w:rsid w:val="00136D5B"/>
    <w:rsid w:val="001440AA"/>
    <w:rsid w:val="0015023C"/>
    <w:rsid w:val="00166B99"/>
    <w:rsid w:val="00174A60"/>
    <w:rsid w:val="00180342"/>
    <w:rsid w:val="00211EA3"/>
    <w:rsid w:val="002200D6"/>
    <w:rsid w:val="002369F9"/>
    <w:rsid w:val="00245551"/>
    <w:rsid w:val="002F60CE"/>
    <w:rsid w:val="00300BCD"/>
    <w:rsid w:val="00330A63"/>
    <w:rsid w:val="00342554"/>
    <w:rsid w:val="003503E6"/>
    <w:rsid w:val="003665C8"/>
    <w:rsid w:val="003A5EAD"/>
    <w:rsid w:val="003B3BF8"/>
    <w:rsid w:val="003C3637"/>
    <w:rsid w:val="003C7B24"/>
    <w:rsid w:val="003E1B01"/>
    <w:rsid w:val="00431C22"/>
    <w:rsid w:val="004546CB"/>
    <w:rsid w:val="00455E36"/>
    <w:rsid w:val="00460FF5"/>
    <w:rsid w:val="00481D8D"/>
    <w:rsid w:val="0049330E"/>
    <w:rsid w:val="004B7335"/>
    <w:rsid w:val="004C41C9"/>
    <w:rsid w:val="004F6A0E"/>
    <w:rsid w:val="00502487"/>
    <w:rsid w:val="0051157F"/>
    <w:rsid w:val="005150FB"/>
    <w:rsid w:val="00565331"/>
    <w:rsid w:val="0057047D"/>
    <w:rsid w:val="00591844"/>
    <w:rsid w:val="005C477F"/>
    <w:rsid w:val="005C6B2F"/>
    <w:rsid w:val="005E5774"/>
    <w:rsid w:val="00640158"/>
    <w:rsid w:val="00646C3F"/>
    <w:rsid w:val="00647E8F"/>
    <w:rsid w:val="006A29DF"/>
    <w:rsid w:val="006B7C25"/>
    <w:rsid w:val="00700C30"/>
    <w:rsid w:val="007073C3"/>
    <w:rsid w:val="00707BF9"/>
    <w:rsid w:val="00721560"/>
    <w:rsid w:val="00740EAC"/>
    <w:rsid w:val="00750378"/>
    <w:rsid w:val="007545A7"/>
    <w:rsid w:val="00772F09"/>
    <w:rsid w:val="007B2DE2"/>
    <w:rsid w:val="007D4D30"/>
    <w:rsid w:val="00803720"/>
    <w:rsid w:val="00806D7E"/>
    <w:rsid w:val="00825E34"/>
    <w:rsid w:val="008472F1"/>
    <w:rsid w:val="00851F5B"/>
    <w:rsid w:val="00861D88"/>
    <w:rsid w:val="0086734F"/>
    <w:rsid w:val="008A125C"/>
    <w:rsid w:val="008B198F"/>
    <w:rsid w:val="008C3EF7"/>
    <w:rsid w:val="008C67CB"/>
    <w:rsid w:val="008D6C18"/>
    <w:rsid w:val="008E2E7C"/>
    <w:rsid w:val="008E4BE0"/>
    <w:rsid w:val="00901792"/>
    <w:rsid w:val="009105EF"/>
    <w:rsid w:val="00921E29"/>
    <w:rsid w:val="009419FA"/>
    <w:rsid w:val="00964E76"/>
    <w:rsid w:val="009D3D0F"/>
    <w:rsid w:val="00A05A2C"/>
    <w:rsid w:val="00A20AF4"/>
    <w:rsid w:val="00A265FB"/>
    <w:rsid w:val="00A35B9D"/>
    <w:rsid w:val="00A63A0B"/>
    <w:rsid w:val="00A877A9"/>
    <w:rsid w:val="00A95C0A"/>
    <w:rsid w:val="00AB50C2"/>
    <w:rsid w:val="00AC7697"/>
    <w:rsid w:val="00AD3698"/>
    <w:rsid w:val="00AD3BE5"/>
    <w:rsid w:val="00AD7772"/>
    <w:rsid w:val="00AE0E2D"/>
    <w:rsid w:val="00B021D7"/>
    <w:rsid w:val="00B96EBE"/>
    <w:rsid w:val="00B97439"/>
    <w:rsid w:val="00BF0E67"/>
    <w:rsid w:val="00C32E21"/>
    <w:rsid w:val="00C47E64"/>
    <w:rsid w:val="00CA1638"/>
    <w:rsid w:val="00CB1EFE"/>
    <w:rsid w:val="00CC268D"/>
    <w:rsid w:val="00D1598B"/>
    <w:rsid w:val="00D42C8A"/>
    <w:rsid w:val="00D66194"/>
    <w:rsid w:val="00D66E73"/>
    <w:rsid w:val="00D714BF"/>
    <w:rsid w:val="00DF0C04"/>
    <w:rsid w:val="00DF5BE0"/>
    <w:rsid w:val="00DF71B5"/>
    <w:rsid w:val="00E27C98"/>
    <w:rsid w:val="00E41A03"/>
    <w:rsid w:val="00E57CFB"/>
    <w:rsid w:val="00E57DC7"/>
    <w:rsid w:val="00E60BA4"/>
    <w:rsid w:val="00E75B2E"/>
    <w:rsid w:val="00EA1EC0"/>
    <w:rsid w:val="00EC0A62"/>
    <w:rsid w:val="00ED247B"/>
    <w:rsid w:val="00EF4BE6"/>
    <w:rsid w:val="00F26EA7"/>
    <w:rsid w:val="00F621CF"/>
    <w:rsid w:val="00F65A75"/>
    <w:rsid w:val="00FA1E09"/>
    <w:rsid w:val="00FA3640"/>
    <w:rsid w:val="00FC6C10"/>
    <w:rsid w:val="00FE60A0"/>
    <w:rsid w:val="0ED58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995E8"/>
  <w15:chartTrackingRefBased/>
  <w15:docId w15:val="{E4330347-4F55-4B3E-8D4A-080561DF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57F"/>
  </w:style>
  <w:style w:type="paragraph" w:styleId="Heading1">
    <w:name w:val="heading 1"/>
    <w:basedOn w:val="Normal"/>
    <w:next w:val="Normal"/>
    <w:link w:val="Heading1Char"/>
    <w:uiPriority w:val="9"/>
    <w:qFormat/>
    <w:rsid w:val="0051157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57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5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5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5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5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5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57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57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57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157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1157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157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57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1157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1157F"/>
    <w:rPr>
      <w:b/>
      <w:bCs/>
    </w:rPr>
  </w:style>
  <w:style w:type="character" w:styleId="Emphasis">
    <w:name w:val="Emphasis"/>
    <w:basedOn w:val="DefaultParagraphFont"/>
    <w:uiPriority w:val="20"/>
    <w:qFormat/>
    <w:rsid w:val="0051157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1157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157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1157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57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57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1157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115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1157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1157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1157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157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46C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335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803720"/>
  </w:style>
  <w:style w:type="character" w:customStyle="1" w:styleId="apple-converted-space">
    <w:name w:val="apple-converted-space"/>
    <w:basedOn w:val="DefaultParagraphFont"/>
    <w:rsid w:val="00055DE5"/>
  </w:style>
  <w:style w:type="table" w:styleId="TableGrid">
    <w:name w:val="Table Grid"/>
    <w:basedOn w:val="TableNormal"/>
    <w:uiPriority w:val="39"/>
    <w:rsid w:val="000D7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66B9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EA1EC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C6C10"/>
    <w:pPr>
      <w:spacing w:after="0" w:line="240" w:lineRule="auto"/>
      <w:ind w:left="720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70FF0F9B</Template>
  <TotalTime>29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4</cp:revision>
  <cp:lastPrinted>2017-01-04T08:38:00Z</cp:lastPrinted>
  <dcterms:created xsi:type="dcterms:W3CDTF">2017-05-01T20:38:00Z</dcterms:created>
  <dcterms:modified xsi:type="dcterms:W3CDTF">2017-05-08T12:15:00Z</dcterms:modified>
</cp:coreProperties>
</file>