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1A0BD7" w14:textId="1B6585F4" w:rsidR="00D66E73" w:rsidRDefault="00C32E21" w:rsidP="00AD3BE5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724800" behindDoc="0" locked="0" layoutInCell="1" allowOverlap="1" wp14:anchorId="2FB6B9CA" wp14:editId="69DC52C9">
            <wp:simplePos x="0" y="0"/>
            <wp:positionH relativeFrom="column">
              <wp:posOffset>542925</wp:posOffset>
            </wp:positionH>
            <wp:positionV relativeFrom="paragraph">
              <wp:posOffset>7480644</wp:posOffset>
            </wp:positionV>
            <wp:extent cx="1781175" cy="2102776"/>
            <wp:effectExtent l="0" t="0" r="0" b="0"/>
            <wp:wrapNone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11" t="36688" r="49551" b="30828"/>
                    <a:stretch/>
                  </pic:blipFill>
                  <pic:spPr bwMode="auto">
                    <a:xfrm>
                      <a:off x="0" y="0"/>
                      <a:ext cx="1791388" cy="21148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08E12E2" wp14:editId="6B85B739">
                <wp:simplePos x="0" y="0"/>
                <wp:positionH relativeFrom="margin">
                  <wp:align>left</wp:align>
                </wp:positionH>
                <wp:positionV relativeFrom="paragraph">
                  <wp:posOffset>7160895</wp:posOffset>
                </wp:positionV>
                <wp:extent cx="2743200" cy="352425"/>
                <wp:effectExtent l="0" t="0" r="0" b="9525"/>
                <wp:wrapSquare wrapText="bothSides"/>
                <wp:docPr id="199" name="Text Box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19CB9D" w14:textId="74DAB946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C32E21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Compass Points</w:t>
                            </w:r>
                          </w:p>
                          <w:p w14:paraId="20A522CC" w14:textId="77777777" w:rsidR="00C32E21" w:rsidRPr="00245551" w:rsidRDefault="00C32E21" w:rsidP="00C32E21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E12E2" id="_x0000_t202" coordsize="21600,21600" o:spt="202" path="m,l,21600r21600,l21600,xe">
                <v:stroke joinstyle="miter"/>
                <v:path gradientshapeok="t" o:connecttype="rect"/>
              </v:shapetype>
              <v:shape id="Text Box 199" o:spid="_x0000_s1026" type="#_x0000_t202" style="position:absolute;margin-left:0;margin-top:563.85pt;width:3in;height:27.75pt;z-index:25172377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" filled="f" stroked="f">
                <v:textbox>
                  <w:txbxContent>
                    <w:p w14:paraId="4819CB9D" w14:textId="74DAB946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C32E21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Compass Points</w:t>
                      </w:r>
                    </w:p>
                    <w:p w14:paraId="20A522CC" w14:textId="77777777" w:rsidR="00C32E21" w:rsidRPr="00245551" w:rsidRDefault="00C32E21" w:rsidP="00C32E21">
                      <w:pPr>
                        <w:rPr>
                          <w:sz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46ADC553" wp14:editId="0363C306">
                <wp:simplePos x="0" y="0"/>
                <wp:positionH relativeFrom="margin">
                  <wp:posOffset>-95250</wp:posOffset>
                </wp:positionH>
                <wp:positionV relativeFrom="paragraph">
                  <wp:posOffset>7058025</wp:posOffset>
                </wp:positionV>
                <wp:extent cx="3419475" cy="2647950"/>
                <wp:effectExtent l="0" t="0" r="28575" b="19050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2647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916685" id="Rectangle 198" o:spid="_x0000_s1026" style="position:absolute;margin-left:-7.5pt;margin-top:555.75pt;width:269.25pt;height:208.5pt;z-index:-251594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" filled="f" strokecolor="black [3213]" strokeweight="1pt">
                <w10:wrap anchorx="margin"/>
              </v:rect>
            </w:pict>
          </mc:Fallback>
        </mc:AlternateContent>
      </w:r>
      <w:r w:rsidRPr="00C32E21"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8ACC7C8" wp14:editId="311F8987">
                <wp:simplePos x="0" y="0"/>
                <wp:positionH relativeFrom="margin">
                  <wp:posOffset>3467100</wp:posOffset>
                </wp:positionH>
                <wp:positionV relativeFrom="paragraph">
                  <wp:posOffset>8124825</wp:posOffset>
                </wp:positionV>
                <wp:extent cx="3419475" cy="1504950"/>
                <wp:effectExtent l="0" t="0" r="0" b="0"/>
                <wp:wrapSquare wrapText="bothSides"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150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7471DE" w14:textId="6A110CC7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C32E21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Multiplying Fractions</w:t>
                            </w:r>
                          </w:p>
                          <w:p w14:paraId="2B242FEC" w14:textId="77777777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  <w:p w14:paraId="40D07489" w14:textId="21EBBADD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B6C7A50" wp14:editId="0D936F68">
                                  <wp:extent cx="3295650" cy="400050"/>
                                  <wp:effectExtent l="0" t="0" r="0" b="0"/>
                                  <wp:docPr id="194" name="Picture 19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" name="Picture 194"/>
                                          <pic:cNvPicPr/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9234" t="52302" r="37512" b="422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5650" cy="400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411DEE" w14:textId="7063638F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  <w:p w14:paraId="7F25E37D" w14:textId="77777777" w:rsidR="00C32E21" w:rsidRDefault="00C32E21" w:rsidP="00C32E21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CC7C8" id="Text Box 196" o:spid="_x0000_s1027" type="#_x0000_t202" style="position:absolute;margin-left:273pt;margin-top:639.75pt;width:269.25pt;height:118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" filled="f" stroked="f">
                <v:textbox>
                  <w:txbxContent>
                    <w:p w14:paraId="2C7471DE" w14:textId="6A110CC7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C32E21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Multiplying Fractions</w:t>
                      </w:r>
                    </w:p>
                    <w:p w14:paraId="2B242FEC" w14:textId="77777777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  <w:p w14:paraId="40D07489" w14:textId="21EBBADD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B6C7A50" wp14:editId="0D936F68">
                            <wp:extent cx="3295650" cy="400050"/>
                            <wp:effectExtent l="0" t="0" r="0" b="0"/>
                            <wp:docPr id="194" name="Picture 19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" name="Picture 194"/>
                                    <pic:cNvPicPr/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9234" t="52302" r="37512" b="422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95650" cy="4000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411DEE" w14:textId="7063638F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  <w:p w14:paraId="7F25E37D" w14:textId="77777777" w:rsidR="00C32E21" w:rsidRDefault="00C32E21" w:rsidP="00C32E21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32E21"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3C116589" wp14:editId="54722512">
                <wp:simplePos x="0" y="0"/>
                <wp:positionH relativeFrom="column">
                  <wp:posOffset>3438525</wp:posOffset>
                </wp:positionH>
                <wp:positionV relativeFrom="paragraph">
                  <wp:posOffset>8044180</wp:posOffset>
                </wp:positionV>
                <wp:extent cx="3479165" cy="1666875"/>
                <wp:effectExtent l="0" t="0" r="26035" b="28575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165" cy="1666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643428" id="Rectangle 195" o:spid="_x0000_s1026" style="position:absolute;margin-left:270.75pt;margin-top:633.4pt;width:273.95pt;height:131.25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" filled="f" strokecolor="black [3213]" strokeweight="1pt"/>
            </w:pict>
          </mc:Fallback>
        </mc:AlternateContent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7EC11B41" wp14:editId="3B351452">
                <wp:simplePos x="0" y="0"/>
                <wp:positionH relativeFrom="margin">
                  <wp:posOffset>-85725</wp:posOffset>
                </wp:positionH>
                <wp:positionV relativeFrom="paragraph">
                  <wp:posOffset>4924425</wp:posOffset>
                </wp:positionV>
                <wp:extent cx="3419475" cy="20193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2019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C67B24" id="Rectangle 4" o:spid="_x0000_s1026" style="position:absolute;margin-left:-6.75pt;margin-top:387.75pt;width:269.25pt;height:159pt;z-index:-251614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" filled="f" strokecolor="black [3213]" strokeweight="1pt">
                <w10:wrap anchorx="margin"/>
              </v:rect>
            </w:pict>
          </mc:Fallback>
        </mc:AlternateContent>
      </w:r>
      <w:r w:rsidR="00DF0C04">
        <w:rPr>
          <w:noProof/>
          <w:lang w:eastAsia="en-GB"/>
        </w:rPr>
        <w:drawing>
          <wp:anchor distT="0" distB="0" distL="114300" distR="114300" simplePos="0" relativeHeight="251715584" behindDoc="0" locked="0" layoutInCell="1" allowOverlap="1" wp14:anchorId="634FA9B7" wp14:editId="0F2BB7E8">
            <wp:simplePos x="0" y="0"/>
            <wp:positionH relativeFrom="margin">
              <wp:align>left</wp:align>
            </wp:positionH>
            <wp:positionV relativeFrom="paragraph">
              <wp:posOffset>5305425</wp:posOffset>
            </wp:positionV>
            <wp:extent cx="3180079" cy="1619250"/>
            <wp:effectExtent l="0" t="0" r="1905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0" t="39185" r="40047" b="30248"/>
                    <a:stretch/>
                  </pic:blipFill>
                  <pic:spPr bwMode="auto">
                    <a:xfrm>
                      <a:off x="0" y="0"/>
                      <a:ext cx="3180079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637BA2B" wp14:editId="6FA1AEA9">
                <wp:simplePos x="0" y="0"/>
                <wp:positionH relativeFrom="margin">
                  <wp:posOffset>-47625</wp:posOffset>
                </wp:positionH>
                <wp:positionV relativeFrom="paragraph">
                  <wp:posOffset>4981575</wp:posOffset>
                </wp:positionV>
                <wp:extent cx="2743200" cy="352425"/>
                <wp:effectExtent l="0" t="0" r="0" b="9525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CD7F0" w14:textId="5739E705" w:rsidR="00921E29" w:rsidRDefault="00DF0C04" w:rsidP="00211EA3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DF0C0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Comparison</w:t>
                            </w:r>
                          </w:p>
                          <w:p w14:paraId="75143D8F" w14:textId="7079FBEB" w:rsidR="00245551" w:rsidRPr="00245551" w:rsidRDefault="00245551" w:rsidP="00211EA3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7BA2B" id="Text Box 18" o:spid="_x0000_s1028" type="#_x0000_t202" style="position:absolute;margin-left:-3.75pt;margin-top:392.25pt;width:3in;height:27.75pt;z-index:2516951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" filled="f" stroked="f">
                <v:textbox>
                  <w:txbxContent>
                    <w:p w14:paraId="622CD7F0" w14:textId="5739E705" w:rsidR="00921E29" w:rsidRDefault="00DF0C04" w:rsidP="00211EA3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DF0C0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Comparison</w:t>
                      </w:r>
                    </w:p>
                    <w:p w14:paraId="75143D8F" w14:textId="7079FBEB" w:rsidR="00245551" w:rsidRPr="00245551" w:rsidRDefault="00245551" w:rsidP="00211EA3">
                      <w:pPr>
                        <w:rPr>
                          <w:sz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EC3BA6B" wp14:editId="26C42494">
                <wp:simplePos x="0" y="0"/>
                <wp:positionH relativeFrom="margin">
                  <wp:align>right</wp:align>
                </wp:positionH>
                <wp:positionV relativeFrom="paragraph">
                  <wp:posOffset>6353175</wp:posOffset>
                </wp:positionV>
                <wp:extent cx="3114675" cy="1552575"/>
                <wp:effectExtent l="0" t="0" r="0" b="9525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155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9037EF" w14:textId="3E5634AA" w:rsidR="00122C30" w:rsidRDefault="00DF0C04" w:rsidP="00122C30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DF0C0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Sequences</w:t>
                            </w:r>
                          </w:p>
                          <w:p w14:paraId="5902C6F9" w14:textId="5ECE057C" w:rsidR="00DF0C04" w:rsidRDefault="00DF0C04" w:rsidP="00122C30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219EEA0" wp14:editId="5D27089E">
                                  <wp:extent cx="1866900" cy="1073773"/>
                                  <wp:effectExtent l="0" t="0" r="0" b="0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9238" t="43949" r="48834" b="392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89782" cy="10869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052976" w14:textId="77777777" w:rsidR="00DF0C04" w:rsidRDefault="00DF0C04" w:rsidP="00122C30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3BA6B" id="Text Box 20" o:spid="_x0000_s1029" type="#_x0000_t202" style="position:absolute;margin-left:194.05pt;margin-top:500.25pt;width:245.25pt;height:122.25pt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" filled="f" stroked="f">
                <v:textbox>
                  <w:txbxContent>
                    <w:p w14:paraId="089037EF" w14:textId="3E5634AA" w:rsidR="00122C30" w:rsidRDefault="00DF0C04" w:rsidP="00122C30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DF0C0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Sequences</w:t>
                      </w:r>
                    </w:p>
                    <w:p w14:paraId="5902C6F9" w14:textId="5ECE057C" w:rsidR="00DF0C04" w:rsidRDefault="00DF0C04" w:rsidP="00122C30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219EEA0" wp14:editId="5D27089E">
                            <wp:extent cx="1866900" cy="1073773"/>
                            <wp:effectExtent l="0" t="0" r="0" b="0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9238" t="43949" r="48834" b="392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889782" cy="10869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B052976" w14:textId="77777777" w:rsidR="00DF0C04" w:rsidRDefault="00DF0C04" w:rsidP="00122C30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171EBD8F" wp14:editId="1643BEC7">
                <wp:simplePos x="0" y="0"/>
                <wp:positionH relativeFrom="column">
                  <wp:posOffset>3438525</wp:posOffset>
                </wp:positionH>
                <wp:positionV relativeFrom="paragraph">
                  <wp:posOffset>6286500</wp:posOffset>
                </wp:positionV>
                <wp:extent cx="3479165" cy="1666875"/>
                <wp:effectExtent l="0" t="0" r="2603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165" cy="16668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B5CC35" id="Rectangle 13" o:spid="_x0000_s1026" style="position:absolute;margin-left:270.75pt;margin-top:495pt;width:273.95pt;height:131.2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" filled="f" strokecolor="black [3213]" strokeweight="1pt"/>
            </w:pict>
          </mc:Fallback>
        </mc:AlternateContent>
      </w:r>
      <w:r w:rsidR="00DF0C0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38E0FEE9" wp14:editId="14AA51FB">
                <wp:simplePos x="0" y="0"/>
                <wp:positionH relativeFrom="column">
                  <wp:posOffset>3448050</wp:posOffset>
                </wp:positionH>
                <wp:positionV relativeFrom="paragraph">
                  <wp:posOffset>4314825</wp:posOffset>
                </wp:positionV>
                <wp:extent cx="3463925" cy="1885950"/>
                <wp:effectExtent l="0" t="0" r="22225" b="1905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392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460B9" w14:textId="294EB607" w:rsidR="00DF0C04" w:rsidRDefault="00DF0C04" w:rsidP="00DF0C04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DF0C0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Scatter Diagram for Speed</w:t>
                            </w:r>
                          </w:p>
                          <w:p w14:paraId="2A2F6928" w14:textId="2BACA750" w:rsidR="00DF0C04" w:rsidRDefault="00DF0C04" w:rsidP="00DF0C0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6DAC143" wp14:editId="05F67609">
                                  <wp:extent cx="3457575" cy="1445894"/>
                                  <wp:effectExtent l="0" t="0" r="0" b="254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5761" t="40409" r="34229" b="3170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81331" cy="14558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E1F619" w14:textId="77777777" w:rsidR="00DF0C04" w:rsidRPr="004B7335" w:rsidRDefault="00DF0C04" w:rsidP="00DF0C04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  <w:p w14:paraId="32AB23BB" w14:textId="77777777" w:rsidR="00DF0C04" w:rsidRDefault="00DF0C04" w:rsidP="00DF0C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0FEE9" id="Text Box 2" o:spid="_x0000_s1030" type="#_x0000_t202" style="position:absolute;margin-left:271.5pt;margin-top:339.75pt;width:272.75pt;height:148.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">
                <v:textbox>
                  <w:txbxContent>
                    <w:p w14:paraId="30F460B9" w14:textId="294EB607" w:rsidR="00DF0C04" w:rsidRDefault="00DF0C04" w:rsidP="00DF0C04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DF0C0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Scatter Diagram for Speed</w:t>
                      </w:r>
                    </w:p>
                    <w:p w14:paraId="2A2F6928" w14:textId="2BACA750" w:rsidR="00DF0C04" w:rsidRDefault="00DF0C04" w:rsidP="00DF0C04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6DAC143" wp14:editId="05F67609">
                            <wp:extent cx="3457575" cy="1445894"/>
                            <wp:effectExtent l="0" t="0" r="0" b="254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15761" t="40409" r="34229" b="3170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81331" cy="145582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E1F619" w14:textId="77777777" w:rsidR="00DF0C04" w:rsidRPr="004B7335" w:rsidRDefault="00DF0C04" w:rsidP="00DF0C04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  <w:p w14:paraId="32AB23BB" w14:textId="77777777" w:rsidR="00DF0C04" w:rsidRDefault="00DF0C04" w:rsidP="00DF0C04"/>
                  </w:txbxContent>
                </v:textbox>
                <w10:wrap type="square"/>
              </v:shape>
            </w:pict>
          </mc:Fallback>
        </mc:AlternateContent>
      </w:r>
      <w:r w:rsidR="00DF0C04">
        <w:rPr>
          <w:noProof/>
          <w:lang w:eastAsia="en-GB"/>
        </w:rPr>
        <w:drawing>
          <wp:anchor distT="0" distB="0" distL="114300" distR="114300" simplePos="0" relativeHeight="251704319" behindDoc="0" locked="0" layoutInCell="1" allowOverlap="1" wp14:anchorId="11E13383" wp14:editId="7FE28AD1">
            <wp:simplePos x="0" y="0"/>
            <wp:positionH relativeFrom="margin">
              <wp:align>left</wp:align>
            </wp:positionH>
            <wp:positionV relativeFrom="paragraph">
              <wp:posOffset>2181225</wp:posOffset>
            </wp:positionV>
            <wp:extent cx="3262630" cy="1343025"/>
            <wp:effectExtent l="0" t="0" r="0" b="952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35" t="43949" r="37655" b="33312"/>
                    <a:stretch/>
                  </pic:blipFill>
                  <pic:spPr bwMode="auto">
                    <a:xfrm>
                      <a:off x="0" y="0"/>
                      <a:ext cx="326263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56B36EAE" wp14:editId="09C7AE97">
                <wp:simplePos x="0" y="0"/>
                <wp:positionH relativeFrom="column">
                  <wp:posOffset>-85725</wp:posOffset>
                </wp:positionH>
                <wp:positionV relativeFrom="paragraph">
                  <wp:posOffset>1771650</wp:posOffset>
                </wp:positionV>
                <wp:extent cx="3429000" cy="18097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1809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99A893" id="Rectangle 9" o:spid="_x0000_s1026" style="position:absolute;margin-left:-6.75pt;margin-top:139.5pt;width:270pt;height:142.5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" filled="f" strokecolor="black [3213]" strokeweight="1pt"/>
            </w:pict>
          </mc:Fallback>
        </mc:AlternateContent>
      </w:r>
      <w:r w:rsidR="00DF0C04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53EB58A1" wp14:editId="1E0B2585">
                <wp:simplePos x="0" y="0"/>
                <wp:positionH relativeFrom="margin">
                  <wp:posOffset>-85725</wp:posOffset>
                </wp:positionH>
                <wp:positionV relativeFrom="paragraph">
                  <wp:posOffset>3686175</wp:posOffset>
                </wp:positionV>
                <wp:extent cx="3438525" cy="1143000"/>
                <wp:effectExtent l="0" t="0" r="28575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8525" cy="1143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0DAEF0" id="Rectangle 23" o:spid="_x0000_s1026" style="position:absolute;margin-left:-6.75pt;margin-top:290.25pt;width:270.75pt;height:90pt;z-index:-251608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" filled="f" strokecolor="black [3213]" strokeweight="1pt">
                <w10:wrap anchorx="margin"/>
              </v:rect>
            </w:pict>
          </mc:Fallback>
        </mc:AlternateContent>
      </w:r>
      <w:r w:rsidR="00DF0C0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711488" behindDoc="1" locked="0" layoutInCell="1" allowOverlap="1" wp14:anchorId="2642BFED" wp14:editId="3A3857AE">
                <wp:simplePos x="0" y="0"/>
                <wp:positionH relativeFrom="margin">
                  <wp:posOffset>-19050</wp:posOffset>
                </wp:positionH>
                <wp:positionV relativeFrom="paragraph">
                  <wp:posOffset>3739515</wp:posOffset>
                </wp:positionV>
                <wp:extent cx="2743835" cy="371475"/>
                <wp:effectExtent l="0" t="0" r="0" b="952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83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B7716" w14:textId="58A9975D" w:rsidR="009105EF" w:rsidRPr="009105EF" w:rsidRDefault="009105EF" w:rsidP="009105EF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9105EF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Simplify the Problem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2BFED" id="_x0000_s1031" type="#_x0000_t202" style="position:absolute;margin-left:-1.5pt;margin-top:294.45pt;width:216.05pt;height:29.25pt;z-index:-251604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" stroked="f">
                <v:textbox>
                  <w:txbxContent>
                    <w:p w14:paraId="76CB7716" w14:textId="58A9975D" w:rsidR="009105EF" w:rsidRPr="009105EF" w:rsidRDefault="009105EF" w:rsidP="009105EF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9105EF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Simplify the Problem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0C04">
        <w:rPr>
          <w:noProof/>
          <w:lang w:eastAsia="en-GB"/>
        </w:rPr>
        <w:drawing>
          <wp:anchor distT="0" distB="0" distL="114300" distR="114300" simplePos="0" relativeHeight="251712512" behindDoc="0" locked="0" layoutInCell="1" allowOverlap="1" wp14:anchorId="4B5F7B6A" wp14:editId="445830B1">
            <wp:simplePos x="0" y="0"/>
            <wp:positionH relativeFrom="column">
              <wp:posOffset>266700</wp:posOffset>
            </wp:positionH>
            <wp:positionV relativeFrom="paragraph">
              <wp:posOffset>4086225</wp:posOffset>
            </wp:positionV>
            <wp:extent cx="2767965" cy="657225"/>
            <wp:effectExtent l="0" t="0" r="0" b="952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41" t="46434" r="45538" b="44538"/>
                    <a:stretch/>
                  </pic:blipFill>
                  <pic:spPr bwMode="auto">
                    <a:xfrm>
                      <a:off x="0" y="0"/>
                      <a:ext cx="2767965" cy="657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C0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6300E15" wp14:editId="59E88FD2">
                <wp:simplePos x="0" y="0"/>
                <wp:positionH relativeFrom="column">
                  <wp:posOffset>3438525</wp:posOffset>
                </wp:positionH>
                <wp:positionV relativeFrom="paragraph">
                  <wp:posOffset>1781175</wp:posOffset>
                </wp:positionV>
                <wp:extent cx="3463925" cy="2457450"/>
                <wp:effectExtent l="0" t="0" r="2222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392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E0A45" w14:textId="640E1D42" w:rsidR="00646C3F" w:rsidRDefault="00DF0C04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DF0C04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Interpreting tables</w:t>
                            </w:r>
                          </w:p>
                          <w:p w14:paraId="7CE3BBBC" w14:textId="2DABA998" w:rsidR="00921E29" w:rsidRDefault="00DF0C04" w:rsidP="0086734F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D95E790" wp14:editId="31A9126D">
                                  <wp:extent cx="3180499" cy="2025015"/>
                                  <wp:effectExtent l="0" t="0" r="1270" b="0"/>
                                  <wp:docPr id="192" name="Picture 1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23482" t="41488" r="42714" b="2981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4354" cy="2046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10A040" w14:textId="1911C261" w:rsidR="00921E29" w:rsidRPr="004B7335" w:rsidRDefault="00921E29" w:rsidP="0086734F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  <w:p w14:paraId="464920A6" w14:textId="454FB794" w:rsidR="00646C3F" w:rsidRDefault="00646C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0E15" id="_x0000_s1032" type="#_x0000_t202" style="position:absolute;margin-left:270.75pt;margin-top:140.25pt;width:272.75pt;height:193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">
                <v:textbox>
                  <w:txbxContent>
                    <w:p w14:paraId="7BEE0A45" w14:textId="640E1D42" w:rsidR="00646C3F" w:rsidRDefault="00DF0C04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DF0C04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Interpreting tables</w:t>
                      </w:r>
                    </w:p>
                    <w:p w14:paraId="7CE3BBBC" w14:textId="2DABA998" w:rsidR="00921E29" w:rsidRDefault="00DF0C04" w:rsidP="0086734F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2D95E790" wp14:editId="31A9126D">
                            <wp:extent cx="3180499" cy="2025015"/>
                            <wp:effectExtent l="0" t="0" r="1270" b="0"/>
                            <wp:docPr id="192" name="Picture 1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23482" t="41488" r="42714" b="2981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14354" cy="204657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10A040" w14:textId="1911C261" w:rsidR="00921E29" w:rsidRPr="004B7335" w:rsidRDefault="00921E29" w:rsidP="0086734F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  <w:p w14:paraId="464920A6" w14:textId="454FB794" w:rsidR="00646C3F" w:rsidRDefault="00646C3F"/>
                  </w:txbxContent>
                </v:textbox>
                <w10:wrap type="square"/>
              </v:shape>
            </w:pict>
          </mc:Fallback>
        </mc:AlternateContent>
      </w:r>
      <w:r w:rsidR="00DF0C04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6BAC444D" wp14:editId="06FAC79D">
                <wp:simplePos x="0" y="0"/>
                <wp:positionH relativeFrom="margin">
                  <wp:posOffset>57150</wp:posOffset>
                </wp:positionH>
                <wp:positionV relativeFrom="paragraph">
                  <wp:posOffset>1847850</wp:posOffset>
                </wp:positionV>
                <wp:extent cx="2743835" cy="37147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83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8C2B0" w14:textId="0B4DB621" w:rsidR="00AD3BE5" w:rsidRPr="009105EF" w:rsidRDefault="009105EF" w:rsidP="00AD3B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 xml:space="preserve">A </w:t>
                            </w:r>
                            <w:r w:rsidRPr="009105EF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Mean Problem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444D" id="_x0000_s1033" type="#_x0000_t202" style="position:absolute;margin-left:4.5pt;margin-top:145.5pt;width:216.05pt;height:29.25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" stroked="f">
                <v:textbox>
                  <w:txbxContent>
                    <w:p w14:paraId="6288C2B0" w14:textId="0B4DB621" w:rsidR="00AD3BE5" w:rsidRPr="009105EF" w:rsidRDefault="009105EF" w:rsidP="00AD3B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 xml:space="preserve">A </w:t>
                      </w:r>
                      <w:r w:rsidRPr="009105EF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Mean Problem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05EF" w:rsidRPr="00455E36">
        <w:rPr>
          <w:noProof/>
          <w:sz w:val="24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D563EF" wp14:editId="25746976">
                <wp:simplePos x="0" y="0"/>
                <wp:positionH relativeFrom="column">
                  <wp:posOffset>-66675</wp:posOffset>
                </wp:positionH>
                <wp:positionV relativeFrom="paragraph">
                  <wp:posOffset>828675</wp:posOffset>
                </wp:positionV>
                <wp:extent cx="6984365" cy="695325"/>
                <wp:effectExtent l="0" t="0" r="2603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093516" w14:textId="42CA3260" w:rsidR="00E41A03" w:rsidRPr="00646C3F" w:rsidRDefault="0051157F" w:rsidP="00431C22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9105EF">
                              <w:rPr>
                                <w:sz w:val="24"/>
                              </w:rPr>
                              <w:t>7</w:t>
                            </w:r>
                            <w:r w:rsidR="00431C22" w:rsidRPr="00431C22">
                              <w:rPr>
                                <w:sz w:val="24"/>
                                <w:vertAlign w:val="superscript"/>
                              </w:rPr>
                              <w:t>th</w:t>
                            </w:r>
                            <w:r w:rsidR="00431C22">
                              <w:rPr>
                                <w:sz w:val="24"/>
                              </w:rPr>
                              <w:t xml:space="preserve"> </w:t>
                            </w:r>
                            <w:r w:rsidR="00AD7772">
                              <w:rPr>
                                <w:sz w:val="24"/>
                              </w:rPr>
                              <w:t xml:space="preserve">edition of a Slice of </w:t>
                            </w:r>
                            <w:proofErr w:type="spellStart"/>
                            <w:r w:rsidR="00AD7772">
                              <w:rPr>
                                <w:sz w:val="24"/>
                              </w:rPr>
                              <w:t>Pi</w:t>
                            </w:r>
                            <w:proofErr w:type="spellEnd"/>
                            <w:r w:rsidR="006A29DF">
                              <w:rPr>
                                <w:sz w:val="24"/>
                              </w:rPr>
                              <w:t>.</w:t>
                            </w:r>
                            <w:r w:rsidR="00707BF9">
                              <w:rPr>
                                <w:sz w:val="24"/>
                              </w:rPr>
                              <w:t xml:space="preserve"> </w:t>
                            </w:r>
                            <w:r w:rsidR="009105EF">
                              <w:rPr>
                                <w:sz w:val="24"/>
                              </w:rPr>
                              <w:t>Included this week are lots of problems I have found in two books I was kindly given by Professor Smudge</w:t>
                            </w:r>
                            <w:r w:rsidR="00921E29">
                              <w:rPr>
                                <w:sz w:val="24"/>
                              </w:rPr>
                              <w:t>.</w:t>
                            </w:r>
                            <w:r w:rsidR="009105EF">
                              <w:rPr>
                                <w:sz w:val="24"/>
                              </w:rPr>
                              <w:t xml:space="preserve"> If you are on Twitter you have to follow him @</w:t>
                            </w:r>
                            <w:proofErr w:type="spellStart"/>
                            <w:r w:rsidR="009105EF">
                              <w:rPr>
                                <w:sz w:val="24"/>
                              </w:rPr>
                              <w:t>professorsmudge</w:t>
                            </w:r>
                            <w:proofErr w:type="spellEnd"/>
                            <w:r w:rsidR="009105EF">
                              <w:rPr>
                                <w:sz w:val="24"/>
                              </w:rPr>
                              <w:t xml:space="preserve"> The problems are engaging and are great for discussions and require some logic and common sense too.</w:t>
                            </w:r>
                          </w:p>
                          <w:p w14:paraId="4307DC3F" w14:textId="70DFA3EE" w:rsidR="0051157F" w:rsidRPr="00455E36" w:rsidRDefault="0051157F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4" type="#_x0000_t202" style="position:absolute;margin-left:-5.25pt;margin-top:65.25pt;width:549.95pt;height:54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">
                <v:textbox>
                  <w:txbxContent>
                    <w:p w14:paraId="5E093516" w14:textId="42CA3260" w:rsidR="00E41A03" w:rsidRPr="00646C3F" w:rsidRDefault="0051157F" w:rsidP="00431C22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9105EF">
                        <w:rPr>
                          <w:sz w:val="24"/>
                        </w:rPr>
                        <w:t>7</w:t>
                      </w:r>
                      <w:r w:rsidR="00431C22" w:rsidRPr="00431C22">
                        <w:rPr>
                          <w:sz w:val="24"/>
                          <w:vertAlign w:val="superscript"/>
                        </w:rPr>
                        <w:t>th</w:t>
                      </w:r>
                      <w:r w:rsidR="00431C22">
                        <w:rPr>
                          <w:sz w:val="24"/>
                        </w:rPr>
                        <w:t xml:space="preserve"> </w:t>
                      </w:r>
                      <w:r w:rsidR="00AD7772">
                        <w:rPr>
                          <w:sz w:val="24"/>
                        </w:rPr>
                        <w:t xml:space="preserve">edition of a Slice of </w:t>
                      </w:r>
                      <w:proofErr w:type="spellStart"/>
                      <w:r w:rsidR="00AD7772">
                        <w:rPr>
                          <w:sz w:val="24"/>
                        </w:rPr>
                        <w:t>Pi</w:t>
                      </w:r>
                      <w:proofErr w:type="spellEnd"/>
                      <w:r w:rsidR="006A29DF">
                        <w:rPr>
                          <w:sz w:val="24"/>
                        </w:rPr>
                        <w:t>.</w:t>
                      </w:r>
                      <w:r w:rsidR="00707BF9">
                        <w:rPr>
                          <w:sz w:val="24"/>
                        </w:rPr>
                        <w:t xml:space="preserve"> </w:t>
                      </w:r>
                      <w:r w:rsidR="009105EF">
                        <w:rPr>
                          <w:sz w:val="24"/>
                        </w:rPr>
                        <w:t>Included this week are lots of problems I have found in two books I was kindly given by Professor Smudge</w:t>
                      </w:r>
                      <w:r w:rsidR="00921E29">
                        <w:rPr>
                          <w:sz w:val="24"/>
                        </w:rPr>
                        <w:t>.</w:t>
                      </w:r>
                      <w:r w:rsidR="009105EF">
                        <w:rPr>
                          <w:sz w:val="24"/>
                        </w:rPr>
                        <w:t xml:space="preserve"> If you are on Twitter you have to follow him @</w:t>
                      </w:r>
                      <w:proofErr w:type="spellStart"/>
                      <w:r w:rsidR="009105EF">
                        <w:rPr>
                          <w:sz w:val="24"/>
                        </w:rPr>
                        <w:t>professorsmudge</w:t>
                      </w:r>
                      <w:proofErr w:type="spellEnd"/>
                      <w:r w:rsidR="009105EF">
                        <w:rPr>
                          <w:sz w:val="24"/>
                        </w:rPr>
                        <w:t xml:space="preserve"> The problems are engaging and are great for discussions and require some logic and common sense too.</w:t>
                      </w:r>
                    </w:p>
                    <w:p w14:paraId="4307DC3F" w14:textId="70DFA3EE" w:rsidR="0051157F" w:rsidRPr="00455E36" w:rsidRDefault="0051157F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22C30">
        <w:rPr>
          <w:rFonts w:ascii="Helvetica" w:hAnsi="Helvetica" w:cs="Helvetica"/>
          <w:noProof/>
          <w:vanish/>
          <w:color w:val="292F33"/>
          <w:lang w:eastAsia="en-GB"/>
        </w:rPr>
        <w:drawing>
          <wp:inline distT="0" distB="0" distL="0" distR="0" wp14:anchorId="0CBC01F1" wp14:editId="304F1D5A">
            <wp:extent cx="6457950" cy="6257925"/>
            <wp:effectExtent l="0" t="0" r="0" b="9525"/>
            <wp:docPr id="8" name="Picture 8" descr="https://pbs.twimg.com/media/Ct1dbV-WIAA88R7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bs.twimg.com/media/Ct1dbV-WIAA88R7.jpg:lar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2C30">
        <w:rPr>
          <w:rFonts w:ascii="Helvetica" w:hAnsi="Helvetica" w:cs="Helvetica"/>
          <w:noProof/>
          <w:vanish/>
          <w:color w:val="292F33"/>
          <w:lang w:eastAsia="en-GB"/>
        </w:rPr>
        <w:drawing>
          <wp:inline distT="0" distB="0" distL="0" distR="0" wp14:anchorId="41CD0722" wp14:editId="6909B102">
            <wp:extent cx="6457950" cy="6257925"/>
            <wp:effectExtent l="0" t="0" r="0" b="9525"/>
            <wp:docPr id="7" name="Picture 7" descr="https://pbs.twimg.com/media/Ct1dbV-WIAA88R7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Ct1dbV-WIAA88R7.jpg:lar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69F9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F4F0AA" wp14:editId="430FDF8F">
                <wp:simplePos x="0" y="0"/>
                <wp:positionH relativeFrom="column">
                  <wp:posOffset>-64770</wp:posOffset>
                </wp:positionH>
                <wp:positionV relativeFrom="paragraph">
                  <wp:posOffset>574040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E694C" w14:textId="08F29843" w:rsidR="002369F9" w:rsidRDefault="006A29DF">
                            <w:r>
                              <w:t xml:space="preserve">Issue </w:t>
                            </w:r>
                            <w:r w:rsidR="009105EF"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4F0AA" id="Text Box 17" o:spid="_x0000_s1035" type="#_x0000_t202" style="position:absolute;margin-left:-5.1pt;margin-top:45.2pt;width:81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" filled="f" stroked="f">
                <v:textbox>
                  <w:txbxContent>
                    <w:p w14:paraId="1DEE694C" w14:textId="08F29843" w:rsidR="002369F9" w:rsidRDefault="006A29DF">
                      <w:r>
                        <w:t xml:space="preserve">Issue </w:t>
                      </w:r>
                      <w:r w:rsidR="009105EF"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69CE1807" wp14:editId="6B0AB36B">
            <wp:simplePos x="0" y="0"/>
            <wp:positionH relativeFrom="column">
              <wp:posOffset>5878195</wp:posOffset>
            </wp:positionH>
            <wp:positionV relativeFrom="paragraph">
              <wp:posOffset>0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508226B" wp14:editId="441D24A9">
                <wp:simplePos x="0" y="0"/>
                <wp:positionH relativeFrom="column">
                  <wp:posOffset>2383155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0488D869" id="Rectangle 2" o:spid="_x0000_s1026" style="position:absolute;margin-left:187.65pt;margin-top:5.7pt;width:267pt;height:51.9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" fillcolor="#f2f2f2 [3052]" strokecolor="black [3213]" strokeweight="1pt"/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142D4E" wp14:editId="7A1ACEDE">
                <wp:simplePos x="0" y="0"/>
                <wp:positionH relativeFrom="column">
                  <wp:posOffset>2383155</wp:posOffset>
                </wp:positionH>
                <wp:positionV relativeFrom="paragraph">
                  <wp:posOffset>139065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0A953" w14:textId="77777777" w:rsidR="00646C3F" w:rsidRDefault="00646C3F" w:rsidP="00646C3F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 xml:space="preserve">This </w:t>
                            </w:r>
                            <w:r w:rsidR="004F6A0E">
                              <w:rPr>
                                <w:sz w:val="24"/>
                              </w:rPr>
                              <w:t>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265CB237" w14:textId="77777777" w:rsidR="00646C3F" w:rsidRDefault="00646C3F" w:rsidP="00646C3F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D142D4E" id="_x0000_s1032" type="#_x0000_t202" style="position:absolute;margin-left:187.65pt;margin-top:10.95pt;width:270.75pt;height:46.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" filled="f" stroked="f">
                <v:textbox>
                  <w:txbxContent>
                    <w:p w14:paraId="3AB0A953" w14:textId="77777777" w:rsidR="00646C3F" w:rsidRDefault="00646C3F" w:rsidP="00646C3F">
                      <w:pPr>
                        <w:jc w:val="center"/>
                      </w:pPr>
                      <w:r>
                        <w:rPr>
                          <w:sz w:val="24"/>
                        </w:rPr>
                        <w:t xml:space="preserve">This </w:t>
                      </w:r>
                      <w:r w:rsidR="004F6A0E">
                        <w:rPr>
                          <w:sz w:val="24"/>
                        </w:rPr>
                        <w:t>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265CB237" w14:textId="77777777" w:rsidR="00646C3F" w:rsidRDefault="00646C3F" w:rsidP="00646C3F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F0A10" wp14:editId="31B20BEA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w14:anchorId="717F0A10" id="Text Box 1" o:spid="_x0000_s1033" type="#_x0000_t202" style="position:absolute;margin-left:-2.25pt;margin-top:0;width:187.3pt;height:69.9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7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2691E"/>
    <w:rsid w:val="000573B3"/>
    <w:rsid w:val="0006086F"/>
    <w:rsid w:val="00067CEF"/>
    <w:rsid w:val="00122C30"/>
    <w:rsid w:val="001440AA"/>
    <w:rsid w:val="00180342"/>
    <w:rsid w:val="00211EA3"/>
    <w:rsid w:val="002200D6"/>
    <w:rsid w:val="002369F9"/>
    <w:rsid w:val="00245551"/>
    <w:rsid w:val="00330A63"/>
    <w:rsid w:val="00342554"/>
    <w:rsid w:val="003E1B01"/>
    <w:rsid w:val="00431C22"/>
    <w:rsid w:val="00455E36"/>
    <w:rsid w:val="00460FF5"/>
    <w:rsid w:val="00481D8D"/>
    <w:rsid w:val="0049330E"/>
    <w:rsid w:val="004B7335"/>
    <w:rsid w:val="004F6A0E"/>
    <w:rsid w:val="0051157F"/>
    <w:rsid w:val="0057047D"/>
    <w:rsid w:val="00591844"/>
    <w:rsid w:val="005C6B2F"/>
    <w:rsid w:val="00640158"/>
    <w:rsid w:val="00646C3F"/>
    <w:rsid w:val="006A29DF"/>
    <w:rsid w:val="007073C3"/>
    <w:rsid w:val="00707BF9"/>
    <w:rsid w:val="00750378"/>
    <w:rsid w:val="00825E34"/>
    <w:rsid w:val="0086734F"/>
    <w:rsid w:val="008C3EF7"/>
    <w:rsid w:val="009105EF"/>
    <w:rsid w:val="00921E29"/>
    <w:rsid w:val="009D3D0F"/>
    <w:rsid w:val="00A05A2C"/>
    <w:rsid w:val="00A20AF4"/>
    <w:rsid w:val="00AC7697"/>
    <w:rsid w:val="00AD3BE5"/>
    <w:rsid w:val="00AD7772"/>
    <w:rsid w:val="00C32E21"/>
    <w:rsid w:val="00CB1EFE"/>
    <w:rsid w:val="00D66E73"/>
    <w:rsid w:val="00DF0C04"/>
    <w:rsid w:val="00DF5BE0"/>
    <w:rsid w:val="00DF71B5"/>
    <w:rsid w:val="00E41A03"/>
    <w:rsid w:val="00E75B2E"/>
    <w:rsid w:val="00EF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7D0F5EBB</Template>
  <TotalTime>282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16</cp:revision>
  <cp:lastPrinted>2016-09-13T11:22:00Z</cp:lastPrinted>
  <dcterms:created xsi:type="dcterms:W3CDTF">2016-09-13T18:33:00Z</dcterms:created>
  <dcterms:modified xsi:type="dcterms:W3CDTF">2016-11-01T15:31:00Z</dcterms:modified>
</cp:coreProperties>
</file>