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6AF8CD" w14:textId="348693FC" w:rsidR="009C646A" w:rsidRPr="004F6E9E" w:rsidRDefault="0078011B">
      <w:pPr>
        <w:rPr>
          <w:b/>
          <w:sz w:val="32"/>
          <w:szCs w:val="32"/>
          <w:u w:val="single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2B0A7E" wp14:editId="403ABE97">
                <wp:simplePos x="0" y="0"/>
                <wp:positionH relativeFrom="column">
                  <wp:posOffset>4871720</wp:posOffset>
                </wp:positionH>
                <wp:positionV relativeFrom="paragraph">
                  <wp:posOffset>476250</wp:posOffset>
                </wp:positionV>
                <wp:extent cx="1954530" cy="1560195"/>
                <wp:effectExtent l="0" t="0" r="2667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156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968DD5" w14:textId="77777777" w:rsidR="00636857" w:rsidRPr="00636857" w:rsidRDefault="0063685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Use only the numbers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;</w:t>
                            </w:r>
                            <w:proofErr w:type="gramEnd"/>
                          </w:p>
                          <w:p w14:paraId="0CCBF561" w14:textId="77777777" w:rsidR="00636857" w:rsidRPr="00636857" w:rsidRDefault="0063685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1</w:t>
                            </w:r>
                            <w:proofErr w:type="gramEnd"/>
                            <w:r w:rsidRPr="00636857">
                              <w:rPr>
                                <w:sz w:val="36"/>
                                <w:szCs w:val="36"/>
                              </w:rPr>
                              <w:t>, 2, 3, 4, 5, 6</w:t>
                            </w:r>
                          </w:p>
                          <w:p w14:paraId="07914B48" w14:textId="77777777" w:rsidR="00636857" w:rsidRPr="00636857" w:rsidRDefault="0063685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Fill in the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2B0A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3.6pt;margin-top:37.5pt;width:153.9pt;height:122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">
                <v:textbox>
                  <w:txbxContent>
                    <w:p w14:paraId="4A968DD5" w14:textId="77777777" w:rsidR="00636857" w:rsidRPr="00636857" w:rsidRDefault="0063685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Use only the numbers</w:t>
                      </w:r>
                      <w:proofErr w:type="gramStart"/>
                      <w:r w:rsidRPr="00636857">
                        <w:rPr>
                          <w:sz w:val="36"/>
                          <w:szCs w:val="36"/>
                        </w:rPr>
                        <w:t>;</w:t>
                      </w:r>
                      <w:proofErr w:type="gramEnd"/>
                    </w:p>
                    <w:p w14:paraId="0CCBF561" w14:textId="77777777" w:rsidR="00636857" w:rsidRPr="00636857" w:rsidRDefault="0063685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636857">
                        <w:rPr>
                          <w:sz w:val="36"/>
                          <w:szCs w:val="36"/>
                        </w:rPr>
                        <w:t>1</w:t>
                      </w:r>
                      <w:proofErr w:type="gramEnd"/>
                      <w:r w:rsidRPr="00636857">
                        <w:rPr>
                          <w:sz w:val="36"/>
                          <w:szCs w:val="36"/>
                        </w:rPr>
                        <w:t>, 2, 3, 4, 5, 6</w:t>
                      </w:r>
                    </w:p>
                    <w:p w14:paraId="07914B48" w14:textId="77777777" w:rsidR="00636857" w:rsidRPr="00636857" w:rsidRDefault="0063685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Fill in the gaps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F6E9E">
        <w:rPr>
          <w:b/>
          <w:sz w:val="32"/>
          <w:szCs w:val="32"/>
          <w:u w:val="single"/>
        </w:rPr>
        <w:t>Factors</w:t>
      </w:r>
    </w:p>
    <w:tbl>
      <w:tblPr>
        <w:tblStyle w:val="TableGrid"/>
        <w:tblpPr w:leftFromText="180" w:rightFromText="180" w:vertAnchor="text" w:horzAnchor="page" w:tblpX="770" w:tblpY="103"/>
        <w:tblW w:w="7434" w:type="dxa"/>
        <w:tblLook w:val="04A0" w:firstRow="1" w:lastRow="0" w:firstColumn="1" w:lastColumn="0" w:noHBand="0" w:noVBand="1"/>
      </w:tblPr>
      <w:tblGrid>
        <w:gridCol w:w="2478"/>
        <w:gridCol w:w="2478"/>
        <w:gridCol w:w="2478"/>
      </w:tblGrid>
      <w:tr w:rsidR="004F6E9E" w:rsidRPr="00636857" w14:paraId="3D2D49B3" w14:textId="77777777" w:rsidTr="004F6E9E">
        <w:trPr>
          <w:cantSplit/>
          <w:trHeight w:val="767"/>
        </w:trPr>
        <w:tc>
          <w:tcPr>
            <w:tcW w:w="2478" w:type="dxa"/>
            <w:vAlign w:val="center"/>
          </w:tcPr>
          <w:p w14:paraId="7FD78059" w14:textId="4BA52A81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  <w:tc>
          <w:tcPr>
            <w:tcW w:w="2478" w:type="dxa"/>
            <w:vAlign w:val="center"/>
          </w:tcPr>
          <w:p w14:paraId="0963D929" w14:textId="66409D3E" w:rsidR="00636857" w:rsidRPr="00636857" w:rsidRDefault="00636857" w:rsidP="004F6E9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Odd</w:t>
            </w:r>
          </w:p>
        </w:tc>
        <w:tc>
          <w:tcPr>
            <w:tcW w:w="2478" w:type="dxa"/>
            <w:vAlign w:val="center"/>
          </w:tcPr>
          <w:p w14:paraId="568EBE74" w14:textId="41D3B773" w:rsidR="00636857" w:rsidRPr="00636857" w:rsidRDefault="00636857" w:rsidP="004F6E9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Even</w:t>
            </w:r>
          </w:p>
        </w:tc>
      </w:tr>
      <w:tr w:rsidR="004F6E9E" w:rsidRPr="00636857" w14:paraId="3769D0A0" w14:textId="77777777" w:rsidTr="004F6E9E">
        <w:trPr>
          <w:trHeight w:val="767"/>
        </w:trPr>
        <w:tc>
          <w:tcPr>
            <w:tcW w:w="2478" w:type="dxa"/>
            <w:vAlign w:val="center"/>
          </w:tcPr>
          <w:p w14:paraId="0D711E8A" w14:textId="77777777" w:rsidR="00636857" w:rsidRPr="00636857" w:rsidRDefault="00636857" w:rsidP="0063685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Factor of 20</w:t>
            </w:r>
          </w:p>
        </w:tc>
        <w:tc>
          <w:tcPr>
            <w:tcW w:w="2478" w:type="dxa"/>
            <w:vAlign w:val="center"/>
          </w:tcPr>
          <w:p w14:paraId="47AD44B0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  <w:tc>
          <w:tcPr>
            <w:tcW w:w="2478" w:type="dxa"/>
            <w:vAlign w:val="center"/>
          </w:tcPr>
          <w:p w14:paraId="5D30E263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</w:tr>
      <w:tr w:rsidR="004F6E9E" w:rsidRPr="00636857" w14:paraId="39D08075" w14:textId="77777777" w:rsidTr="004F6E9E">
        <w:trPr>
          <w:trHeight w:val="849"/>
        </w:trPr>
        <w:tc>
          <w:tcPr>
            <w:tcW w:w="2478" w:type="dxa"/>
            <w:vAlign w:val="center"/>
          </w:tcPr>
          <w:p w14:paraId="717549BD" w14:textId="77777777" w:rsidR="00636857" w:rsidRPr="00636857" w:rsidRDefault="00636857" w:rsidP="0063685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Factor of 12</w:t>
            </w:r>
          </w:p>
        </w:tc>
        <w:tc>
          <w:tcPr>
            <w:tcW w:w="2478" w:type="dxa"/>
            <w:vAlign w:val="center"/>
          </w:tcPr>
          <w:p w14:paraId="3B9AB9AB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  <w:tc>
          <w:tcPr>
            <w:tcW w:w="2478" w:type="dxa"/>
            <w:vAlign w:val="center"/>
          </w:tcPr>
          <w:p w14:paraId="39D19F13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</w:tr>
      <w:tr w:rsidR="004F6E9E" w:rsidRPr="00636857" w14:paraId="4D7C2E95" w14:textId="77777777" w:rsidTr="004F6E9E">
        <w:trPr>
          <w:trHeight w:val="694"/>
        </w:trPr>
        <w:tc>
          <w:tcPr>
            <w:tcW w:w="2478" w:type="dxa"/>
            <w:vAlign w:val="center"/>
          </w:tcPr>
          <w:p w14:paraId="0EDCD934" w14:textId="77777777" w:rsidR="00636857" w:rsidRPr="00636857" w:rsidRDefault="00636857" w:rsidP="0063685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Factor of 6</w:t>
            </w:r>
          </w:p>
        </w:tc>
        <w:tc>
          <w:tcPr>
            <w:tcW w:w="2478" w:type="dxa"/>
            <w:vAlign w:val="center"/>
          </w:tcPr>
          <w:p w14:paraId="49856B6B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  <w:tc>
          <w:tcPr>
            <w:tcW w:w="2478" w:type="dxa"/>
            <w:vAlign w:val="center"/>
          </w:tcPr>
          <w:p w14:paraId="1E76C54F" w14:textId="77777777" w:rsidR="00636857" w:rsidRPr="00636857" w:rsidRDefault="00636857" w:rsidP="00636857">
            <w:pPr>
              <w:rPr>
                <w:sz w:val="36"/>
                <w:szCs w:val="36"/>
              </w:rPr>
            </w:pPr>
          </w:p>
        </w:tc>
      </w:tr>
    </w:tbl>
    <w:p w14:paraId="3013DD87" w14:textId="3BAFCC22" w:rsidR="00636857" w:rsidRDefault="00636857"/>
    <w:p w14:paraId="690133F5" w14:textId="1CB8DC53" w:rsidR="0093574F" w:rsidRDefault="0093574F"/>
    <w:tbl>
      <w:tblPr>
        <w:tblStyle w:val="TableGrid"/>
        <w:tblpPr w:leftFromText="180" w:rightFromText="180" w:vertAnchor="text" w:horzAnchor="page" w:tblpX="770" w:tblpY="103"/>
        <w:tblW w:w="7442" w:type="dxa"/>
        <w:tblLook w:val="04A0" w:firstRow="1" w:lastRow="0" w:firstColumn="1" w:lastColumn="0" w:noHBand="0" w:noVBand="1"/>
      </w:tblPr>
      <w:tblGrid>
        <w:gridCol w:w="2052"/>
        <w:gridCol w:w="1667"/>
        <w:gridCol w:w="1862"/>
        <w:gridCol w:w="1861"/>
      </w:tblGrid>
      <w:tr w:rsidR="004F6E9E" w:rsidRPr="00636857" w14:paraId="02757EA0" w14:textId="77777777" w:rsidTr="004F6E9E">
        <w:trPr>
          <w:cantSplit/>
          <w:trHeight w:val="991"/>
        </w:trPr>
        <w:tc>
          <w:tcPr>
            <w:tcW w:w="2052" w:type="dxa"/>
            <w:vAlign w:val="center"/>
          </w:tcPr>
          <w:p w14:paraId="6E332CE5" w14:textId="77777777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667" w:type="dxa"/>
            <w:vAlign w:val="center"/>
          </w:tcPr>
          <w:p w14:paraId="3C4E46CD" w14:textId="77777777" w:rsidR="00046089" w:rsidRPr="00046089" w:rsidRDefault="00046089" w:rsidP="004F6E9E">
            <w:pPr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>Factor of 28</w:t>
            </w:r>
          </w:p>
        </w:tc>
        <w:tc>
          <w:tcPr>
            <w:tcW w:w="1862" w:type="dxa"/>
            <w:vAlign w:val="center"/>
          </w:tcPr>
          <w:p w14:paraId="21FEF8D2" w14:textId="77777777" w:rsidR="00046089" w:rsidRPr="00046089" w:rsidRDefault="00046089" w:rsidP="004F6E9E">
            <w:pPr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48 </w:t>
            </w:r>
          </w:p>
        </w:tc>
        <w:tc>
          <w:tcPr>
            <w:tcW w:w="1861" w:type="dxa"/>
            <w:vAlign w:val="center"/>
          </w:tcPr>
          <w:p w14:paraId="4D9C5BAB" w14:textId="77777777" w:rsidR="00046089" w:rsidRPr="00046089" w:rsidRDefault="00046089" w:rsidP="004F6E9E">
            <w:pPr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>Factor of 45</w:t>
            </w:r>
          </w:p>
        </w:tc>
      </w:tr>
      <w:tr w:rsidR="004F6E9E" w:rsidRPr="00636857" w14:paraId="39455418" w14:textId="77777777" w:rsidTr="004F6E9E">
        <w:trPr>
          <w:trHeight w:val="1036"/>
        </w:trPr>
        <w:tc>
          <w:tcPr>
            <w:tcW w:w="2052" w:type="dxa"/>
            <w:vAlign w:val="center"/>
          </w:tcPr>
          <w:p w14:paraId="708768E2" w14:textId="77777777" w:rsidR="00046089" w:rsidRPr="00046089" w:rsidRDefault="00046089" w:rsidP="00046089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>Factor of 42</w:t>
            </w:r>
          </w:p>
        </w:tc>
        <w:tc>
          <w:tcPr>
            <w:tcW w:w="1667" w:type="dxa"/>
            <w:vAlign w:val="center"/>
          </w:tcPr>
          <w:p w14:paraId="15CF9F1E" w14:textId="77777777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2" w:type="dxa"/>
            <w:vAlign w:val="center"/>
          </w:tcPr>
          <w:p w14:paraId="5917F36D" w14:textId="77777777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1" w:type="dxa"/>
            <w:vAlign w:val="center"/>
          </w:tcPr>
          <w:p w14:paraId="06E278EA" w14:textId="77777777" w:rsidR="00046089" w:rsidRPr="00046089" w:rsidRDefault="00046089" w:rsidP="00046089">
            <w:pPr>
              <w:jc w:val="center"/>
              <w:rPr>
                <w:sz w:val="36"/>
                <w:szCs w:val="36"/>
              </w:rPr>
            </w:pPr>
          </w:p>
        </w:tc>
      </w:tr>
      <w:tr w:rsidR="004F6E9E" w:rsidRPr="00636857" w14:paraId="7E085E47" w14:textId="77777777" w:rsidTr="004F6E9E">
        <w:trPr>
          <w:trHeight w:val="1064"/>
        </w:trPr>
        <w:tc>
          <w:tcPr>
            <w:tcW w:w="2052" w:type="dxa"/>
            <w:vAlign w:val="center"/>
          </w:tcPr>
          <w:p w14:paraId="33B7E134" w14:textId="77777777" w:rsidR="00046089" w:rsidRPr="00046089" w:rsidRDefault="00046089" w:rsidP="00046089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>Factor of 54</w:t>
            </w:r>
          </w:p>
        </w:tc>
        <w:tc>
          <w:tcPr>
            <w:tcW w:w="1667" w:type="dxa"/>
            <w:vAlign w:val="center"/>
          </w:tcPr>
          <w:p w14:paraId="3047627B" w14:textId="183DBB66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2" w:type="dxa"/>
            <w:vAlign w:val="center"/>
          </w:tcPr>
          <w:p w14:paraId="3D99D350" w14:textId="4639E1CE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1" w:type="dxa"/>
            <w:vAlign w:val="center"/>
          </w:tcPr>
          <w:p w14:paraId="514C7A9B" w14:textId="6036D3C7" w:rsidR="00046089" w:rsidRPr="00046089" w:rsidRDefault="00046089" w:rsidP="00046089">
            <w:pPr>
              <w:jc w:val="center"/>
              <w:rPr>
                <w:sz w:val="36"/>
                <w:szCs w:val="36"/>
              </w:rPr>
            </w:pPr>
          </w:p>
        </w:tc>
      </w:tr>
      <w:tr w:rsidR="004F6E9E" w:rsidRPr="00636857" w14:paraId="1B554D4A" w14:textId="77777777" w:rsidTr="004F6E9E">
        <w:trPr>
          <w:trHeight w:val="895"/>
        </w:trPr>
        <w:tc>
          <w:tcPr>
            <w:tcW w:w="2052" w:type="dxa"/>
            <w:vAlign w:val="center"/>
          </w:tcPr>
          <w:p w14:paraId="2215BF0F" w14:textId="77777777" w:rsidR="00046089" w:rsidRPr="00046089" w:rsidRDefault="00046089" w:rsidP="00046089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>Factor of 40</w:t>
            </w:r>
          </w:p>
        </w:tc>
        <w:tc>
          <w:tcPr>
            <w:tcW w:w="1667" w:type="dxa"/>
            <w:vAlign w:val="center"/>
          </w:tcPr>
          <w:p w14:paraId="374F6044" w14:textId="77777777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2" w:type="dxa"/>
            <w:vAlign w:val="center"/>
          </w:tcPr>
          <w:p w14:paraId="7B2CE4EB" w14:textId="77777777" w:rsidR="00046089" w:rsidRPr="00046089" w:rsidRDefault="00046089" w:rsidP="00EF2039">
            <w:pPr>
              <w:rPr>
                <w:sz w:val="36"/>
                <w:szCs w:val="36"/>
              </w:rPr>
            </w:pPr>
          </w:p>
        </w:tc>
        <w:tc>
          <w:tcPr>
            <w:tcW w:w="1861" w:type="dxa"/>
            <w:vAlign w:val="center"/>
          </w:tcPr>
          <w:p w14:paraId="045711DF" w14:textId="77777777" w:rsidR="00046089" w:rsidRPr="00046089" w:rsidRDefault="00046089" w:rsidP="00046089">
            <w:pPr>
              <w:jc w:val="center"/>
              <w:rPr>
                <w:sz w:val="36"/>
                <w:szCs w:val="36"/>
              </w:rPr>
            </w:pPr>
          </w:p>
        </w:tc>
      </w:tr>
    </w:tbl>
    <w:p w14:paraId="3282C8FB" w14:textId="7AE91339" w:rsidR="00EA11C7" w:rsidRDefault="0078011B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A6CD1D1" wp14:editId="13FE5607">
                <wp:simplePos x="0" y="0"/>
                <wp:positionH relativeFrom="column">
                  <wp:posOffset>4869815</wp:posOffset>
                </wp:positionH>
                <wp:positionV relativeFrom="paragraph">
                  <wp:posOffset>236855</wp:posOffset>
                </wp:positionV>
                <wp:extent cx="1954530" cy="2143125"/>
                <wp:effectExtent l="0" t="0" r="26670" b="158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2143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FFAC5" w14:textId="77777777" w:rsidR="00046089" w:rsidRPr="00636857" w:rsidRDefault="00046089" w:rsidP="0004608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Use only the numbers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;</w:t>
                            </w:r>
                            <w:proofErr w:type="gramEnd"/>
                          </w:p>
                          <w:p w14:paraId="3B041D07" w14:textId="77777777" w:rsidR="00046089" w:rsidRDefault="00046089" w:rsidP="0004608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1</w:t>
                            </w:r>
                            <w:proofErr w:type="gramEnd"/>
                            <w:r w:rsidRPr="00636857">
                              <w:rPr>
                                <w:sz w:val="36"/>
                                <w:szCs w:val="36"/>
                              </w:rPr>
                              <w:t>, 2, 3, 4, 5,</w:t>
                            </w:r>
                          </w:p>
                          <w:p w14:paraId="27DA57A2" w14:textId="77777777" w:rsidR="00046089" w:rsidRPr="00636857" w:rsidRDefault="00046089" w:rsidP="0004608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6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t>, 7, 8, 9</w:t>
                            </w:r>
                          </w:p>
                          <w:p w14:paraId="7E609D44" w14:textId="77777777" w:rsidR="00046089" w:rsidRPr="00636857" w:rsidRDefault="00046089" w:rsidP="0004608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Fill in the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CD1D1" id="_x0000_s1027" type="#_x0000_t202" style="position:absolute;margin-left:383.45pt;margin-top:18.65pt;width:153.9pt;height:168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">
                <v:textbox>
                  <w:txbxContent>
                    <w:p w14:paraId="17BFFAC5" w14:textId="77777777" w:rsidR="00046089" w:rsidRPr="00636857" w:rsidRDefault="00046089" w:rsidP="00046089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Use only the numbers</w:t>
                      </w:r>
                      <w:proofErr w:type="gramStart"/>
                      <w:r w:rsidRPr="00636857">
                        <w:rPr>
                          <w:sz w:val="36"/>
                          <w:szCs w:val="36"/>
                        </w:rPr>
                        <w:t>;</w:t>
                      </w:r>
                      <w:proofErr w:type="gramEnd"/>
                    </w:p>
                    <w:p w14:paraId="3B041D07" w14:textId="77777777" w:rsidR="00046089" w:rsidRDefault="00046089" w:rsidP="00046089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636857">
                        <w:rPr>
                          <w:sz w:val="36"/>
                          <w:szCs w:val="36"/>
                        </w:rPr>
                        <w:t>1</w:t>
                      </w:r>
                      <w:proofErr w:type="gramEnd"/>
                      <w:r w:rsidRPr="00636857">
                        <w:rPr>
                          <w:sz w:val="36"/>
                          <w:szCs w:val="36"/>
                        </w:rPr>
                        <w:t>, 2, 3, 4, 5,</w:t>
                      </w:r>
                    </w:p>
                    <w:p w14:paraId="27DA57A2" w14:textId="77777777" w:rsidR="00046089" w:rsidRPr="00636857" w:rsidRDefault="00046089" w:rsidP="00046089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636857">
                        <w:rPr>
                          <w:sz w:val="36"/>
                          <w:szCs w:val="36"/>
                        </w:rPr>
                        <w:t>6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t>, 7, 8, 9</w:t>
                      </w:r>
                    </w:p>
                    <w:p w14:paraId="7E609D44" w14:textId="77777777" w:rsidR="00046089" w:rsidRPr="00636857" w:rsidRDefault="00046089" w:rsidP="00046089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Fill in the gaps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78A6B9B" w14:textId="4817B187" w:rsidR="00EA11C7" w:rsidRDefault="00EA11C7"/>
    <w:p w14:paraId="244EE97C" w14:textId="2C99912B" w:rsidR="00EA11C7" w:rsidRDefault="0093574F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D0A2C3D" wp14:editId="7A4FF19B">
                <wp:simplePos x="0" y="0"/>
                <wp:positionH relativeFrom="column">
                  <wp:posOffset>4686300</wp:posOffset>
                </wp:positionH>
                <wp:positionV relativeFrom="paragraph">
                  <wp:posOffset>254000</wp:posOffset>
                </wp:positionV>
                <wp:extent cx="1954530" cy="3667125"/>
                <wp:effectExtent l="0" t="0" r="26670" b="1587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366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CA83D" w14:textId="77777777" w:rsidR="00EA11C7" w:rsidRPr="0063685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Use only the numbers</w:t>
                            </w:r>
                            <w:proofErr w:type="gramStart"/>
                            <w:r w:rsidRPr="00636857">
                              <w:rPr>
                                <w:sz w:val="36"/>
                                <w:szCs w:val="36"/>
                              </w:rPr>
                              <w:t>;</w:t>
                            </w:r>
                            <w:proofErr w:type="gramEnd"/>
                          </w:p>
                          <w:p w14:paraId="248EFBBC" w14:textId="77777777" w:rsidR="00EA11C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>18</w:t>
                            </w:r>
                          </w:p>
                          <w:p w14:paraId="1C5C3164" w14:textId="77777777" w:rsidR="00EA11C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20</w:t>
                            </w:r>
                          </w:p>
                          <w:p w14:paraId="17DF97DB" w14:textId="77777777" w:rsidR="00EA11C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42</w:t>
                            </w:r>
                          </w:p>
                          <w:p w14:paraId="77D16DD1" w14:textId="77777777" w:rsidR="00EA11C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45</w:t>
                            </w:r>
                          </w:p>
                          <w:p w14:paraId="386EF325" w14:textId="77777777" w:rsidR="00EA11C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48</w:t>
                            </w:r>
                          </w:p>
                          <w:p w14:paraId="1372B4FA" w14:textId="77777777" w:rsidR="00EA11C7" w:rsidRPr="0063685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56</w:t>
                            </w:r>
                          </w:p>
                          <w:p w14:paraId="329588D4" w14:textId="77777777" w:rsidR="00EA11C7" w:rsidRPr="00636857" w:rsidRDefault="00EA11C7" w:rsidP="00EA11C7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36857">
                              <w:rPr>
                                <w:sz w:val="36"/>
                                <w:szCs w:val="36"/>
                              </w:rPr>
                              <w:t>Fill in the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A2C3D" id="Text Box 3" o:spid="_x0000_s1028" type="#_x0000_t202" style="position:absolute;margin-left:369pt;margin-top:20pt;width:153.9pt;height:288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">
                <v:textbox>
                  <w:txbxContent>
                    <w:p w14:paraId="14BCA83D" w14:textId="77777777" w:rsidR="00EA11C7" w:rsidRPr="0063685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Use only the numbers;</w:t>
                      </w:r>
                    </w:p>
                    <w:p w14:paraId="248EFBBC" w14:textId="77777777" w:rsidR="00EA11C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sz w:val="36"/>
                          <w:szCs w:val="36"/>
                        </w:rPr>
                        <w:t>18</w:t>
                      </w:r>
                    </w:p>
                    <w:p w14:paraId="1C5C3164" w14:textId="77777777" w:rsidR="00EA11C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20</w:t>
                      </w:r>
                    </w:p>
                    <w:p w14:paraId="17DF97DB" w14:textId="77777777" w:rsidR="00EA11C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42</w:t>
                      </w:r>
                    </w:p>
                    <w:p w14:paraId="77D16DD1" w14:textId="77777777" w:rsidR="00EA11C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45</w:t>
                      </w:r>
                    </w:p>
                    <w:p w14:paraId="386EF325" w14:textId="77777777" w:rsidR="00EA11C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48</w:t>
                      </w:r>
                    </w:p>
                    <w:p w14:paraId="1372B4FA" w14:textId="77777777" w:rsidR="00EA11C7" w:rsidRPr="0063685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56</w:t>
                      </w:r>
                    </w:p>
                    <w:p w14:paraId="329588D4" w14:textId="77777777" w:rsidR="00EA11C7" w:rsidRPr="00636857" w:rsidRDefault="00EA11C7" w:rsidP="00EA11C7">
                      <w:pPr>
                        <w:rPr>
                          <w:sz w:val="36"/>
                          <w:szCs w:val="36"/>
                        </w:rPr>
                      </w:pPr>
                      <w:r w:rsidRPr="00636857">
                        <w:rPr>
                          <w:sz w:val="36"/>
                          <w:szCs w:val="36"/>
                        </w:rPr>
                        <w:t>Fill in the gaps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998" w:tblpY="-49"/>
        <w:tblW w:w="6842" w:type="dxa"/>
        <w:tblLook w:val="04A0" w:firstRow="1" w:lastRow="0" w:firstColumn="1" w:lastColumn="0" w:noHBand="0" w:noVBand="1"/>
      </w:tblPr>
      <w:tblGrid>
        <w:gridCol w:w="1886"/>
        <w:gridCol w:w="1533"/>
        <w:gridCol w:w="1712"/>
        <w:gridCol w:w="1711"/>
      </w:tblGrid>
      <w:tr w:rsidR="0093574F" w:rsidRPr="00636857" w14:paraId="66C1B88C" w14:textId="77777777" w:rsidTr="0093574F">
        <w:trPr>
          <w:cantSplit/>
          <w:trHeight w:val="1430"/>
        </w:trPr>
        <w:tc>
          <w:tcPr>
            <w:tcW w:w="1886" w:type="dxa"/>
            <w:vAlign w:val="center"/>
          </w:tcPr>
          <w:p w14:paraId="025FFB2A" w14:textId="77777777" w:rsidR="0093574F" w:rsidRPr="00046089" w:rsidRDefault="0093574F" w:rsidP="0093574F">
            <w:pPr>
              <w:rPr>
                <w:sz w:val="36"/>
                <w:szCs w:val="36"/>
              </w:rPr>
            </w:pPr>
          </w:p>
        </w:tc>
        <w:tc>
          <w:tcPr>
            <w:tcW w:w="1533" w:type="dxa"/>
            <w:textDirection w:val="tbRl"/>
            <w:vAlign w:val="center"/>
          </w:tcPr>
          <w:p w14:paraId="373327D1" w14:textId="77777777" w:rsidR="0093574F" w:rsidRPr="00046089" w:rsidRDefault="0093574F" w:rsidP="0093574F">
            <w:pPr>
              <w:ind w:left="113" w:right="113"/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</w:p>
        </w:tc>
        <w:tc>
          <w:tcPr>
            <w:tcW w:w="1712" w:type="dxa"/>
            <w:textDirection w:val="tbRl"/>
            <w:vAlign w:val="center"/>
          </w:tcPr>
          <w:p w14:paraId="408B4130" w14:textId="77777777" w:rsidR="0093574F" w:rsidRPr="00046089" w:rsidRDefault="0093574F" w:rsidP="0093574F">
            <w:pPr>
              <w:ind w:left="113" w:right="113"/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  <w:r w:rsidRPr="00046089">
              <w:rPr>
                <w:sz w:val="36"/>
                <w:szCs w:val="36"/>
              </w:rPr>
              <w:t xml:space="preserve"> </w:t>
            </w:r>
          </w:p>
        </w:tc>
        <w:tc>
          <w:tcPr>
            <w:tcW w:w="1711" w:type="dxa"/>
            <w:textDirection w:val="tbRl"/>
            <w:vAlign w:val="center"/>
          </w:tcPr>
          <w:p w14:paraId="3950AB20" w14:textId="77777777" w:rsidR="0093574F" w:rsidRPr="00046089" w:rsidRDefault="0093574F" w:rsidP="0093574F">
            <w:pPr>
              <w:ind w:left="113" w:right="113"/>
              <w:jc w:val="center"/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</w:p>
        </w:tc>
      </w:tr>
      <w:tr w:rsidR="0093574F" w:rsidRPr="00636857" w14:paraId="13678CEC" w14:textId="77777777" w:rsidTr="004F6E9E">
        <w:trPr>
          <w:trHeight w:val="1099"/>
        </w:trPr>
        <w:tc>
          <w:tcPr>
            <w:tcW w:w="1886" w:type="dxa"/>
            <w:vAlign w:val="center"/>
          </w:tcPr>
          <w:p w14:paraId="30D1CF77" w14:textId="77777777" w:rsidR="0093574F" w:rsidRPr="00046089" w:rsidRDefault="0093574F" w:rsidP="0093574F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</w:p>
        </w:tc>
        <w:tc>
          <w:tcPr>
            <w:tcW w:w="1533" w:type="dxa"/>
            <w:vAlign w:val="center"/>
          </w:tcPr>
          <w:p w14:paraId="7C10E4B0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1712" w:type="dxa"/>
            <w:vAlign w:val="center"/>
          </w:tcPr>
          <w:p w14:paraId="2F2239B0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1711" w:type="dxa"/>
            <w:vAlign w:val="center"/>
          </w:tcPr>
          <w:p w14:paraId="4F0BD141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</w:tr>
      <w:tr w:rsidR="0093574F" w:rsidRPr="00636857" w14:paraId="49724CD3" w14:textId="77777777" w:rsidTr="004F6E9E">
        <w:trPr>
          <w:trHeight w:val="1407"/>
        </w:trPr>
        <w:tc>
          <w:tcPr>
            <w:tcW w:w="1886" w:type="dxa"/>
            <w:vAlign w:val="center"/>
          </w:tcPr>
          <w:p w14:paraId="0695F934" w14:textId="77777777" w:rsidR="0093574F" w:rsidRPr="00046089" w:rsidRDefault="0093574F" w:rsidP="0093574F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</w:p>
        </w:tc>
        <w:tc>
          <w:tcPr>
            <w:tcW w:w="1533" w:type="dxa"/>
            <w:vAlign w:val="center"/>
          </w:tcPr>
          <w:p w14:paraId="4285ED99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1712" w:type="dxa"/>
            <w:vAlign w:val="center"/>
          </w:tcPr>
          <w:p w14:paraId="26F8D8C8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1711" w:type="dxa"/>
            <w:vAlign w:val="center"/>
          </w:tcPr>
          <w:p w14:paraId="33A12E19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  <w:tr w:rsidR="0093574F" w:rsidRPr="00636857" w14:paraId="735D041B" w14:textId="77777777" w:rsidTr="0093574F">
        <w:trPr>
          <w:trHeight w:val="1286"/>
        </w:trPr>
        <w:tc>
          <w:tcPr>
            <w:tcW w:w="1886" w:type="dxa"/>
            <w:vAlign w:val="center"/>
          </w:tcPr>
          <w:p w14:paraId="40FA0907" w14:textId="77777777" w:rsidR="0093574F" w:rsidRPr="00046089" w:rsidRDefault="0093574F" w:rsidP="0093574F">
            <w:pPr>
              <w:rPr>
                <w:sz w:val="36"/>
                <w:szCs w:val="36"/>
              </w:rPr>
            </w:pPr>
            <w:r w:rsidRPr="00046089">
              <w:rPr>
                <w:sz w:val="36"/>
                <w:szCs w:val="36"/>
              </w:rPr>
              <w:t xml:space="preserve">Factor of </w:t>
            </w:r>
            <w:r>
              <w:rPr>
                <w:sz w:val="36"/>
                <w:szCs w:val="36"/>
              </w:rPr>
              <w:t>…</w:t>
            </w:r>
          </w:p>
        </w:tc>
        <w:tc>
          <w:tcPr>
            <w:tcW w:w="1533" w:type="dxa"/>
            <w:vAlign w:val="center"/>
          </w:tcPr>
          <w:p w14:paraId="53392B3B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1712" w:type="dxa"/>
            <w:vAlign w:val="center"/>
          </w:tcPr>
          <w:p w14:paraId="533C6088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1711" w:type="dxa"/>
            <w:vAlign w:val="center"/>
          </w:tcPr>
          <w:p w14:paraId="4E50230A" w14:textId="77777777" w:rsidR="0093574F" w:rsidRPr="00046089" w:rsidRDefault="0093574F" w:rsidP="0093574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</w:tr>
    </w:tbl>
    <w:p w14:paraId="527378F8" w14:textId="77777777" w:rsidR="00EA11C7" w:rsidRDefault="00EA11C7">
      <w:bookmarkStart w:id="0" w:name="_GoBack"/>
      <w:bookmarkEnd w:id="0"/>
    </w:p>
    <w:sectPr w:rsidR="00EA11C7" w:rsidSect="004F6E9E">
      <w:pgSz w:w="11906" w:h="16838"/>
      <w:pgMar w:top="709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57"/>
    <w:rsid w:val="00046089"/>
    <w:rsid w:val="0028748F"/>
    <w:rsid w:val="004F6E9E"/>
    <w:rsid w:val="00636857"/>
    <w:rsid w:val="0078011B"/>
    <w:rsid w:val="0093574F"/>
    <w:rsid w:val="009564AB"/>
    <w:rsid w:val="009C646A"/>
    <w:rsid w:val="00DF3D03"/>
    <w:rsid w:val="00EA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50A4CF"/>
  <w15:docId w15:val="{521DAAE1-6856-4D3F-8DEF-B8244EFE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68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2B58BBA3</Template>
  <TotalTime>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3</cp:revision>
  <dcterms:created xsi:type="dcterms:W3CDTF">2017-10-17T08:14:00Z</dcterms:created>
  <dcterms:modified xsi:type="dcterms:W3CDTF">2017-10-17T08:15:00Z</dcterms:modified>
</cp:coreProperties>
</file>