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400F9C" w14:textId="77777777" w:rsidR="00C43259" w:rsidRPr="00661873" w:rsidRDefault="00585066" w:rsidP="00661873">
      <w:pPr>
        <w:jc w:val="center"/>
        <w:rPr>
          <w:b/>
          <w:sz w:val="32"/>
          <w:u w:val="single"/>
          <w:lang w:val="en-GB"/>
        </w:rPr>
      </w:pPr>
      <w:bookmarkStart w:id="0" w:name="_GoBack"/>
      <w:bookmarkEnd w:id="0"/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5C605C" wp14:editId="67E9A846">
                <wp:simplePos x="0" y="0"/>
                <wp:positionH relativeFrom="column">
                  <wp:posOffset>4730750</wp:posOffset>
                </wp:positionH>
                <wp:positionV relativeFrom="paragraph">
                  <wp:posOffset>73660</wp:posOffset>
                </wp:positionV>
                <wp:extent cx="2058035" cy="3139440"/>
                <wp:effectExtent l="0" t="0" r="0" b="1016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8035" cy="3139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10C388" w14:textId="77777777" w:rsidR="00661873" w:rsidRDefault="00F85703">
                            <w:pPr>
                              <w:rPr>
                                <w:sz w:val="32"/>
                                <w:lang w:val="en-GB"/>
                              </w:rPr>
                            </w:pPr>
                            <w:r>
                              <w:rPr>
                                <w:sz w:val="32"/>
                                <w:lang w:val="en-GB"/>
                              </w:rPr>
                              <w:t>What is the correct answer (What is the mean)?</w:t>
                            </w:r>
                          </w:p>
                          <w:p w14:paraId="7F2A2A98" w14:textId="77777777" w:rsidR="00F85703" w:rsidRDefault="00F85703">
                            <w:pPr>
                              <w:rPr>
                                <w:sz w:val="32"/>
                                <w:lang w:val="en-GB"/>
                              </w:rPr>
                            </w:pPr>
                          </w:p>
                          <w:p w14:paraId="0FB10288" w14:textId="77777777" w:rsidR="00F85703" w:rsidRDefault="00F85703">
                            <w:pPr>
                              <w:rPr>
                                <w:sz w:val="32"/>
                                <w:lang w:val="en-GB"/>
                              </w:rPr>
                            </w:pPr>
                            <w:r>
                              <w:rPr>
                                <w:sz w:val="32"/>
                                <w:lang w:val="en-GB"/>
                              </w:rPr>
                              <w:t>Write TRUE/FALSE</w:t>
                            </w:r>
                          </w:p>
                          <w:p w14:paraId="14BAD1E2" w14:textId="77777777" w:rsidR="00F85703" w:rsidRDefault="00F85703">
                            <w:pPr>
                              <w:rPr>
                                <w:sz w:val="32"/>
                                <w:lang w:val="en-GB"/>
                              </w:rPr>
                            </w:pPr>
                          </w:p>
                          <w:p w14:paraId="5E128099" w14:textId="77777777" w:rsidR="00F85703" w:rsidRDefault="00F85703">
                            <w:pPr>
                              <w:rPr>
                                <w:sz w:val="32"/>
                                <w:lang w:val="en-GB"/>
                              </w:rPr>
                            </w:pPr>
                            <w:r>
                              <w:rPr>
                                <w:sz w:val="32"/>
                                <w:lang w:val="en-GB"/>
                              </w:rPr>
                              <w:t>More than 15 people thought the Mean was 5.</w:t>
                            </w:r>
                          </w:p>
                          <w:p w14:paraId="06DC61F3" w14:textId="77777777" w:rsidR="00F85703" w:rsidRDefault="00F85703">
                            <w:pPr>
                              <w:rPr>
                                <w:sz w:val="32"/>
                                <w:lang w:val="en-GB"/>
                              </w:rPr>
                            </w:pPr>
                          </w:p>
                          <w:p w14:paraId="4FA65E20" w14:textId="77777777" w:rsidR="00585066" w:rsidRDefault="00585066" w:rsidP="00585066">
                            <w:pPr>
                              <w:rPr>
                                <w:sz w:val="32"/>
                                <w:lang w:val="en-GB"/>
                              </w:rPr>
                            </w:pPr>
                            <w:r>
                              <w:rPr>
                                <w:sz w:val="32"/>
                                <w:lang w:val="en-GB"/>
                              </w:rPr>
                              <w:t>Only one person thinks the answer is 4.</w:t>
                            </w:r>
                          </w:p>
                          <w:p w14:paraId="3C75C9F7" w14:textId="77777777" w:rsidR="00585066" w:rsidRDefault="00585066" w:rsidP="00585066">
                            <w:pPr>
                              <w:rPr>
                                <w:sz w:val="32"/>
                                <w:lang w:val="en-GB"/>
                              </w:rPr>
                            </w:pPr>
                          </w:p>
                          <w:p w14:paraId="0DD1E87E" w14:textId="77777777" w:rsidR="00F85703" w:rsidRDefault="00F85703">
                            <w:pPr>
                              <w:rPr>
                                <w:sz w:val="32"/>
                                <w:lang w:val="en-GB"/>
                              </w:rPr>
                            </w:pPr>
                          </w:p>
                          <w:p w14:paraId="48D0E27E" w14:textId="77777777" w:rsidR="001D49CA" w:rsidRDefault="001D49CA">
                            <w:pPr>
                              <w:rPr>
                                <w:sz w:val="32"/>
                                <w:lang w:val="en-GB"/>
                              </w:rPr>
                            </w:pPr>
                          </w:p>
                          <w:p w14:paraId="108DE8DF" w14:textId="77777777" w:rsidR="001D49CA" w:rsidRPr="00661873" w:rsidRDefault="001D49CA">
                            <w:pPr>
                              <w:rPr>
                                <w:sz w:val="32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5C605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72.5pt;margin-top:5.8pt;width:162.05pt;height:247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" filled="f" stroked="f">
                <v:textbox>
                  <w:txbxContent>
                    <w:p w14:paraId="5510C388" w14:textId="77777777" w:rsidR="00661873" w:rsidRDefault="00F85703">
                      <w:pPr>
                        <w:rPr>
                          <w:sz w:val="32"/>
                          <w:lang w:val="en-GB"/>
                        </w:rPr>
                      </w:pPr>
                      <w:r>
                        <w:rPr>
                          <w:sz w:val="32"/>
                          <w:lang w:val="en-GB"/>
                        </w:rPr>
                        <w:t>What is the correct answer (What is the mean)?</w:t>
                      </w:r>
                    </w:p>
                    <w:p w14:paraId="7F2A2A98" w14:textId="77777777" w:rsidR="00F85703" w:rsidRDefault="00F85703">
                      <w:pPr>
                        <w:rPr>
                          <w:sz w:val="32"/>
                          <w:lang w:val="en-GB"/>
                        </w:rPr>
                      </w:pPr>
                    </w:p>
                    <w:p w14:paraId="0FB10288" w14:textId="77777777" w:rsidR="00F85703" w:rsidRDefault="00F85703">
                      <w:pPr>
                        <w:rPr>
                          <w:sz w:val="32"/>
                          <w:lang w:val="en-GB"/>
                        </w:rPr>
                      </w:pPr>
                      <w:r>
                        <w:rPr>
                          <w:sz w:val="32"/>
                          <w:lang w:val="en-GB"/>
                        </w:rPr>
                        <w:t>Write TRUE/FALSE</w:t>
                      </w:r>
                    </w:p>
                    <w:p w14:paraId="14BAD1E2" w14:textId="77777777" w:rsidR="00F85703" w:rsidRDefault="00F85703">
                      <w:pPr>
                        <w:rPr>
                          <w:sz w:val="32"/>
                          <w:lang w:val="en-GB"/>
                        </w:rPr>
                      </w:pPr>
                    </w:p>
                    <w:p w14:paraId="5E128099" w14:textId="77777777" w:rsidR="00F85703" w:rsidRDefault="00F85703">
                      <w:pPr>
                        <w:rPr>
                          <w:sz w:val="32"/>
                          <w:lang w:val="en-GB"/>
                        </w:rPr>
                      </w:pPr>
                      <w:r>
                        <w:rPr>
                          <w:sz w:val="32"/>
                          <w:lang w:val="en-GB"/>
                        </w:rPr>
                        <w:t>More than 15 people thought the Mean was 5.</w:t>
                      </w:r>
                    </w:p>
                    <w:p w14:paraId="06DC61F3" w14:textId="77777777" w:rsidR="00F85703" w:rsidRDefault="00F85703">
                      <w:pPr>
                        <w:rPr>
                          <w:sz w:val="32"/>
                          <w:lang w:val="en-GB"/>
                        </w:rPr>
                      </w:pPr>
                    </w:p>
                    <w:p w14:paraId="4FA65E20" w14:textId="77777777" w:rsidR="00585066" w:rsidRDefault="00585066" w:rsidP="00585066">
                      <w:pPr>
                        <w:rPr>
                          <w:sz w:val="32"/>
                          <w:lang w:val="en-GB"/>
                        </w:rPr>
                      </w:pPr>
                      <w:r>
                        <w:rPr>
                          <w:sz w:val="32"/>
                          <w:lang w:val="en-GB"/>
                        </w:rPr>
                        <w:t>Only one person thinks the answer is 4.</w:t>
                      </w:r>
                    </w:p>
                    <w:p w14:paraId="3C75C9F7" w14:textId="77777777" w:rsidR="00585066" w:rsidRDefault="00585066" w:rsidP="00585066">
                      <w:pPr>
                        <w:rPr>
                          <w:sz w:val="32"/>
                          <w:lang w:val="en-GB"/>
                        </w:rPr>
                      </w:pPr>
                    </w:p>
                    <w:p w14:paraId="0DD1E87E" w14:textId="77777777" w:rsidR="00F85703" w:rsidRDefault="00F85703">
                      <w:pPr>
                        <w:rPr>
                          <w:sz w:val="32"/>
                          <w:lang w:val="en-GB"/>
                        </w:rPr>
                      </w:pPr>
                    </w:p>
                    <w:p w14:paraId="48D0E27E" w14:textId="77777777" w:rsidR="001D49CA" w:rsidRDefault="001D49CA">
                      <w:pPr>
                        <w:rPr>
                          <w:sz w:val="32"/>
                          <w:lang w:val="en-GB"/>
                        </w:rPr>
                      </w:pPr>
                    </w:p>
                    <w:p w14:paraId="108DE8DF" w14:textId="77777777" w:rsidR="001D49CA" w:rsidRPr="00661873" w:rsidRDefault="001D49CA">
                      <w:pPr>
                        <w:rPr>
                          <w:sz w:val="32"/>
                          <w:lang w:val="en-GB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61873" w:rsidRPr="00661873">
        <w:rPr>
          <w:b/>
          <w:sz w:val="32"/>
          <w:u w:val="single"/>
          <w:lang w:val="en-GB"/>
        </w:rPr>
        <w:t>Pie Charts</w:t>
      </w:r>
    </w:p>
    <w:p w14:paraId="48A3A08C" w14:textId="77777777" w:rsidR="00661873" w:rsidRDefault="00661873" w:rsidP="00661873">
      <w:pPr>
        <w:jc w:val="center"/>
        <w:rPr>
          <w:lang w:val="en-GB"/>
        </w:rPr>
      </w:pPr>
    </w:p>
    <w:tbl>
      <w:tblPr>
        <w:tblStyle w:val="TableGrid"/>
        <w:tblpPr w:leftFromText="180" w:rightFromText="180" w:vertAnchor="text" w:horzAnchor="page" w:tblpX="6490" w:tblpY="170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1"/>
        <w:gridCol w:w="460"/>
      </w:tblGrid>
      <w:tr w:rsidR="00661873" w14:paraId="0D54C415" w14:textId="77777777" w:rsidTr="00661873">
        <w:trPr>
          <w:trHeight w:val="336"/>
        </w:trPr>
        <w:tc>
          <w:tcPr>
            <w:tcW w:w="301" w:type="dxa"/>
            <w:shd w:val="clear" w:color="auto" w:fill="FF0000"/>
          </w:tcPr>
          <w:p w14:paraId="485302A3" w14:textId="77777777" w:rsidR="00661873" w:rsidRDefault="00661873" w:rsidP="00661873">
            <w:pPr>
              <w:rPr>
                <w:lang w:val="en-GB"/>
              </w:rPr>
            </w:pPr>
          </w:p>
        </w:tc>
        <w:tc>
          <w:tcPr>
            <w:tcW w:w="460" w:type="dxa"/>
          </w:tcPr>
          <w:p w14:paraId="3398F0A5" w14:textId="77777777" w:rsidR="00661873" w:rsidRDefault="00661873" w:rsidP="00661873">
            <w:pPr>
              <w:rPr>
                <w:lang w:val="en-GB"/>
              </w:rPr>
            </w:pPr>
            <w:r>
              <w:rPr>
                <w:lang w:val="en-GB"/>
              </w:rPr>
              <w:t>5</w:t>
            </w:r>
          </w:p>
        </w:tc>
      </w:tr>
      <w:tr w:rsidR="00661873" w14:paraId="1CD28F52" w14:textId="77777777" w:rsidTr="00661873">
        <w:trPr>
          <w:trHeight w:val="260"/>
        </w:trPr>
        <w:tc>
          <w:tcPr>
            <w:tcW w:w="301" w:type="dxa"/>
            <w:shd w:val="clear" w:color="auto" w:fill="FFC000"/>
          </w:tcPr>
          <w:p w14:paraId="07F320D1" w14:textId="77777777" w:rsidR="00661873" w:rsidRDefault="00661873" w:rsidP="00661873">
            <w:pPr>
              <w:rPr>
                <w:lang w:val="en-GB"/>
              </w:rPr>
            </w:pPr>
          </w:p>
        </w:tc>
        <w:tc>
          <w:tcPr>
            <w:tcW w:w="460" w:type="dxa"/>
          </w:tcPr>
          <w:p w14:paraId="153E9478" w14:textId="77777777" w:rsidR="00661873" w:rsidRDefault="00661873" w:rsidP="00661873">
            <w:pPr>
              <w:rPr>
                <w:lang w:val="en-GB"/>
              </w:rPr>
            </w:pPr>
            <w:r>
              <w:rPr>
                <w:lang w:val="en-GB"/>
              </w:rPr>
              <w:t>3</w:t>
            </w:r>
          </w:p>
        </w:tc>
      </w:tr>
      <w:tr w:rsidR="00661873" w14:paraId="5B67A765" w14:textId="77777777" w:rsidTr="00661873">
        <w:trPr>
          <w:trHeight w:val="260"/>
        </w:trPr>
        <w:tc>
          <w:tcPr>
            <w:tcW w:w="301" w:type="dxa"/>
            <w:shd w:val="clear" w:color="auto" w:fill="FFFF00"/>
          </w:tcPr>
          <w:p w14:paraId="54D0FA74" w14:textId="77777777" w:rsidR="00661873" w:rsidRDefault="00661873" w:rsidP="00661873">
            <w:pPr>
              <w:rPr>
                <w:lang w:val="en-GB"/>
              </w:rPr>
            </w:pPr>
          </w:p>
        </w:tc>
        <w:tc>
          <w:tcPr>
            <w:tcW w:w="460" w:type="dxa"/>
          </w:tcPr>
          <w:p w14:paraId="702520C9" w14:textId="77777777" w:rsidR="00661873" w:rsidRDefault="00661873" w:rsidP="00661873">
            <w:pPr>
              <w:rPr>
                <w:lang w:val="en-GB"/>
              </w:rPr>
            </w:pPr>
            <w:r>
              <w:rPr>
                <w:lang w:val="en-GB"/>
              </w:rPr>
              <w:t>20</w:t>
            </w:r>
          </w:p>
        </w:tc>
      </w:tr>
      <w:tr w:rsidR="00661873" w14:paraId="4A0E4920" w14:textId="77777777" w:rsidTr="00661873">
        <w:trPr>
          <w:trHeight w:val="278"/>
        </w:trPr>
        <w:tc>
          <w:tcPr>
            <w:tcW w:w="301" w:type="dxa"/>
            <w:shd w:val="clear" w:color="auto" w:fill="00B0F0"/>
          </w:tcPr>
          <w:p w14:paraId="328DA895" w14:textId="77777777" w:rsidR="00661873" w:rsidRDefault="00661873" w:rsidP="00661873">
            <w:pPr>
              <w:rPr>
                <w:lang w:val="en-GB"/>
              </w:rPr>
            </w:pPr>
          </w:p>
        </w:tc>
        <w:tc>
          <w:tcPr>
            <w:tcW w:w="460" w:type="dxa"/>
          </w:tcPr>
          <w:p w14:paraId="7F891C44" w14:textId="77777777" w:rsidR="00661873" w:rsidRDefault="00661873" w:rsidP="00661873">
            <w:pPr>
              <w:rPr>
                <w:lang w:val="en-GB"/>
              </w:rPr>
            </w:pPr>
            <w:r>
              <w:rPr>
                <w:lang w:val="en-GB"/>
              </w:rPr>
              <w:t>2</w:t>
            </w:r>
          </w:p>
        </w:tc>
      </w:tr>
      <w:tr w:rsidR="00661873" w14:paraId="7BD6007D" w14:textId="77777777" w:rsidTr="00661873">
        <w:trPr>
          <w:trHeight w:val="242"/>
        </w:trPr>
        <w:tc>
          <w:tcPr>
            <w:tcW w:w="301" w:type="dxa"/>
            <w:shd w:val="clear" w:color="auto" w:fill="00B050"/>
          </w:tcPr>
          <w:p w14:paraId="2118242C" w14:textId="77777777" w:rsidR="00661873" w:rsidRDefault="00661873" w:rsidP="00661873">
            <w:pPr>
              <w:rPr>
                <w:lang w:val="en-GB"/>
              </w:rPr>
            </w:pPr>
          </w:p>
        </w:tc>
        <w:tc>
          <w:tcPr>
            <w:tcW w:w="460" w:type="dxa"/>
          </w:tcPr>
          <w:p w14:paraId="363073C4" w14:textId="77777777" w:rsidR="00661873" w:rsidRDefault="00661873" w:rsidP="00661873">
            <w:pPr>
              <w:rPr>
                <w:lang w:val="en-GB"/>
              </w:rPr>
            </w:pPr>
            <w:r>
              <w:rPr>
                <w:lang w:val="en-GB"/>
              </w:rPr>
              <w:t>4</w:t>
            </w:r>
          </w:p>
        </w:tc>
      </w:tr>
    </w:tbl>
    <w:p w14:paraId="5BDDB6E4" w14:textId="77777777" w:rsidR="00661873" w:rsidRPr="00661873" w:rsidRDefault="00661873" w:rsidP="00661873">
      <w:pPr>
        <w:rPr>
          <w:lang w:val="en-GB"/>
        </w:rPr>
      </w:pPr>
      <w:r>
        <w:rPr>
          <w:noProof/>
          <w:lang w:val="en-GB" w:eastAsia="en-GB"/>
        </w:rPr>
        <w:drawing>
          <wp:anchor distT="0" distB="0" distL="114300" distR="114300" simplePos="0" relativeHeight="251658240" behindDoc="1" locked="0" layoutInCell="1" allowOverlap="1" wp14:anchorId="45256E0C" wp14:editId="47FBAF15">
            <wp:simplePos x="0" y="0"/>
            <wp:positionH relativeFrom="column">
              <wp:posOffset>6350</wp:posOffset>
            </wp:positionH>
            <wp:positionV relativeFrom="paragraph">
              <wp:posOffset>10160</wp:posOffset>
            </wp:positionV>
            <wp:extent cx="4610735" cy="2491740"/>
            <wp:effectExtent l="0" t="0" r="12065" b="22860"/>
            <wp:wrapNone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BE2FDA" w14:textId="77777777" w:rsidR="00661ABB" w:rsidRDefault="00661ABB" w:rsidP="00661873">
      <w:pPr>
        <w:rPr>
          <w:lang w:val="en-GB"/>
        </w:rPr>
      </w:pPr>
    </w:p>
    <w:p w14:paraId="123EB509" w14:textId="77777777" w:rsidR="00661ABB" w:rsidRDefault="00661ABB" w:rsidP="00661873">
      <w:pPr>
        <w:rPr>
          <w:lang w:val="en-GB"/>
        </w:rPr>
      </w:pPr>
    </w:p>
    <w:p w14:paraId="0AB3D0E5" w14:textId="77777777" w:rsidR="00661ABB" w:rsidRDefault="00661ABB" w:rsidP="00661873">
      <w:pPr>
        <w:rPr>
          <w:lang w:val="en-GB"/>
        </w:rPr>
      </w:pPr>
    </w:p>
    <w:p w14:paraId="2F61A4A1" w14:textId="77777777" w:rsidR="00661ABB" w:rsidRDefault="00661ABB" w:rsidP="00661873">
      <w:pPr>
        <w:rPr>
          <w:lang w:val="en-GB"/>
        </w:rPr>
      </w:pPr>
    </w:p>
    <w:p w14:paraId="4FF57A3F" w14:textId="77777777" w:rsidR="00661ABB" w:rsidRDefault="00661ABB" w:rsidP="00661873">
      <w:pPr>
        <w:rPr>
          <w:lang w:val="en-GB"/>
        </w:rPr>
      </w:pPr>
    </w:p>
    <w:p w14:paraId="175FA0D9" w14:textId="77777777" w:rsidR="00661ABB" w:rsidRDefault="00661ABB" w:rsidP="00661873">
      <w:pPr>
        <w:rPr>
          <w:lang w:val="en-GB"/>
        </w:rPr>
      </w:pPr>
    </w:p>
    <w:p w14:paraId="4AAA7621" w14:textId="77777777" w:rsidR="00661ABB" w:rsidRDefault="00661ABB" w:rsidP="00661873">
      <w:pPr>
        <w:rPr>
          <w:lang w:val="en-GB"/>
        </w:rPr>
      </w:pPr>
    </w:p>
    <w:p w14:paraId="0882ACE7" w14:textId="77777777" w:rsidR="00661ABB" w:rsidRDefault="00661ABB" w:rsidP="00661873">
      <w:pPr>
        <w:rPr>
          <w:lang w:val="en-GB"/>
        </w:rPr>
      </w:pPr>
    </w:p>
    <w:p w14:paraId="182FD663" w14:textId="77777777" w:rsidR="00661ABB" w:rsidRDefault="00661ABB" w:rsidP="00661873">
      <w:pPr>
        <w:rPr>
          <w:lang w:val="en-GB"/>
        </w:rPr>
      </w:pPr>
    </w:p>
    <w:p w14:paraId="7E405DD7" w14:textId="77777777" w:rsidR="00661ABB" w:rsidRDefault="00661ABB" w:rsidP="00661873">
      <w:pPr>
        <w:rPr>
          <w:lang w:val="en-GB"/>
        </w:rPr>
      </w:pPr>
    </w:p>
    <w:p w14:paraId="065D050F" w14:textId="77777777" w:rsidR="00661ABB" w:rsidRDefault="00661ABB" w:rsidP="00661873">
      <w:pPr>
        <w:rPr>
          <w:lang w:val="en-GB"/>
        </w:rPr>
      </w:pPr>
    </w:p>
    <w:p w14:paraId="3997BEFB" w14:textId="77777777" w:rsidR="00661ABB" w:rsidRDefault="00661ABB" w:rsidP="00661873">
      <w:pPr>
        <w:rPr>
          <w:lang w:val="en-GB"/>
        </w:rPr>
      </w:pPr>
    </w:p>
    <w:p w14:paraId="0D86754F" w14:textId="77777777" w:rsidR="00661ABB" w:rsidRDefault="00A03D26" w:rsidP="00661873">
      <w:pPr>
        <w:rPr>
          <w:lang w:val="en-GB"/>
        </w:rPr>
      </w:pPr>
      <w:r>
        <w:rPr>
          <w:noProof/>
          <w:lang w:val="en-GB" w:eastAsia="en-GB"/>
        </w:rPr>
        <w:drawing>
          <wp:anchor distT="0" distB="0" distL="114300" distR="114300" simplePos="0" relativeHeight="251664384" behindDoc="0" locked="0" layoutInCell="1" allowOverlap="1" wp14:anchorId="627D1489" wp14:editId="7389A814">
            <wp:simplePos x="0" y="0"/>
            <wp:positionH relativeFrom="column">
              <wp:posOffset>3361690</wp:posOffset>
            </wp:positionH>
            <wp:positionV relativeFrom="paragraph">
              <wp:posOffset>5336540</wp:posOffset>
            </wp:positionV>
            <wp:extent cx="3086735" cy="1717040"/>
            <wp:effectExtent l="0" t="0" r="12065" b="10160"/>
            <wp:wrapNone/>
            <wp:docPr id="7" name="Chart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301FF14" wp14:editId="7EA366D2">
                <wp:simplePos x="0" y="0"/>
                <wp:positionH relativeFrom="column">
                  <wp:posOffset>44450</wp:posOffset>
                </wp:positionH>
                <wp:positionV relativeFrom="paragraph">
                  <wp:posOffset>3281680</wp:posOffset>
                </wp:positionV>
                <wp:extent cx="6629400" cy="2174240"/>
                <wp:effectExtent l="0" t="0" r="0" b="1016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29400" cy="2174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BABF86" w14:textId="77777777" w:rsidR="00661ABB" w:rsidRDefault="00044A7A">
                            <w:pPr>
                              <w:rPr>
                                <w:sz w:val="32"/>
                                <w:lang w:val="en-GB"/>
                              </w:rPr>
                            </w:pPr>
                            <w:r>
                              <w:rPr>
                                <w:sz w:val="32"/>
                                <w:lang w:val="en-GB"/>
                              </w:rPr>
                              <w:t>More students in Class A prefer Green than in Class B</w:t>
                            </w:r>
                          </w:p>
                          <w:p w14:paraId="3F524634" w14:textId="77777777" w:rsidR="00044A7A" w:rsidRDefault="00044A7A">
                            <w:pPr>
                              <w:rPr>
                                <w:sz w:val="32"/>
                                <w:lang w:val="en-GB"/>
                              </w:rPr>
                            </w:pPr>
                            <w:r>
                              <w:rPr>
                                <w:sz w:val="32"/>
                                <w:lang w:val="en-GB"/>
                              </w:rPr>
                              <w:t>Half of Class A prefer other colours to Green, Blue, Red or Yellow</w:t>
                            </w:r>
                          </w:p>
                          <w:p w14:paraId="525C2084" w14:textId="77777777" w:rsidR="00044A7A" w:rsidRDefault="00044A7A">
                            <w:pPr>
                              <w:rPr>
                                <w:sz w:val="32"/>
                                <w:lang w:val="en-GB"/>
                              </w:rPr>
                            </w:pPr>
                            <w:r>
                              <w:rPr>
                                <w:sz w:val="32"/>
                                <w:lang w:val="en-GB"/>
                              </w:rPr>
                              <w:t>No one liked Pink as their favourite colour</w:t>
                            </w:r>
                          </w:p>
                          <w:p w14:paraId="335849D0" w14:textId="77777777" w:rsidR="00044A7A" w:rsidRDefault="00044A7A">
                            <w:pPr>
                              <w:rPr>
                                <w:sz w:val="32"/>
                                <w:lang w:val="en-GB"/>
                              </w:rPr>
                            </w:pPr>
                            <w:r>
                              <w:rPr>
                                <w:sz w:val="32"/>
                                <w:lang w:val="en-GB"/>
                              </w:rPr>
                              <w:t>Double the amount of students liked Blue than Green</w:t>
                            </w:r>
                          </w:p>
                          <w:p w14:paraId="5D146C94" w14:textId="77777777" w:rsidR="00044A7A" w:rsidRDefault="00044A7A">
                            <w:pPr>
                              <w:rPr>
                                <w:sz w:val="32"/>
                                <w:lang w:val="en-GB"/>
                              </w:rPr>
                            </w:pPr>
                            <w:r>
                              <w:rPr>
                                <w:sz w:val="32"/>
                                <w:lang w:val="en-GB"/>
                              </w:rPr>
                              <w:t>The most popular colour in both classes was ‘other’</w:t>
                            </w:r>
                          </w:p>
                          <w:p w14:paraId="7396568F" w14:textId="77777777" w:rsidR="00AC2754" w:rsidRDefault="00AC2754">
                            <w:pPr>
                              <w:rPr>
                                <w:sz w:val="32"/>
                                <w:lang w:val="en-GB"/>
                              </w:rPr>
                            </w:pPr>
                            <w:r>
                              <w:rPr>
                                <w:sz w:val="32"/>
                                <w:lang w:val="en-GB"/>
                              </w:rPr>
                              <w:t>Someone might have chosen Yellow as their favourite colour in Class A</w:t>
                            </w:r>
                          </w:p>
                          <w:p w14:paraId="6983A242" w14:textId="77777777" w:rsidR="00A03D26" w:rsidRDefault="00A03D26">
                            <w:pPr>
                              <w:rPr>
                                <w:sz w:val="32"/>
                                <w:lang w:val="en-GB"/>
                              </w:rPr>
                            </w:pPr>
                          </w:p>
                          <w:p w14:paraId="79F4B6FC" w14:textId="77777777" w:rsidR="00A03D26" w:rsidRPr="00661ABB" w:rsidRDefault="00A03D26">
                            <w:pPr>
                              <w:rPr>
                                <w:sz w:val="32"/>
                                <w:lang w:val="en-GB"/>
                              </w:rPr>
                            </w:pPr>
                            <w:r>
                              <w:rPr>
                                <w:sz w:val="32"/>
                                <w:lang w:val="en-GB"/>
                              </w:rPr>
                              <w:t>The pie chart represents 20 students favourite colour. Fill in the table below: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01FF14" id="Text Box 6" o:spid="_x0000_s1027" type="#_x0000_t202" style="position:absolute;margin-left:3.5pt;margin-top:258.4pt;width:522pt;height:171.2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" filled="f" stroked="f">
                <v:textbox>
                  <w:txbxContent>
                    <w:p w14:paraId="48BABF86" w14:textId="77777777" w:rsidR="00661ABB" w:rsidRDefault="00044A7A">
                      <w:pPr>
                        <w:rPr>
                          <w:sz w:val="32"/>
                          <w:lang w:val="en-GB"/>
                        </w:rPr>
                      </w:pPr>
                      <w:r>
                        <w:rPr>
                          <w:sz w:val="32"/>
                          <w:lang w:val="en-GB"/>
                        </w:rPr>
                        <w:t>More students in Class A prefer Green than in Class B</w:t>
                      </w:r>
                    </w:p>
                    <w:p w14:paraId="3F524634" w14:textId="77777777" w:rsidR="00044A7A" w:rsidRDefault="00044A7A">
                      <w:pPr>
                        <w:rPr>
                          <w:sz w:val="32"/>
                          <w:lang w:val="en-GB"/>
                        </w:rPr>
                      </w:pPr>
                      <w:r>
                        <w:rPr>
                          <w:sz w:val="32"/>
                          <w:lang w:val="en-GB"/>
                        </w:rPr>
                        <w:t>Half of Class A prefer other colours to Green, Blue, Red or Yellow</w:t>
                      </w:r>
                    </w:p>
                    <w:p w14:paraId="525C2084" w14:textId="77777777" w:rsidR="00044A7A" w:rsidRDefault="00044A7A">
                      <w:pPr>
                        <w:rPr>
                          <w:sz w:val="32"/>
                          <w:lang w:val="en-GB"/>
                        </w:rPr>
                      </w:pPr>
                      <w:r>
                        <w:rPr>
                          <w:sz w:val="32"/>
                          <w:lang w:val="en-GB"/>
                        </w:rPr>
                        <w:t>No one liked Pink as their favourite colour</w:t>
                      </w:r>
                    </w:p>
                    <w:p w14:paraId="335849D0" w14:textId="77777777" w:rsidR="00044A7A" w:rsidRDefault="00044A7A">
                      <w:pPr>
                        <w:rPr>
                          <w:sz w:val="32"/>
                          <w:lang w:val="en-GB"/>
                        </w:rPr>
                      </w:pPr>
                      <w:r>
                        <w:rPr>
                          <w:sz w:val="32"/>
                          <w:lang w:val="en-GB"/>
                        </w:rPr>
                        <w:t>Double the amount of students liked Blue than Green</w:t>
                      </w:r>
                    </w:p>
                    <w:p w14:paraId="5D146C94" w14:textId="77777777" w:rsidR="00044A7A" w:rsidRDefault="00044A7A">
                      <w:pPr>
                        <w:rPr>
                          <w:sz w:val="32"/>
                          <w:lang w:val="en-GB"/>
                        </w:rPr>
                      </w:pPr>
                      <w:r>
                        <w:rPr>
                          <w:sz w:val="32"/>
                          <w:lang w:val="en-GB"/>
                        </w:rPr>
                        <w:t>The most popular colour in both classes was ‘other’</w:t>
                      </w:r>
                    </w:p>
                    <w:p w14:paraId="7396568F" w14:textId="77777777" w:rsidR="00AC2754" w:rsidRDefault="00AC2754">
                      <w:pPr>
                        <w:rPr>
                          <w:sz w:val="32"/>
                          <w:lang w:val="en-GB"/>
                        </w:rPr>
                      </w:pPr>
                      <w:r>
                        <w:rPr>
                          <w:sz w:val="32"/>
                          <w:lang w:val="en-GB"/>
                        </w:rPr>
                        <w:t>Someone might have chosen Yellow as their favourite colour in Class A</w:t>
                      </w:r>
                    </w:p>
                    <w:p w14:paraId="6983A242" w14:textId="77777777" w:rsidR="00A03D26" w:rsidRDefault="00A03D26">
                      <w:pPr>
                        <w:rPr>
                          <w:sz w:val="32"/>
                          <w:lang w:val="en-GB"/>
                        </w:rPr>
                      </w:pPr>
                    </w:p>
                    <w:p w14:paraId="79F4B6FC" w14:textId="77777777" w:rsidR="00A03D26" w:rsidRPr="00661ABB" w:rsidRDefault="00A03D26">
                      <w:pPr>
                        <w:rPr>
                          <w:sz w:val="32"/>
                          <w:lang w:val="en-GB"/>
                        </w:rPr>
                      </w:pPr>
                      <w:r>
                        <w:rPr>
                          <w:sz w:val="32"/>
                          <w:lang w:val="en-GB"/>
                        </w:rPr>
                        <w:t>The pie chart represents 20 students favourite colour. Fill in the table below: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val="en-GB" w:eastAsia="en-GB"/>
        </w:rPr>
        <w:drawing>
          <wp:anchor distT="0" distB="0" distL="114300" distR="114300" simplePos="0" relativeHeight="251661312" behindDoc="0" locked="0" layoutInCell="1" allowOverlap="1" wp14:anchorId="5DAC8E36" wp14:editId="3FD88B34">
            <wp:simplePos x="0" y="0"/>
            <wp:positionH relativeFrom="column">
              <wp:posOffset>3592195</wp:posOffset>
            </wp:positionH>
            <wp:positionV relativeFrom="paragraph">
              <wp:posOffset>1338580</wp:posOffset>
            </wp:positionV>
            <wp:extent cx="3315335" cy="2059940"/>
            <wp:effectExtent l="0" t="0" r="12065" b="22860"/>
            <wp:wrapSquare wrapText="bothSides"/>
            <wp:docPr id="5" name="Chart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GB" w:eastAsia="en-GB"/>
        </w:rPr>
        <w:drawing>
          <wp:anchor distT="0" distB="0" distL="114300" distR="114300" simplePos="0" relativeHeight="251662336" behindDoc="0" locked="0" layoutInCell="1" allowOverlap="1" wp14:anchorId="71611EB5" wp14:editId="35E3F745">
            <wp:simplePos x="0" y="0"/>
            <wp:positionH relativeFrom="column">
              <wp:posOffset>47625</wp:posOffset>
            </wp:positionH>
            <wp:positionV relativeFrom="paragraph">
              <wp:posOffset>1338580</wp:posOffset>
            </wp:positionV>
            <wp:extent cx="3353435" cy="2044700"/>
            <wp:effectExtent l="0" t="0" r="24765" b="12700"/>
            <wp:wrapSquare wrapText="bothSides"/>
            <wp:docPr id="4" name="Chart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591F31A" wp14:editId="4B27E88A">
                <wp:simplePos x="0" y="0"/>
                <wp:positionH relativeFrom="column">
                  <wp:posOffset>-69850</wp:posOffset>
                </wp:positionH>
                <wp:positionV relativeFrom="paragraph">
                  <wp:posOffset>307340</wp:posOffset>
                </wp:positionV>
                <wp:extent cx="6858000" cy="1145540"/>
                <wp:effectExtent l="0" t="0" r="0" b="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0" cy="11455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B97C0C" w14:textId="77777777" w:rsidR="00AC2754" w:rsidRDefault="00D32627" w:rsidP="00D32627">
                            <w:pPr>
                              <w:rPr>
                                <w:sz w:val="32"/>
                                <w:lang w:val="en-GB"/>
                              </w:rPr>
                            </w:pPr>
                            <w:r>
                              <w:rPr>
                                <w:sz w:val="32"/>
                                <w:lang w:val="en-GB"/>
                              </w:rPr>
                              <w:t xml:space="preserve">Two </w:t>
                            </w:r>
                            <w:r w:rsidR="00661ABB">
                              <w:rPr>
                                <w:sz w:val="32"/>
                                <w:lang w:val="en-GB"/>
                              </w:rPr>
                              <w:t xml:space="preserve">different </w:t>
                            </w:r>
                            <w:r>
                              <w:rPr>
                                <w:sz w:val="32"/>
                                <w:lang w:val="en-GB"/>
                              </w:rPr>
                              <w:t xml:space="preserve">classes </w:t>
                            </w:r>
                            <w:r w:rsidR="00661ABB">
                              <w:rPr>
                                <w:sz w:val="32"/>
                                <w:lang w:val="en-GB"/>
                              </w:rPr>
                              <w:t>were asked what their favourite colour was</w:t>
                            </w:r>
                            <w:r w:rsidR="00AC2754">
                              <w:rPr>
                                <w:sz w:val="32"/>
                                <w:lang w:val="en-GB"/>
                              </w:rPr>
                              <w:t xml:space="preserve"> from; Red, Yellow, Blue, Green or Other</w:t>
                            </w:r>
                            <w:r w:rsidR="00661ABB">
                              <w:rPr>
                                <w:sz w:val="32"/>
                                <w:lang w:val="en-GB"/>
                              </w:rPr>
                              <w:t>. The re</w:t>
                            </w:r>
                            <w:r w:rsidR="00044A7A">
                              <w:rPr>
                                <w:sz w:val="32"/>
                                <w:lang w:val="en-GB"/>
                              </w:rPr>
                              <w:t xml:space="preserve">sults are below. </w:t>
                            </w:r>
                          </w:p>
                          <w:p w14:paraId="33D893C7" w14:textId="77777777" w:rsidR="00D32627" w:rsidRDefault="00044A7A" w:rsidP="00D32627">
                            <w:pPr>
                              <w:rPr>
                                <w:sz w:val="32"/>
                                <w:lang w:val="en-GB"/>
                              </w:rPr>
                            </w:pPr>
                            <w:r>
                              <w:rPr>
                                <w:sz w:val="32"/>
                                <w:lang w:val="en-GB"/>
                              </w:rPr>
                              <w:t>Which are true, which are false and which can’t we tell?</w:t>
                            </w:r>
                          </w:p>
                          <w:p w14:paraId="16AA14B5" w14:textId="77777777" w:rsidR="00044A7A" w:rsidRDefault="00044A7A" w:rsidP="00D32627">
                            <w:pPr>
                              <w:rPr>
                                <w:sz w:val="32"/>
                                <w:lang w:val="en-GB"/>
                              </w:rPr>
                            </w:pPr>
                            <w:r>
                              <w:rPr>
                                <w:sz w:val="32"/>
                                <w:lang w:val="en-GB"/>
                              </w:rPr>
                              <w:t xml:space="preserve">                               Class A</w:t>
                            </w:r>
                            <w:r>
                              <w:rPr>
                                <w:sz w:val="32"/>
                                <w:lang w:val="en-GB"/>
                              </w:rPr>
                              <w:tab/>
                            </w:r>
                            <w:r>
                              <w:rPr>
                                <w:sz w:val="32"/>
                                <w:lang w:val="en-GB"/>
                              </w:rPr>
                              <w:tab/>
                            </w:r>
                            <w:r>
                              <w:rPr>
                                <w:sz w:val="32"/>
                                <w:lang w:val="en-GB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32"/>
                                <w:lang w:val="en-GB"/>
                              </w:rPr>
                              <w:tab/>
                            </w:r>
                            <w:r>
                              <w:rPr>
                                <w:sz w:val="32"/>
                                <w:lang w:val="en-GB"/>
                              </w:rPr>
                              <w:tab/>
                            </w:r>
                            <w:r>
                              <w:rPr>
                                <w:sz w:val="32"/>
                                <w:lang w:val="en-GB"/>
                              </w:rPr>
                              <w:tab/>
                              <w:t xml:space="preserve">     Class B</w:t>
                            </w:r>
                          </w:p>
                          <w:p w14:paraId="15E92E4F" w14:textId="77777777" w:rsidR="00F85703" w:rsidRPr="00F85703" w:rsidRDefault="00F85703">
                            <w:pPr>
                              <w:rPr>
                                <w:sz w:val="32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91F31A" id="Text Box 3" o:spid="_x0000_s1028" type="#_x0000_t202" style="position:absolute;margin-left:-5.5pt;margin-top:24.2pt;width:540pt;height:90.2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" filled="f" stroked="f">
                <v:textbox>
                  <w:txbxContent>
                    <w:p w14:paraId="31B97C0C" w14:textId="77777777" w:rsidR="00AC2754" w:rsidRDefault="00D32627" w:rsidP="00D32627">
                      <w:pPr>
                        <w:rPr>
                          <w:sz w:val="32"/>
                          <w:lang w:val="en-GB"/>
                        </w:rPr>
                      </w:pPr>
                      <w:r>
                        <w:rPr>
                          <w:sz w:val="32"/>
                          <w:lang w:val="en-GB"/>
                        </w:rPr>
                        <w:t xml:space="preserve">Two </w:t>
                      </w:r>
                      <w:r w:rsidR="00661ABB">
                        <w:rPr>
                          <w:sz w:val="32"/>
                          <w:lang w:val="en-GB"/>
                        </w:rPr>
                        <w:t xml:space="preserve">different </w:t>
                      </w:r>
                      <w:r>
                        <w:rPr>
                          <w:sz w:val="32"/>
                          <w:lang w:val="en-GB"/>
                        </w:rPr>
                        <w:t xml:space="preserve">classes </w:t>
                      </w:r>
                      <w:r w:rsidR="00661ABB">
                        <w:rPr>
                          <w:sz w:val="32"/>
                          <w:lang w:val="en-GB"/>
                        </w:rPr>
                        <w:t>were asked what their favourite colour was</w:t>
                      </w:r>
                      <w:r w:rsidR="00AC2754">
                        <w:rPr>
                          <w:sz w:val="32"/>
                          <w:lang w:val="en-GB"/>
                        </w:rPr>
                        <w:t xml:space="preserve"> from; Red, Yellow, Blue, Green or Other</w:t>
                      </w:r>
                      <w:r w:rsidR="00661ABB">
                        <w:rPr>
                          <w:sz w:val="32"/>
                          <w:lang w:val="en-GB"/>
                        </w:rPr>
                        <w:t>. The re</w:t>
                      </w:r>
                      <w:r w:rsidR="00044A7A">
                        <w:rPr>
                          <w:sz w:val="32"/>
                          <w:lang w:val="en-GB"/>
                        </w:rPr>
                        <w:t xml:space="preserve">sults are below. </w:t>
                      </w:r>
                    </w:p>
                    <w:p w14:paraId="33D893C7" w14:textId="77777777" w:rsidR="00D32627" w:rsidRDefault="00044A7A" w:rsidP="00D32627">
                      <w:pPr>
                        <w:rPr>
                          <w:sz w:val="32"/>
                          <w:lang w:val="en-GB"/>
                        </w:rPr>
                      </w:pPr>
                      <w:r>
                        <w:rPr>
                          <w:sz w:val="32"/>
                          <w:lang w:val="en-GB"/>
                        </w:rPr>
                        <w:t>Which are true, which are false and which can’t we tell?</w:t>
                      </w:r>
                    </w:p>
                    <w:p w14:paraId="16AA14B5" w14:textId="77777777" w:rsidR="00044A7A" w:rsidRDefault="00044A7A" w:rsidP="00D32627">
                      <w:pPr>
                        <w:rPr>
                          <w:sz w:val="32"/>
                          <w:lang w:val="en-GB"/>
                        </w:rPr>
                      </w:pPr>
                      <w:r>
                        <w:rPr>
                          <w:sz w:val="32"/>
                          <w:lang w:val="en-GB"/>
                        </w:rPr>
                        <w:t xml:space="preserve">                               Class A</w:t>
                      </w:r>
                      <w:r>
                        <w:rPr>
                          <w:sz w:val="32"/>
                          <w:lang w:val="en-GB"/>
                        </w:rPr>
                        <w:tab/>
                      </w:r>
                      <w:r>
                        <w:rPr>
                          <w:sz w:val="32"/>
                          <w:lang w:val="en-GB"/>
                        </w:rPr>
                        <w:tab/>
                      </w:r>
                      <w:r>
                        <w:rPr>
                          <w:sz w:val="32"/>
                          <w:lang w:val="en-GB"/>
                        </w:rPr>
                        <w:tab/>
                        <w:t xml:space="preserve">    </w:t>
                      </w:r>
                      <w:r>
                        <w:rPr>
                          <w:sz w:val="32"/>
                          <w:lang w:val="en-GB"/>
                        </w:rPr>
                        <w:tab/>
                      </w:r>
                      <w:r>
                        <w:rPr>
                          <w:sz w:val="32"/>
                          <w:lang w:val="en-GB"/>
                        </w:rPr>
                        <w:tab/>
                      </w:r>
                      <w:r>
                        <w:rPr>
                          <w:sz w:val="32"/>
                          <w:lang w:val="en-GB"/>
                        </w:rPr>
                        <w:tab/>
                        <w:t xml:space="preserve">     Class B</w:t>
                      </w:r>
                    </w:p>
                    <w:p w14:paraId="15E92E4F" w14:textId="77777777" w:rsidR="00F85703" w:rsidRPr="00F85703" w:rsidRDefault="00F85703">
                      <w:pPr>
                        <w:rPr>
                          <w:sz w:val="32"/>
                          <w:lang w:val="en-GB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85"/>
        <w:gridCol w:w="1585"/>
        <w:gridCol w:w="1585"/>
      </w:tblGrid>
      <w:tr w:rsidR="00A03D26" w:rsidRPr="00A03D26" w14:paraId="507CE355" w14:textId="77777777" w:rsidTr="00A03D26">
        <w:trPr>
          <w:trHeight w:val="455"/>
        </w:trPr>
        <w:tc>
          <w:tcPr>
            <w:tcW w:w="1585" w:type="dxa"/>
            <w:vAlign w:val="center"/>
          </w:tcPr>
          <w:p w14:paraId="7A4F0E2B" w14:textId="77777777" w:rsidR="00A03D26" w:rsidRPr="00A03D26" w:rsidRDefault="00A03D26" w:rsidP="00A03D26">
            <w:pPr>
              <w:jc w:val="center"/>
              <w:rPr>
                <w:sz w:val="21"/>
                <w:lang w:val="en-GB"/>
              </w:rPr>
            </w:pPr>
            <w:r>
              <w:rPr>
                <w:sz w:val="21"/>
                <w:lang w:val="en-GB"/>
              </w:rPr>
              <w:t>Shape</w:t>
            </w:r>
          </w:p>
        </w:tc>
        <w:tc>
          <w:tcPr>
            <w:tcW w:w="1585" w:type="dxa"/>
            <w:vAlign w:val="center"/>
          </w:tcPr>
          <w:p w14:paraId="45DF89D9" w14:textId="77777777" w:rsidR="00A03D26" w:rsidRPr="00A03D26" w:rsidRDefault="00A03D26" w:rsidP="00A03D26">
            <w:pPr>
              <w:jc w:val="center"/>
              <w:rPr>
                <w:sz w:val="21"/>
                <w:lang w:val="en-GB"/>
              </w:rPr>
            </w:pPr>
            <w:r>
              <w:rPr>
                <w:sz w:val="21"/>
                <w:lang w:val="en-GB"/>
              </w:rPr>
              <w:t>Angle</w:t>
            </w:r>
          </w:p>
        </w:tc>
        <w:tc>
          <w:tcPr>
            <w:tcW w:w="1585" w:type="dxa"/>
            <w:vAlign w:val="center"/>
          </w:tcPr>
          <w:p w14:paraId="2BB817FC" w14:textId="77777777" w:rsidR="00A03D26" w:rsidRPr="00A03D26" w:rsidRDefault="00A03D26" w:rsidP="00A03D26">
            <w:pPr>
              <w:jc w:val="center"/>
              <w:rPr>
                <w:sz w:val="21"/>
                <w:lang w:val="en-GB"/>
              </w:rPr>
            </w:pPr>
            <w:proofErr w:type="spellStart"/>
            <w:r>
              <w:rPr>
                <w:sz w:val="21"/>
                <w:lang w:val="en-GB"/>
              </w:rPr>
              <w:t>Freq</w:t>
            </w:r>
            <w:proofErr w:type="spellEnd"/>
          </w:p>
        </w:tc>
      </w:tr>
      <w:tr w:rsidR="00A03D26" w:rsidRPr="00A03D26" w14:paraId="5D9E85D5" w14:textId="77777777" w:rsidTr="00A03D26">
        <w:trPr>
          <w:trHeight w:val="455"/>
        </w:trPr>
        <w:tc>
          <w:tcPr>
            <w:tcW w:w="1585" w:type="dxa"/>
            <w:vAlign w:val="center"/>
          </w:tcPr>
          <w:p w14:paraId="622A03FA" w14:textId="77777777" w:rsidR="00A03D26" w:rsidRPr="00A03D26" w:rsidRDefault="00A03D26" w:rsidP="00A03D26">
            <w:pPr>
              <w:jc w:val="center"/>
              <w:rPr>
                <w:sz w:val="21"/>
                <w:lang w:val="en-GB"/>
              </w:rPr>
            </w:pPr>
            <w:r>
              <w:rPr>
                <w:sz w:val="21"/>
                <w:lang w:val="en-GB"/>
              </w:rPr>
              <w:t>Green</w:t>
            </w:r>
          </w:p>
        </w:tc>
        <w:tc>
          <w:tcPr>
            <w:tcW w:w="1585" w:type="dxa"/>
            <w:vAlign w:val="center"/>
          </w:tcPr>
          <w:p w14:paraId="00E76E55" w14:textId="77777777" w:rsidR="00A03D26" w:rsidRPr="00A03D26" w:rsidRDefault="00A03D26" w:rsidP="00A03D26">
            <w:pPr>
              <w:jc w:val="center"/>
              <w:rPr>
                <w:sz w:val="21"/>
                <w:lang w:val="en-GB"/>
              </w:rPr>
            </w:pPr>
            <w:r>
              <w:rPr>
                <w:sz w:val="21"/>
                <w:lang w:val="en-GB"/>
              </w:rPr>
              <w:t>126</w:t>
            </w:r>
          </w:p>
        </w:tc>
        <w:tc>
          <w:tcPr>
            <w:tcW w:w="1585" w:type="dxa"/>
            <w:vAlign w:val="center"/>
          </w:tcPr>
          <w:p w14:paraId="4980648E" w14:textId="77777777" w:rsidR="00A03D26" w:rsidRPr="00A03D26" w:rsidRDefault="00A03D26" w:rsidP="00A03D26">
            <w:pPr>
              <w:jc w:val="center"/>
              <w:rPr>
                <w:sz w:val="21"/>
                <w:lang w:val="en-GB"/>
              </w:rPr>
            </w:pPr>
          </w:p>
        </w:tc>
      </w:tr>
      <w:tr w:rsidR="00A03D26" w:rsidRPr="00A03D26" w14:paraId="10453486" w14:textId="77777777" w:rsidTr="00A03D26">
        <w:trPr>
          <w:trHeight w:val="455"/>
        </w:trPr>
        <w:tc>
          <w:tcPr>
            <w:tcW w:w="1585" w:type="dxa"/>
            <w:vAlign w:val="center"/>
          </w:tcPr>
          <w:p w14:paraId="2581376A" w14:textId="77777777" w:rsidR="00A03D26" w:rsidRPr="00A03D26" w:rsidRDefault="00A03D26" w:rsidP="00A03D26">
            <w:pPr>
              <w:jc w:val="center"/>
              <w:rPr>
                <w:sz w:val="21"/>
                <w:lang w:val="en-GB"/>
              </w:rPr>
            </w:pPr>
            <w:r>
              <w:rPr>
                <w:sz w:val="21"/>
                <w:lang w:val="en-GB"/>
              </w:rPr>
              <w:t>Purple</w:t>
            </w:r>
          </w:p>
        </w:tc>
        <w:tc>
          <w:tcPr>
            <w:tcW w:w="1585" w:type="dxa"/>
            <w:vAlign w:val="center"/>
          </w:tcPr>
          <w:p w14:paraId="69379AB9" w14:textId="77777777" w:rsidR="00A03D26" w:rsidRPr="00A03D26" w:rsidRDefault="00A03D26" w:rsidP="00A03D26">
            <w:pPr>
              <w:jc w:val="center"/>
              <w:rPr>
                <w:sz w:val="21"/>
                <w:lang w:val="en-GB"/>
              </w:rPr>
            </w:pPr>
            <w:r>
              <w:rPr>
                <w:sz w:val="21"/>
                <w:lang w:val="en-GB"/>
              </w:rPr>
              <w:t>54</w:t>
            </w:r>
          </w:p>
        </w:tc>
        <w:tc>
          <w:tcPr>
            <w:tcW w:w="1585" w:type="dxa"/>
            <w:vAlign w:val="center"/>
          </w:tcPr>
          <w:p w14:paraId="15379469" w14:textId="77777777" w:rsidR="00A03D26" w:rsidRPr="00A03D26" w:rsidRDefault="00A03D26" w:rsidP="00A03D26">
            <w:pPr>
              <w:rPr>
                <w:sz w:val="21"/>
                <w:lang w:val="en-GB"/>
              </w:rPr>
            </w:pPr>
          </w:p>
        </w:tc>
      </w:tr>
      <w:tr w:rsidR="00A03D26" w:rsidRPr="00A03D26" w14:paraId="3B8284EF" w14:textId="77777777" w:rsidTr="00A03D26">
        <w:trPr>
          <w:trHeight w:val="487"/>
        </w:trPr>
        <w:tc>
          <w:tcPr>
            <w:tcW w:w="1585" w:type="dxa"/>
            <w:vAlign w:val="center"/>
          </w:tcPr>
          <w:p w14:paraId="49FCAAE2" w14:textId="77777777" w:rsidR="00A03D26" w:rsidRPr="00A03D26" w:rsidRDefault="00A03D26" w:rsidP="00A03D26">
            <w:pPr>
              <w:jc w:val="center"/>
              <w:rPr>
                <w:sz w:val="21"/>
                <w:lang w:val="en-GB"/>
              </w:rPr>
            </w:pPr>
            <w:r>
              <w:rPr>
                <w:sz w:val="21"/>
                <w:lang w:val="en-GB"/>
              </w:rPr>
              <w:t>Pink</w:t>
            </w:r>
          </w:p>
        </w:tc>
        <w:tc>
          <w:tcPr>
            <w:tcW w:w="1585" w:type="dxa"/>
            <w:vAlign w:val="center"/>
          </w:tcPr>
          <w:p w14:paraId="7D346E66" w14:textId="77777777" w:rsidR="00A03D26" w:rsidRPr="00A03D26" w:rsidRDefault="00A03D26" w:rsidP="00A03D26">
            <w:pPr>
              <w:jc w:val="center"/>
              <w:rPr>
                <w:sz w:val="21"/>
                <w:lang w:val="en-GB"/>
              </w:rPr>
            </w:pPr>
          </w:p>
        </w:tc>
        <w:tc>
          <w:tcPr>
            <w:tcW w:w="1585" w:type="dxa"/>
            <w:vAlign w:val="center"/>
          </w:tcPr>
          <w:p w14:paraId="5F7C3823" w14:textId="77777777" w:rsidR="00A03D26" w:rsidRPr="00A03D26" w:rsidRDefault="00A03D26" w:rsidP="00A03D26">
            <w:pPr>
              <w:jc w:val="center"/>
              <w:rPr>
                <w:sz w:val="21"/>
                <w:lang w:val="en-GB"/>
              </w:rPr>
            </w:pPr>
          </w:p>
        </w:tc>
      </w:tr>
      <w:tr w:rsidR="00A03D26" w:rsidRPr="00A03D26" w14:paraId="64C028FE" w14:textId="77777777" w:rsidTr="00A03D26">
        <w:trPr>
          <w:trHeight w:val="455"/>
        </w:trPr>
        <w:tc>
          <w:tcPr>
            <w:tcW w:w="1585" w:type="dxa"/>
            <w:vAlign w:val="center"/>
          </w:tcPr>
          <w:p w14:paraId="1932A615" w14:textId="77777777" w:rsidR="00A03D26" w:rsidRPr="00A03D26" w:rsidRDefault="00A03D26" w:rsidP="00A03D26">
            <w:pPr>
              <w:jc w:val="center"/>
              <w:rPr>
                <w:sz w:val="21"/>
                <w:lang w:val="en-GB"/>
              </w:rPr>
            </w:pPr>
            <w:r>
              <w:rPr>
                <w:sz w:val="21"/>
                <w:lang w:val="en-GB"/>
              </w:rPr>
              <w:t>Blue</w:t>
            </w:r>
          </w:p>
        </w:tc>
        <w:tc>
          <w:tcPr>
            <w:tcW w:w="1585" w:type="dxa"/>
            <w:vAlign w:val="center"/>
          </w:tcPr>
          <w:p w14:paraId="471A44A0" w14:textId="77777777" w:rsidR="00A03D26" w:rsidRPr="00A03D26" w:rsidRDefault="00A03D26" w:rsidP="00A03D26">
            <w:pPr>
              <w:jc w:val="center"/>
              <w:rPr>
                <w:sz w:val="21"/>
                <w:lang w:val="en-GB"/>
              </w:rPr>
            </w:pPr>
            <w:r>
              <w:rPr>
                <w:sz w:val="21"/>
                <w:lang w:val="en-GB"/>
              </w:rPr>
              <w:t>72</w:t>
            </w:r>
          </w:p>
        </w:tc>
        <w:tc>
          <w:tcPr>
            <w:tcW w:w="1585" w:type="dxa"/>
            <w:vAlign w:val="center"/>
          </w:tcPr>
          <w:p w14:paraId="55C79586" w14:textId="77777777" w:rsidR="00A03D26" w:rsidRPr="00A03D26" w:rsidRDefault="00A03D26" w:rsidP="00A03D26">
            <w:pPr>
              <w:jc w:val="center"/>
              <w:rPr>
                <w:sz w:val="21"/>
                <w:lang w:val="en-GB"/>
              </w:rPr>
            </w:pPr>
          </w:p>
        </w:tc>
      </w:tr>
    </w:tbl>
    <w:p w14:paraId="3AF18705" w14:textId="77777777" w:rsidR="00661ABB" w:rsidRDefault="00661ABB" w:rsidP="00661873">
      <w:pPr>
        <w:rPr>
          <w:lang w:val="en-GB"/>
        </w:rPr>
      </w:pPr>
    </w:p>
    <w:p w14:paraId="5ED59020" w14:textId="77777777" w:rsidR="00A03D26" w:rsidRPr="00661873" w:rsidRDefault="00A03D26" w:rsidP="00A03D26">
      <w:pPr>
        <w:jc w:val="center"/>
        <w:rPr>
          <w:b/>
          <w:sz w:val="32"/>
          <w:u w:val="single"/>
          <w:lang w:val="en-GB"/>
        </w:rPr>
      </w:pPr>
      <w:r>
        <w:rPr>
          <w:noProof/>
          <w:lang w:val="en-GB" w:eastAsia="en-GB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143CB6A" wp14:editId="10DF8219">
                <wp:simplePos x="0" y="0"/>
                <wp:positionH relativeFrom="column">
                  <wp:posOffset>4730750</wp:posOffset>
                </wp:positionH>
                <wp:positionV relativeFrom="paragraph">
                  <wp:posOffset>73660</wp:posOffset>
                </wp:positionV>
                <wp:extent cx="2058035" cy="3139440"/>
                <wp:effectExtent l="0" t="0" r="0" b="10160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8035" cy="3139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501FA3" w14:textId="77777777" w:rsidR="00A03D26" w:rsidRDefault="00A03D26" w:rsidP="00A03D26">
                            <w:pPr>
                              <w:rPr>
                                <w:sz w:val="32"/>
                                <w:lang w:val="en-GB"/>
                              </w:rPr>
                            </w:pPr>
                            <w:r>
                              <w:rPr>
                                <w:sz w:val="32"/>
                                <w:lang w:val="en-GB"/>
                              </w:rPr>
                              <w:t>What is the correct answer (What is the mean)?</w:t>
                            </w:r>
                          </w:p>
                          <w:p w14:paraId="17DA8EC7" w14:textId="77777777" w:rsidR="00A03D26" w:rsidRDefault="00A03D26" w:rsidP="00A03D26">
                            <w:pPr>
                              <w:rPr>
                                <w:sz w:val="32"/>
                                <w:lang w:val="en-GB"/>
                              </w:rPr>
                            </w:pPr>
                          </w:p>
                          <w:p w14:paraId="36A4249C" w14:textId="77777777" w:rsidR="00A03D26" w:rsidRDefault="00A03D26" w:rsidP="00A03D26">
                            <w:pPr>
                              <w:rPr>
                                <w:sz w:val="32"/>
                                <w:lang w:val="en-GB"/>
                              </w:rPr>
                            </w:pPr>
                            <w:r>
                              <w:rPr>
                                <w:sz w:val="32"/>
                                <w:lang w:val="en-GB"/>
                              </w:rPr>
                              <w:t>Write TRUE/FALSE</w:t>
                            </w:r>
                          </w:p>
                          <w:p w14:paraId="521D56FA" w14:textId="77777777" w:rsidR="00A03D26" w:rsidRDefault="00A03D26" w:rsidP="00A03D26">
                            <w:pPr>
                              <w:rPr>
                                <w:sz w:val="32"/>
                                <w:lang w:val="en-GB"/>
                              </w:rPr>
                            </w:pPr>
                          </w:p>
                          <w:p w14:paraId="4A9E9AA6" w14:textId="77777777" w:rsidR="00A03D26" w:rsidRDefault="00A03D26" w:rsidP="00A03D26">
                            <w:pPr>
                              <w:rPr>
                                <w:sz w:val="32"/>
                                <w:lang w:val="en-GB"/>
                              </w:rPr>
                            </w:pPr>
                            <w:r>
                              <w:rPr>
                                <w:sz w:val="32"/>
                                <w:lang w:val="en-GB"/>
                              </w:rPr>
                              <w:t>More than 15 people thought the Mean was 5.</w:t>
                            </w:r>
                          </w:p>
                          <w:p w14:paraId="419FA660" w14:textId="77777777" w:rsidR="00A03D26" w:rsidRDefault="00A03D26" w:rsidP="00A03D26">
                            <w:pPr>
                              <w:rPr>
                                <w:sz w:val="32"/>
                                <w:lang w:val="en-GB"/>
                              </w:rPr>
                            </w:pPr>
                          </w:p>
                          <w:p w14:paraId="24BE8313" w14:textId="77777777" w:rsidR="00A03D26" w:rsidRDefault="00A03D26" w:rsidP="00A03D26">
                            <w:pPr>
                              <w:rPr>
                                <w:sz w:val="32"/>
                                <w:lang w:val="en-GB"/>
                              </w:rPr>
                            </w:pPr>
                            <w:r>
                              <w:rPr>
                                <w:sz w:val="32"/>
                                <w:lang w:val="en-GB"/>
                              </w:rPr>
                              <w:t>Only one person thinks the answer is 4.</w:t>
                            </w:r>
                          </w:p>
                          <w:p w14:paraId="3BB72D58" w14:textId="77777777" w:rsidR="00A03D26" w:rsidRDefault="00A03D26" w:rsidP="00A03D26">
                            <w:pPr>
                              <w:rPr>
                                <w:sz w:val="32"/>
                                <w:lang w:val="en-GB"/>
                              </w:rPr>
                            </w:pPr>
                          </w:p>
                          <w:p w14:paraId="7D5360B5" w14:textId="77777777" w:rsidR="00A03D26" w:rsidRDefault="00A03D26" w:rsidP="00A03D26">
                            <w:pPr>
                              <w:rPr>
                                <w:sz w:val="32"/>
                                <w:lang w:val="en-GB"/>
                              </w:rPr>
                            </w:pPr>
                          </w:p>
                          <w:p w14:paraId="02B1F47F" w14:textId="77777777" w:rsidR="00A03D26" w:rsidRDefault="00A03D26" w:rsidP="00A03D26">
                            <w:pPr>
                              <w:rPr>
                                <w:sz w:val="32"/>
                                <w:lang w:val="en-GB"/>
                              </w:rPr>
                            </w:pPr>
                          </w:p>
                          <w:p w14:paraId="7FFD5F9C" w14:textId="77777777" w:rsidR="00A03D26" w:rsidRPr="00661873" w:rsidRDefault="00A03D26" w:rsidP="00A03D26">
                            <w:pPr>
                              <w:rPr>
                                <w:sz w:val="32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43CB6A" id="Text Box 8" o:spid="_x0000_s1029" type="#_x0000_t202" style="position:absolute;left:0;text-align:left;margin-left:372.5pt;margin-top:5.8pt;width:162.05pt;height:247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" filled="f" stroked="f">
                <v:textbox>
                  <w:txbxContent>
                    <w:p w14:paraId="37501FA3" w14:textId="77777777" w:rsidR="00A03D26" w:rsidRDefault="00A03D26" w:rsidP="00A03D26">
                      <w:pPr>
                        <w:rPr>
                          <w:sz w:val="32"/>
                          <w:lang w:val="en-GB"/>
                        </w:rPr>
                      </w:pPr>
                      <w:r>
                        <w:rPr>
                          <w:sz w:val="32"/>
                          <w:lang w:val="en-GB"/>
                        </w:rPr>
                        <w:t>What is the correct answer (What is the mean)?</w:t>
                      </w:r>
                    </w:p>
                    <w:p w14:paraId="17DA8EC7" w14:textId="77777777" w:rsidR="00A03D26" w:rsidRDefault="00A03D26" w:rsidP="00A03D26">
                      <w:pPr>
                        <w:rPr>
                          <w:sz w:val="32"/>
                          <w:lang w:val="en-GB"/>
                        </w:rPr>
                      </w:pPr>
                    </w:p>
                    <w:p w14:paraId="36A4249C" w14:textId="77777777" w:rsidR="00A03D26" w:rsidRDefault="00A03D26" w:rsidP="00A03D26">
                      <w:pPr>
                        <w:rPr>
                          <w:sz w:val="32"/>
                          <w:lang w:val="en-GB"/>
                        </w:rPr>
                      </w:pPr>
                      <w:r>
                        <w:rPr>
                          <w:sz w:val="32"/>
                          <w:lang w:val="en-GB"/>
                        </w:rPr>
                        <w:t>Write TRUE/FALSE</w:t>
                      </w:r>
                    </w:p>
                    <w:p w14:paraId="521D56FA" w14:textId="77777777" w:rsidR="00A03D26" w:rsidRDefault="00A03D26" w:rsidP="00A03D26">
                      <w:pPr>
                        <w:rPr>
                          <w:sz w:val="32"/>
                          <w:lang w:val="en-GB"/>
                        </w:rPr>
                      </w:pPr>
                    </w:p>
                    <w:p w14:paraId="4A9E9AA6" w14:textId="77777777" w:rsidR="00A03D26" w:rsidRDefault="00A03D26" w:rsidP="00A03D26">
                      <w:pPr>
                        <w:rPr>
                          <w:sz w:val="32"/>
                          <w:lang w:val="en-GB"/>
                        </w:rPr>
                      </w:pPr>
                      <w:r>
                        <w:rPr>
                          <w:sz w:val="32"/>
                          <w:lang w:val="en-GB"/>
                        </w:rPr>
                        <w:t>More than 15 people thought the Mean was 5.</w:t>
                      </w:r>
                    </w:p>
                    <w:p w14:paraId="419FA660" w14:textId="77777777" w:rsidR="00A03D26" w:rsidRDefault="00A03D26" w:rsidP="00A03D26">
                      <w:pPr>
                        <w:rPr>
                          <w:sz w:val="32"/>
                          <w:lang w:val="en-GB"/>
                        </w:rPr>
                      </w:pPr>
                    </w:p>
                    <w:p w14:paraId="24BE8313" w14:textId="77777777" w:rsidR="00A03D26" w:rsidRDefault="00A03D26" w:rsidP="00A03D26">
                      <w:pPr>
                        <w:rPr>
                          <w:sz w:val="32"/>
                          <w:lang w:val="en-GB"/>
                        </w:rPr>
                      </w:pPr>
                      <w:r>
                        <w:rPr>
                          <w:sz w:val="32"/>
                          <w:lang w:val="en-GB"/>
                        </w:rPr>
                        <w:t>Only one person thinks the answer is 4.</w:t>
                      </w:r>
                    </w:p>
                    <w:p w14:paraId="3BB72D58" w14:textId="77777777" w:rsidR="00A03D26" w:rsidRDefault="00A03D26" w:rsidP="00A03D26">
                      <w:pPr>
                        <w:rPr>
                          <w:sz w:val="32"/>
                          <w:lang w:val="en-GB"/>
                        </w:rPr>
                      </w:pPr>
                    </w:p>
                    <w:p w14:paraId="7D5360B5" w14:textId="77777777" w:rsidR="00A03D26" w:rsidRDefault="00A03D26" w:rsidP="00A03D26">
                      <w:pPr>
                        <w:rPr>
                          <w:sz w:val="32"/>
                          <w:lang w:val="en-GB"/>
                        </w:rPr>
                      </w:pPr>
                    </w:p>
                    <w:p w14:paraId="02B1F47F" w14:textId="77777777" w:rsidR="00A03D26" w:rsidRDefault="00A03D26" w:rsidP="00A03D26">
                      <w:pPr>
                        <w:rPr>
                          <w:sz w:val="32"/>
                          <w:lang w:val="en-GB"/>
                        </w:rPr>
                      </w:pPr>
                    </w:p>
                    <w:p w14:paraId="7FFD5F9C" w14:textId="77777777" w:rsidR="00A03D26" w:rsidRPr="00661873" w:rsidRDefault="00A03D26" w:rsidP="00A03D26">
                      <w:pPr>
                        <w:rPr>
                          <w:sz w:val="32"/>
                          <w:lang w:val="en-GB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661873">
        <w:rPr>
          <w:b/>
          <w:sz w:val="32"/>
          <w:u w:val="single"/>
          <w:lang w:val="en-GB"/>
        </w:rPr>
        <w:t>Pie Charts</w:t>
      </w:r>
    </w:p>
    <w:p w14:paraId="4206F623" w14:textId="77777777" w:rsidR="00A03D26" w:rsidRDefault="00A03D26" w:rsidP="00A03D26">
      <w:pPr>
        <w:jc w:val="center"/>
        <w:rPr>
          <w:lang w:val="en-GB"/>
        </w:rPr>
      </w:pPr>
    </w:p>
    <w:tbl>
      <w:tblPr>
        <w:tblStyle w:val="TableGrid"/>
        <w:tblpPr w:leftFromText="180" w:rightFromText="180" w:vertAnchor="text" w:horzAnchor="page" w:tblpX="6490" w:tblpY="170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1"/>
        <w:gridCol w:w="460"/>
      </w:tblGrid>
      <w:tr w:rsidR="00A03D26" w14:paraId="12D8D0C1" w14:textId="77777777" w:rsidTr="009016FA">
        <w:trPr>
          <w:trHeight w:val="336"/>
        </w:trPr>
        <w:tc>
          <w:tcPr>
            <w:tcW w:w="301" w:type="dxa"/>
            <w:shd w:val="clear" w:color="auto" w:fill="FF0000"/>
          </w:tcPr>
          <w:p w14:paraId="201D86BE" w14:textId="77777777" w:rsidR="00A03D26" w:rsidRDefault="00A03D26" w:rsidP="009016FA">
            <w:pPr>
              <w:rPr>
                <w:lang w:val="en-GB"/>
              </w:rPr>
            </w:pPr>
          </w:p>
        </w:tc>
        <w:tc>
          <w:tcPr>
            <w:tcW w:w="460" w:type="dxa"/>
          </w:tcPr>
          <w:p w14:paraId="27C6DB53" w14:textId="77777777" w:rsidR="00A03D26" w:rsidRDefault="00A03D26" w:rsidP="009016FA">
            <w:pPr>
              <w:rPr>
                <w:lang w:val="en-GB"/>
              </w:rPr>
            </w:pPr>
            <w:r>
              <w:rPr>
                <w:lang w:val="en-GB"/>
              </w:rPr>
              <w:t>5</w:t>
            </w:r>
          </w:p>
        </w:tc>
      </w:tr>
      <w:tr w:rsidR="00A03D26" w14:paraId="747F7241" w14:textId="77777777" w:rsidTr="009016FA">
        <w:trPr>
          <w:trHeight w:val="260"/>
        </w:trPr>
        <w:tc>
          <w:tcPr>
            <w:tcW w:w="301" w:type="dxa"/>
            <w:shd w:val="clear" w:color="auto" w:fill="FFC000"/>
          </w:tcPr>
          <w:p w14:paraId="22CD282C" w14:textId="77777777" w:rsidR="00A03D26" w:rsidRDefault="00A03D26" w:rsidP="009016FA">
            <w:pPr>
              <w:rPr>
                <w:lang w:val="en-GB"/>
              </w:rPr>
            </w:pPr>
          </w:p>
        </w:tc>
        <w:tc>
          <w:tcPr>
            <w:tcW w:w="460" w:type="dxa"/>
          </w:tcPr>
          <w:p w14:paraId="338AF255" w14:textId="77777777" w:rsidR="00A03D26" w:rsidRDefault="00A03D26" w:rsidP="009016FA">
            <w:pPr>
              <w:rPr>
                <w:lang w:val="en-GB"/>
              </w:rPr>
            </w:pPr>
            <w:r>
              <w:rPr>
                <w:lang w:val="en-GB"/>
              </w:rPr>
              <w:t>3</w:t>
            </w:r>
          </w:p>
        </w:tc>
      </w:tr>
      <w:tr w:rsidR="00A03D26" w14:paraId="745CE7EE" w14:textId="77777777" w:rsidTr="009016FA">
        <w:trPr>
          <w:trHeight w:val="260"/>
        </w:trPr>
        <w:tc>
          <w:tcPr>
            <w:tcW w:w="301" w:type="dxa"/>
            <w:shd w:val="clear" w:color="auto" w:fill="FFFF00"/>
          </w:tcPr>
          <w:p w14:paraId="584F1D79" w14:textId="77777777" w:rsidR="00A03D26" w:rsidRDefault="00A03D26" w:rsidP="009016FA">
            <w:pPr>
              <w:rPr>
                <w:lang w:val="en-GB"/>
              </w:rPr>
            </w:pPr>
          </w:p>
        </w:tc>
        <w:tc>
          <w:tcPr>
            <w:tcW w:w="460" w:type="dxa"/>
          </w:tcPr>
          <w:p w14:paraId="6E2AA084" w14:textId="77777777" w:rsidR="00A03D26" w:rsidRDefault="00A03D26" w:rsidP="009016FA">
            <w:pPr>
              <w:rPr>
                <w:lang w:val="en-GB"/>
              </w:rPr>
            </w:pPr>
            <w:r>
              <w:rPr>
                <w:lang w:val="en-GB"/>
              </w:rPr>
              <w:t>20</w:t>
            </w:r>
          </w:p>
        </w:tc>
      </w:tr>
      <w:tr w:rsidR="00A03D26" w14:paraId="6072F3A4" w14:textId="77777777" w:rsidTr="009016FA">
        <w:trPr>
          <w:trHeight w:val="278"/>
        </w:trPr>
        <w:tc>
          <w:tcPr>
            <w:tcW w:w="301" w:type="dxa"/>
            <w:shd w:val="clear" w:color="auto" w:fill="00B0F0"/>
          </w:tcPr>
          <w:p w14:paraId="2B3A7898" w14:textId="77777777" w:rsidR="00A03D26" w:rsidRDefault="00A03D26" w:rsidP="009016FA">
            <w:pPr>
              <w:rPr>
                <w:lang w:val="en-GB"/>
              </w:rPr>
            </w:pPr>
          </w:p>
        </w:tc>
        <w:tc>
          <w:tcPr>
            <w:tcW w:w="460" w:type="dxa"/>
          </w:tcPr>
          <w:p w14:paraId="7D311EAE" w14:textId="77777777" w:rsidR="00A03D26" w:rsidRDefault="00A03D26" w:rsidP="009016FA">
            <w:pPr>
              <w:rPr>
                <w:lang w:val="en-GB"/>
              </w:rPr>
            </w:pPr>
            <w:r>
              <w:rPr>
                <w:lang w:val="en-GB"/>
              </w:rPr>
              <w:t>2</w:t>
            </w:r>
          </w:p>
        </w:tc>
      </w:tr>
      <w:tr w:rsidR="00A03D26" w14:paraId="743D9ED6" w14:textId="77777777" w:rsidTr="009016FA">
        <w:trPr>
          <w:trHeight w:val="242"/>
        </w:trPr>
        <w:tc>
          <w:tcPr>
            <w:tcW w:w="301" w:type="dxa"/>
            <w:shd w:val="clear" w:color="auto" w:fill="00B050"/>
          </w:tcPr>
          <w:p w14:paraId="34F9D34A" w14:textId="77777777" w:rsidR="00A03D26" w:rsidRDefault="00A03D26" w:rsidP="009016FA">
            <w:pPr>
              <w:rPr>
                <w:lang w:val="en-GB"/>
              </w:rPr>
            </w:pPr>
          </w:p>
        </w:tc>
        <w:tc>
          <w:tcPr>
            <w:tcW w:w="460" w:type="dxa"/>
          </w:tcPr>
          <w:p w14:paraId="6F2B8942" w14:textId="77777777" w:rsidR="00A03D26" w:rsidRDefault="00A03D26" w:rsidP="009016FA">
            <w:pPr>
              <w:rPr>
                <w:lang w:val="en-GB"/>
              </w:rPr>
            </w:pPr>
            <w:r>
              <w:rPr>
                <w:lang w:val="en-GB"/>
              </w:rPr>
              <w:t>4</w:t>
            </w:r>
          </w:p>
        </w:tc>
      </w:tr>
    </w:tbl>
    <w:p w14:paraId="7B036D4D" w14:textId="77777777" w:rsidR="00A03D26" w:rsidRPr="00661873" w:rsidRDefault="00A03D26" w:rsidP="00A03D26">
      <w:pPr>
        <w:rPr>
          <w:lang w:val="en-GB"/>
        </w:rPr>
      </w:pPr>
      <w:r>
        <w:rPr>
          <w:noProof/>
          <w:lang w:val="en-GB" w:eastAsia="en-GB"/>
        </w:rPr>
        <w:drawing>
          <wp:anchor distT="0" distB="0" distL="114300" distR="114300" simplePos="0" relativeHeight="251666432" behindDoc="1" locked="0" layoutInCell="1" allowOverlap="1" wp14:anchorId="698EA25E" wp14:editId="1FF7CD36">
            <wp:simplePos x="0" y="0"/>
            <wp:positionH relativeFrom="column">
              <wp:posOffset>6350</wp:posOffset>
            </wp:positionH>
            <wp:positionV relativeFrom="paragraph">
              <wp:posOffset>10160</wp:posOffset>
            </wp:positionV>
            <wp:extent cx="4610735" cy="2491740"/>
            <wp:effectExtent l="0" t="0" r="12065" b="22860"/>
            <wp:wrapNone/>
            <wp:docPr id="11" name="Chart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852306" w14:textId="77777777" w:rsidR="00A03D26" w:rsidRDefault="00A03D26" w:rsidP="00A03D26">
      <w:pPr>
        <w:rPr>
          <w:lang w:val="en-GB"/>
        </w:rPr>
      </w:pPr>
    </w:p>
    <w:p w14:paraId="079D875B" w14:textId="77777777" w:rsidR="00A03D26" w:rsidRDefault="00A03D26" w:rsidP="00A03D26">
      <w:pPr>
        <w:rPr>
          <w:lang w:val="en-GB"/>
        </w:rPr>
      </w:pPr>
    </w:p>
    <w:p w14:paraId="415E704C" w14:textId="77777777" w:rsidR="00A03D26" w:rsidRDefault="00A03D26" w:rsidP="00A03D26">
      <w:pPr>
        <w:rPr>
          <w:lang w:val="en-GB"/>
        </w:rPr>
      </w:pPr>
    </w:p>
    <w:p w14:paraId="5F06DCF6" w14:textId="77777777" w:rsidR="00A03D26" w:rsidRDefault="00A03D26" w:rsidP="00A03D26">
      <w:pPr>
        <w:rPr>
          <w:lang w:val="en-GB"/>
        </w:rPr>
      </w:pPr>
    </w:p>
    <w:p w14:paraId="2557C2E7" w14:textId="77777777" w:rsidR="00A03D26" w:rsidRDefault="00A03D26" w:rsidP="00A03D26">
      <w:pPr>
        <w:rPr>
          <w:lang w:val="en-GB"/>
        </w:rPr>
      </w:pPr>
    </w:p>
    <w:p w14:paraId="32DCE339" w14:textId="77777777" w:rsidR="00A03D26" w:rsidRDefault="00A03D26" w:rsidP="00A03D26">
      <w:pPr>
        <w:rPr>
          <w:lang w:val="en-GB"/>
        </w:rPr>
      </w:pPr>
    </w:p>
    <w:p w14:paraId="5F05CA3C" w14:textId="77777777" w:rsidR="00A03D26" w:rsidRDefault="00A03D26" w:rsidP="00A03D26">
      <w:pPr>
        <w:rPr>
          <w:lang w:val="en-GB"/>
        </w:rPr>
      </w:pPr>
    </w:p>
    <w:p w14:paraId="7C2C5967" w14:textId="77777777" w:rsidR="00A03D26" w:rsidRDefault="00A03D26" w:rsidP="00A03D26">
      <w:pPr>
        <w:rPr>
          <w:lang w:val="en-GB"/>
        </w:rPr>
      </w:pPr>
    </w:p>
    <w:p w14:paraId="4C6EBD0D" w14:textId="77777777" w:rsidR="00A03D26" w:rsidRDefault="00A03D26" w:rsidP="00A03D26">
      <w:pPr>
        <w:rPr>
          <w:lang w:val="en-GB"/>
        </w:rPr>
      </w:pPr>
    </w:p>
    <w:p w14:paraId="4F5786A5" w14:textId="77777777" w:rsidR="00A03D26" w:rsidRDefault="00A03D26" w:rsidP="00A03D26">
      <w:pPr>
        <w:rPr>
          <w:lang w:val="en-GB"/>
        </w:rPr>
      </w:pPr>
    </w:p>
    <w:p w14:paraId="6BD5497F" w14:textId="77777777" w:rsidR="00A03D26" w:rsidRDefault="00A03D26" w:rsidP="00A03D26">
      <w:pPr>
        <w:rPr>
          <w:lang w:val="en-GB"/>
        </w:rPr>
      </w:pPr>
    </w:p>
    <w:p w14:paraId="70717A01" w14:textId="77777777" w:rsidR="00A03D26" w:rsidRDefault="00A03D26" w:rsidP="00A03D26">
      <w:pPr>
        <w:rPr>
          <w:lang w:val="en-GB"/>
        </w:rPr>
      </w:pPr>
    </w:p>
    <w:p w14:paraId="4C6275B8" w14:textId="77777777" w:rsidR="00A03D26" w:rsidRDefault="00A03D26" w:rsidP="00A03D26">
      <w:pPr>
        <w:rPr>
          <w:lang w:val="en-GB"/>
        </w:rPr>
      </w:pPr>
      <w:r>
        <w:rPr>
          <w:noProof/>
          <w:lang w:val="en-GB" w:eastAsia="en-GB"/>
        </w:rPr>
        <w:drawing>
          <wp:anchor distT="0" distB="0" distL="114300" distR="114300" simplePos="0" relativeHeight="251672576" behindDoc="0" locked="0" layoutInCell="1" allowOverlap="1" wp14:anchorId="00885B06" wp14:editId="0A18B6D2">
            <wp:simplePos x="0" y="0"/>
            <wp:positionH relativeFrom="column">
              <wp:posOffset>3361690</wp:posOffset>
            </wp:positionH>
            <wp:positionV relativeFrom="paragraph">
              <wp:posOffset>5336540</wp:posOffset>
            </wp:positionV>
            <wp:extent cx="3086735" cy="1717040"/>
            <wp:effectExtent l="0" t="0" r="12065" b="10160"/>
            <wp:wrapNone/>
            <wp:docPr id="12" name="Chart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12A4E42" wp14:editId="7F09399D">
                <wp:simplePos x="0" y="0"/>
                <wp:positionH relativeFrom="column">
                  <wp:posOffset>44450</wp:posOffset>
                </wp:positionH>
                <wp:positionV relativeFrom="paragraph">
                  <wp:posOffset>3281680</wp:posOffset>
                </wp:positionV>
                <wp:extent cx="6629400" cy="2174240"/>
                <wp:effectExtent l="0" t="0" r="0" b="10160"/>
                <wp:wrapSquare wrapText="bothSides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29400" cy="2174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7E9F39" w14:textId="77777777" w:rsidR="00A03D26" w:rsidRDefault="00A03D26" w:rsidP="00A03D26">
                            <w:pPr>
                              <w:rPr>
                                <w:sz w:val="32"/>
                                <w:lang w:val="en-GB"/>
                              </w:rPr>
                            </w:pPr>
                            <w:r>
                              <w:rPr>
                                <w:sz w:val="32"/>
                                <w:lang w:val="en-GB"/>
                              </w:rPr>
                              <w:t>More students in Class A prefer Green than in Class B</w:t>
                            </w:r>
                          </w:p>
                          <w:p w14:paraId="76AF19D5" w14:textId="77777777" w:rsidR="00A03D26" w:rsidRDefault="00A03D26" w:rsidP="00A03D26">
                            <w:pPr>
                              <w:rPr>
                                <w:sz w:val="32"/>
                                <w:lang w:val="en-GB"/>
                              </w:rPr>
                            </w:pPr>
                            <w:r>
                              <w:rPr>
                                <w:sz w:val="32"/>
                                <w:lang w:val="en-GB"/>
                              </w:rPr>
                              <w:t>Half of Class A prefer other colours to Green, Blue, Red or Yellow</w:t>
                            </w:r>
                          </w:p>
                          <w:p w14:paraId="367EEF33" w14:textId="77777777" w:rsidR="00A03D26" w:rsidRDefault="00A03D26" w:rsidP="00A03D26">
                            <w:pPr>
                              <w:rPr>
                                <w:sz w:val="32"/>
                                <w:lang w:val="en-GB"/>
                              </w:rPr>
                            </w:pPr>
                            <w:r>
                              <w:rPr>
                                <w:sz w:val="32"/>
                                <w:lang w:val="en-GB"/>
                              </w:rPr>
                              <w:t>No one liked Pink as their favourite colour</w:t>
                            </w:r>
                          </w:p>
                          <w:p w14:paraId="3EAB43E1" w14:textId="77777777" w:rsidR="00A03D26" w:rsidRDefault="00A03D26" w:rsidP="00A03D26">
                            <w:pPr>
                              <w:rPr>
                                <w:sz w:val="32"/>
                                <w:lang w:val="en-GB"/>
                              </w:rPr>
                            </w:pPr>
                            <w:r>
                              <w:rPr>
                                <w:sz w:val="32"/>
                                <w:lang w:val="en-GB"/>
                              </w:rPr>
                              <w:t>Double the amount of students liked Blue than Green</w:t>
                            </w:r>
                          </w:p>
                          <w:p w14:paraId="4B57EC19" w14:textId="77777777" w:rsidR="00A03D26" w:rsidRDefault="00A03D26" w:rsidP="00A03D26">
                            <w:pPr>
                              <w:rPr>
                                <w:sz w:val="32"/>
                                <w:lang w:val="en-GB"/>
                              </w:rPr>
                            </w:pPr>
                            <w:r>
                              <w:rPr>
                                <w:sz w:val="32"/>
                                <w:lang w:val="en-GB"/>
                              </w:rPr>
                              <w:t>The most popular colour in both classes was ‘other’</w:t>
                            </w:r>
                          </w:p>
                          <w:p w14:paraId="0709615D" w14:textId="77777777" w:rsidR="00A03D26" w:rsidRDefault="00A03D26" w:rsidP="00A03D26">
                            <w:pPr>
                              <w:rPr>
                                <w:sz w:val="32"/>
                                <w:lang w:val="en-GB"/>
                              </w:rPr>
                            </w:pPr>
                            <w:r>
                              <w:rPr>
                                <w:sz w:val="32"/>
                                <w:lang w:val="en-GB"/>
                              </w:rPr>
                              <w:t>Someone might have chosen Yellow as their favourite colour in Class A</w:t>
                            </w:r>
                          </w:p>
                          <w:p w14:paraId="0DE8DDF1" w14:textId="77777777" w:rsidR="00A03D26" w:rsidRDefault="00A03D26" w:rsidP="00A03D26">
                            <w:pPr>
                              <w:rPr>
                                <w:sz w:val="32"/>
                                <w:lang w:val="en-GB"/>
                              </w:rPr>
                            </w:pPr>
                          </w:p>
                          <w:p w14:paraId="39972006" w14:textId="77777777" w:rsidR="00A03D26" w:rsidRPr="00661ABB" w:rsidRDefault="00A03D26" w:rsidP="00A03D26">
                            <w:pPr>
                              <w:rPr>
                                <w:sz w:val="32"/>
                                <w:lang w:val="en-GB"/>
                              </w:rPr>
                            </w:pPr>
                            <w:r>
                              <w:rPr>
                                <w:sz w:val="32"/>
                                <w:lang w:val="en-GB"/>
                              </w:rPr>
                              <w:t>The pie chart represents 20 students favourite colour. Fill in the table below: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2A4E42" id="Text Box 9" o:spid="_x0000_s1030" type="#_x0000_t202" style="position:absolute;margin-left:3.5pt;margin-top:258.4pt;width:522pt;height:171.2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" filled="f" stroked="f">
                <v:textbox>
                  <w:txbxContent>
                    <w:p w14:paraId="4A7E9F39" w14:textId="77777777" w:rsidR="00A03D26" w:rsidRDefault="00A03D26" w:rsidP="00A03D26">
                      <w:pPr>
                        <w:rPr>
                          <w:sz w:val="32"/>
                          <w:lang w:val="en-GB"/>
                        </w:rPr>
                      </w:pPr>
                      <w:r>
                        <w:rPr>
                          <w:sz w:val="32"/>
                          <w:lang w:val="en-GB"/>
                        </w:rPr>
                        <w:t>More students in Class A prefer Green than in Class B</w:t>
                      </w:r>
                    </w:p>
                    <w:p w14:paraId="76AF19D5" w14:textId="77777777" w:rsidR="00A03D26" w:rsidRDefault="00A03D26" w:rsidP="00A03D26">
                      <w:pPr>
                        <w:rPr>
                          <w:sz w:val="32"/>
                          <w:lang w:val="en-GB"/>
                        </w:rPr>
                      </w:pPr>
                      <w:r>
                        <w:rPr>
                          <w:sz w:val="32"/>
                          <w:lang w:val="en-GB"/>
                        </w:rPr>
                        <w:t>Half of Class A prefer other colours to Green, Blue, Red or Yellow</w:t>
                      </w:r>
                    </w:p>
                    <w:p w14:paraId="367EEF33" w14:textId="77777777" w:rsidR="00A03D26" w:rsidRDefault="00A03D26" w:rsidP="00A03D26">
                      <w:pPr>
                        <w:rPr>
                          <w:sz w:val="32"/>
                          <w:lang w:val="en-GB"/>
                        </w:rPr>
                      </w:pPr>
                      <w:r>
                        <w:rPr>
                          <w:sz w:val="32"/>
                          <w:lang w:val="en-GB"/>
                        </w:rPr>
                        <w:t>No one liked Pink as their favourite colour</w:t>
                      </w:r>
                    </w:p>
                    <w:p w14:paraId="3EAB43E1" w14:textId="77777777" w:rsidR="00A03D26" w:rsidRDefault="00A03D26" w:rsidP="00A03D26">
                      <w:pPr>
                        <w:rPr>
                          <w:sz w:val="32"/>
                          <w:lang w:val="en-GB"/>
                        </w:rPr>
                      </w:pPr>
                      <w:r>
                        <w:rPr>
                          <w:sz w:val="32"/>
                          <w:lang w:val="en-GB"/>
                        </w:rPr>
                        <w:t>Double the amount of students liked Blue than Green</w:t>
                      </w:r>
                    </w:p>
                    <w:p w14:paraId="4B57EC19" w14:textId="77777777" w:rsidR="00A03D26" w:rsidRDefault="00A03D26" w:rsidP="00A03D26">
                      <w:pPr>
                        <w:rPr>
                          <w:sz w:val="32"/>
                          <w:lang w:val="en-GB"/>
                        </w:rPr>
                      </w:pPr>
                      <w:r>
                        <w:rPr>
                          <w:sz w:val="32"/>
                          <w:lang w:val="en-GB"/>
                        </w:rPr>
                        <w:t>The most popular colour in both classes was ‘other’</w:t>
                      </w:r>
                    </w:p>
                    <w:p w14:paraId="0709615D" w14:textId="77777777" w:rsidR="00A03D26" w:rsidRDefault="00A03D26" w:rsidP="00A03D26">
                      <w:pPr>
                        <w:rPr>
                          <w:sz w:val="32"/>
                          <w:lang w:val="en-GB"/>
                        </w:rPr>
                      </w:pPr>
                      <w:r>
                        <w:rPr>
                          <w:sz w:val="32"/>
                          <w:lang w:val="en-GB"/>
                        </w:rPr>
                        <w:t>Someone might have chosen Yellow as their favourite colour in Class A</w:t>
                      </w:r>
                    </w:p>
                    <w:p w14:paraId="0DE8DDF1" w14:textId="77777777" w:rsidR="00A03D26" w:rsidRDefault="00A03D26" w:rsidP="00A03D26">
                      <w:pPr>
                        <w:rPr>
                          <w:sz w:val="32"/>
                          <w:lang w:val="en-GB"/>
                        </w:rPr>
                      </w:pPr>
                    </w:p>
                    <w:p w14:paraId="39972006" w14:textId="77777777" w:rsidR="00A03D26" w:rsidRPr="00661ABB" w:rsidRDefault="00A03D26" w:rsidP="00A03D26">
                      <w:pPr>
                        <w:rPr>
                          <w:sz w:val="32"/>
                          <w:lang w:val="en-GB"/>
                        </w:rPr>
                      </w:pPr>
                      <w:r>
                        <w:rPr>
                          <w:sz w:val="32"/>
                          <w:lang w:val="en-GB"/>
                        </w:rPr>
                        <w:t>The pie chart represents 20 students favourite colour. Fill in the table below: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val="en-GB" w:eastAsia="en-GB"/>
        </w:rPr>
        <w:drawing>
          <wp:anchor distT="0" distB="0" distL="114300" distR="114300" simplePos="0" relativeHeight="251669504" behindDoc="0" locked="0" layoutInCell="1" allowOverlap="1" wp14:anchorId="1FF43964" wp14:editId="774A86D1">
            <wp:simplePos x="0" y="0"/>
            <wp:positionH relativeFrom="column">
              <wp:posOffset>3592195</wp:posOffset>
            </wp:positionH>
            <wp:positionV relativeFrom="paragraph">
              <wp:posOffset>1338580</wp:posOffset>
            </wp:positionV>
            <wp:extent cx="3315335" cy="2059940"/>
            <wp:effectExtent l="0" t="0" r="12065" b="22860"/>
            <wp:wrapSquare wrapText="bothSides"/>
            <wp:docPr id="13" name="Chart 1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GB" w:eastAsia="en-GB"/>
        </w:rPr>
        <w:drawing>
          <wp:anchor distT="0" distB="0" distL="114300" distR="114300" simplePos="0" relativeHeight="251670528" behindDoc="0" locked="0" layoutInCell="1" allowOverlap="1" wp14:anchorId="012309CC" wp14:editId="383B92FA">
            <wp:simplePos x="0" y="0"/>
            <wp:positionH relativeFrom="column">
              <wp:posOffset>47625</wp:posOffset>
            </wp:positionH>
            <wp:positionV relativeFrom="paragraph">
              <wp:posOffset>1338580</wp:posOffset>
            </wp:positionV>
            <wp:extent cx="3353435" cy="2044700"/>
            <wp:effectExtent l="0" t="0" r="24765" b="12700"/>
            <wp:wrapSquare wrapText="bothSides"/>
            <wp:docPr id="14" name="Chart 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0825FAE" wp14:editId="049D79DF">
                <wp:simplePos x="0" y="0"/>
                <wp:positionH relativeFrom="column">
                  <wp:posOffset>-69850</wp:posOffset>
                </wp:positionH>
                <wp:positionV relativeFrom="paragraph">
                  <wp:posOffset>307340</wp:posOffset>
                </wp:positionV>
                <wp:extent cx="6858000" cy="1145540"/>
                <wp:effectExtent l="0" t="0" r="0" b="0"/>
                <wp:wrapSquare wrapText="bothSides"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0" cy="11455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E93EA0" w14:textId="77777777" w:rsidR="00A03D26" w:rsidRDefault="00A03D26" w:rsidP="00A03D26">
                            <w:pPr>
                              <w:rPr>
                                <w:sz w:val="32"/>
                                <w:lang w:val="en-GB"/>
                              </w:rPr>
                            </w:pPr>
                            <w:r>
                              <w:rPr>
                                <w:sz w:val="32"/>
                                <w:lang w:val="en-GB"/>
                              </w:rPr>
                              <w:t xml:space="preserve">Two different classes were asked what their favourite colour was from; Red, Yellow, Blue, Green or Other. The results are below. </w:t>
                            </w:r>
                          </w:p>
                          <w:p w14:paraId="52144608" w14:textId="77777777" w:rsidR="00A03D26" w:rsidRDefault="00A03D26" w:rsidP="00A03D26">
                            <w:pPr>
                              <w:rPr>
                                <w:sz w:val="32"/>
                                <w:lang w:val="en-GB"/>
                              </w:rPr>
                            </w:pPr>
                            <w:r>
                              <w:rPr>
                                <w:sz w:val="32"/>
                                <w:lang w:val="en-GB"/>
                              </w:rPr>
                              <w:t>Which are true, which are false and which can’t we tell?</w:t>
                            </w:r>
                          </w:p>
                          <w:p w14:paraId="6ECF8CCD" w14:textId="77777777" w:rsidR="00A03D26" w:rsidRDefault="00A03D26" w:rsidP="00A03D26">
                            <w:pPr>
                              <w:rPr>
                                <w:sz w:val="32"/>
                                <w:lang w:val="en-GB"/>
                              </w:rPr>
                            </w:pPr>
                            <w:r>
                              <w:rPr>
                                <w:sz w:val="32"/>
                                <w:lang w:val="en-GB"/>
                              </w:rPr>
                              <w:t xml:space="preserve">                               Class A</w:t>
                            </w:r>
                            <w:r>
                              <w:rPr>
                                <w:sz w:val="32"/>
                                <w:lang w:val="en-GB"/>
                              </w:rPr>
                              <w:tab/>
                            </w:r>
                            <w:r>
                              <w:rPr>
                                <w:sz w:val="32"/>
                                <w:lang w:val="en-GB"/>
                              </w:rPr>
                              <w:tab/>
                            </w:r>
                            <w:r>
                              <w:rPr>
                                <w:sz w:val="32"/>
                                <w:lang w:val="en-GB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sz w:val="32"/>
                                <w:lang w:val="en-GB"/>
                              </w:rPr>
                              <w:tab/>
                            </w:r>
                            <w:r>
                              <w:rPr>
                                <w:sz w:val="32"/>
                                <w:lang w:val="en-GB"/>
                              </w:rPr>
                              <w:tab/>
                            </w:r>
                            <w:r>
                              <w:rPr>
                                <w:sz w:val="32"/>
                                <w:lang w:val="en-GB"/>
                              </w:rPr>
                              <w:tab/>
                              <w:t xml:space="preserve">     Class B</w:t>
                            </w:r>
                          </w:p>
                          <w:p w14:paraId="2B5983E5" w14:textId="77777777" w:rsidR="00A03D26" w:rsidRPr="00F85703" w:rsidRDefault="00A03D26" w:rsidP="00A03D26">
                            <w:pPr>
                              <w:rPr>
                                <w:sz w:val="32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825FAE" id="Text Box 10" o:spid="_x0000_s1031" type="#_x0000_t202" style="position:absolute;margin-left:-5.5pt;margin-top:24.2pt;width:540pt;height:90.2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" filled="f" stroked="f">
                <v:textbox>
                  <w:txbxContent>
                    <w:p w14:paraId="1FE93EA0" w14:textId="77777777" w:rsidR="00A03D26" w:rsidRDefault="00A03D26" w:rsidP="00A03D26">
                      <w:pPr>
                        <w:rPr>
                          <w:sz w:val="32"/>
                          <w:lang w:val="en-GB"/>
                        </w:rPr>
                      </w:pPr>
                      <w:r>
                        <w:rPr>
                          <w:sz w:val="32"/>
                          <w:lang w:val="en-GB"/>
                        </w:rPr>
                        <w:t xml:space="preserve">Two different classes were asked what their favourite colour was from; Red, Yellow, Blue, Green or Other. The results are below. </w:t>
                      </w:r>
                    </w:p>
                    <w:p w14:paraId="52144608" w14:textId="77777777" w:rsidR="00A03D26" w:rsidRDefault="00A03D26" w:rsidP="00A03D26">
                      <w:pPr>
                        <w:rPr>
                          <w:sz w:val="32"/>
                          <w:lang w:val="en-GB"/>
                        </w:rPr>
                      </w:pPr>
                      <w:r>
                        <w:rPr>
                          <w:sz w:val="32"/>
                          <w:lang w:val="en-GB"/>
                        </w:rPr>
                        <w:t>Which are true, which are false and which can’t we tell?</w:t>
                      </w:r>
                    </w:p>
                    <w:p w14:paraId="6ECF8CCD" w14:textId="77777777" w:rsidR="00A03D26" w:rsidRDefault="00A03D26" w:rsidP="00A03D26">
                      <w:pPr>
                        <w:rPr>
                          <w:sz w:val="32"/>
                          <w:lang w:val="en-GB"/>
                        </w:rPr>
                      </w:pPr>
                      <w:r>
                        <w:rPr>
                          <w:sz w:val="32"/>
                          <w:lang w:val="en-GB"/>
                        </w:rPr>
                        <w:t xml:space="preserve">                               Class A</w:t>
                      </w:r>
                      <w:r>
                        <w:rPr>
                          <w:sz w:val="32"/>
                          <w:lang w:val="en-GB"/>
                        </w:rPr>
                        <w:tab/>
                      </w:r>
                      <w:r>
                        <w:rPr>
                          <w:sz w:val="32"/>
                          <w:lang w:val="en-GB"/>
                        </w:rPr>
                        <w:tab/>
                      </w:r>
                      <w:r>
                        <w:rPr>
                          <w:sz w:val="32"/>
                          <w:lang w:val="en-GB"/>
                        </w:rPr>
                        <w:tab/>
                        <w:t xml:space="preserve">    </w:t>
                      </w:r>
                      <w:r>
                        <w:rPr>
                          <w:sz w:val="32"/>
                          <w:lang w:val="en-GB"/>
                        </w:rPr>
                        <w:tab/>
                      </w:r>
                      <w:r>
                        <w:rPr>
                          <w:sz w:val="32"/>
                          <w:lang w:val="en-GB"/>
                        </w:rPr>
                        <w:tab/>
                      </w:r>
                      <w:r>
                        <w:rPr>
                          <w:sz w:val="32"/>
                          <w:lang w:val="en-GB"/>
                        </w:rPr>
                        <w:tab/>
                        <w:t xml:space="preserve">     Class B</w:t>
                      </w:r>
                    </w:p>
                    <w:p w14:paraId="2B5983E5" w14:textId="77777777" w:rsidR="00A03D26" w:rsidRPr="00F85703" w:rsidRDefault="00A03D26" w:rsidP="00A03D26">
                      <w:pPr>
                        <w:rPr>
                          <w:sz w:val="32"/>
                          <w:lang w:val="en-GB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85"/>
        <w:gridCol w:w="1585"/>
        <w:gridCol w:w="1585"/>
      </w:tblGrid>
      <w:tr w:rsidR="00A03D26" w:rsidRPr="00A03D26" w14:paraId="15476C56" w14:textId="77777777" w:rsidTr="009016FA">
        <w:trPr>
          <w:trHeight w:val="455"/>
        </w:trPr>
        <w:tc>
          <w:tcPr>
            <w:tcW w:w="1585" w:type="dxa"/>
            <w:vAlign w:val="center"/>
          </w:tcPr>
          <w:p w14:paraId="784AE955" w14:textId="77777777" w:rsidR="00A03D26" w:rsidRPr="00A03D26" w:rsidRDefault="00A03D26" w:rsidP="009016FA">
            <w:pPr>
              <w:jc w:val="center"/>
              <w:rPr>
                <w:sz w:val="21"/>
                <w:lang w:val="en-GB"/>
              </w:rPr>
            </w:pPr>
            <w:r>
              <w:rPr>
                <w:sz w:val="21"/>
                <w:lang w:val="en-GB"/>
              </w:rPr>
              <w:t>Shape</w:t>
            </w:r>
          </w:p>
        </w:tc>
        <w:tc>
          <w:tcPr>
            <w:tcW w:w="1585" w:type="dxa"/>
            <w:vAlign w:val="center"/>
          </w:tcPr>
          <w:p w14:paraId="6CE66BBF" w14:textId="77777777" w:rsidR="00A03D26" w:rsidRPr="00A03D26" w:rsidRDefault="00A03D26" w:rsidP="009016FA">
            <w:pPr>
              <w:jc w:val="center"/>
              <w:rPr>
                <w:sz w:val="21"/>
                <w:lang w:val="en-GB"/>
              </w:rPr>
            </w:pPr>
            <w:r>
              <w:rPr>
                <w:sz w:val="21"/>
                <w:lang w:val="en-GB"/>
              </w:rPr>
              <w:t>Angle</w:t>
            </w:r>
          </w:p>
        </w:tc>
        <w:tc>
          <w:tcPr>
            <w:tcW w:w="1585" w:type="dxa"/>
            <w:vAlign w:val="center"/>
          </w:tcPr>
          <w:p w14:paraId="5EC0609E" w14:textId="77777777" w:rsidR="00A03D26" w:rsidRPr="00A03D26" w:rsidRDefault="00A03D26" w:rsidP="009016FA">
            <w:pPr>
              <w:jc w:val="center"/>
              <w:rPr>
                <w:sz w:val="21"/>
                <w:lang w:val="en-GB"/>
              </w:rPr>
            </w:pPr>
            <w:proofErr w:type="spellStart"/>
            <w:r>
              <w:rPr>
                <w:sz w:val="21"/>
                <w:lang w:val="en-GB"/>
              </w:rPr>
              <w:t>Freq</w:t>
            </w:r>
            <w:proofErr w:type="spellEnd"/>
          </w:p>
        </w:tc>
      </w:tr>
      <w:tr w:rsidR="00A03D26" w:rsidRPr="00A03D26" w14:paraId="3B053776" w14:textId="77777777" w:rsidTr="009016FA">
        <w:trPr>
          <w:trHeight w:val="455"/>
        </w:trPr>
        <w:tc>
          <w:tcPr>
            <w:tcW w:w="1585" w:type="dxa"/>
            <w:vAlign w:val="center"/>
          </w:tcPr>
          <w:p w14:paraId="7013D809" w14:textId="77777777" w:rsidR="00A03D26" w:rsidRPr="00A03D26" w:rsidRDefault="00A03D26" w:rsidP="009016FA">
            <w:pPr>
              <w:jc w:val="center"/>
              <w:rPr>
                <w:sz w:val="21"/>
                <w:lang w:val="en-GB"/>
              </w:rPr>
            </w:pPr>
            <w:r>
              <w:rPr>
                <w:sz w:val="21"/>
                <w:lang w:val="en-GB"/>
              </w:rPr>
              <w:t>Green</w:t>
            </w:r>
          </w:p>
        </w:tc>
        <w:tc>
          <w:tcPr>
            <w:tcW w:w="1585" w:type="dxa"/>
            <w:vAlign w:val="center"/>
          </w:tcPr>
          <w:p w14:paraId="4453C555" w14:textId="77777777" w:rsidR="00A03D26" w:rsidRPr="00A03D26" w:rsidRDefault="00A03D26" w:rsidP="009016FA">
            <w:pPr>
              <w:jc w:val="center"/>
              <w:rPr>
                <w:sz w:val="21"/>
                <w:lang w:val="en-GB"/>
              </w:rPr>
            </w:pPr>
            <w:r>
              <w:rPr>
                <w:sz w:val="21"/>
                <w:lang w:val="en-GB"/>
              </w:rPr>
              <w:t>126</w:t>
            </w:r>
          </w:p>
        </w:tc>
        <w:tc>
          <w:tcPr>
            <w:tcW w:w="1585" w:type="dxa"/>
            <w:vAlign w:val="center"/>
          </w:tcPr>
          <w:p w14:paraId="5CC635A7" w14:textId="77777777" w:rsidR="00A03D26" w:rsidRPr="00A03D26" w:rsidRDefault="00A03D26" w:rsidP="009016FA">
            <w:pPr>
              <w:jc w:val="center"/>
              <w:rPr>
                <w:sz w:val="21"/>
                <w:lang w:val="en-GB"/>
              </w:rPr>
            </w:pPr>
          </w:p>
        </w:tc>
      </w:tr>
      <w:tr w:rsidR="00A03D26" w:rsidRPr="00A03D26" w14:paraId="175676F3" w14:textId="77777777" w:rsidTr="009016FA">
        <w:trPr>
          <w:trHeight w:val="455"/>
        </w:trPr>
        <w:tc>
          <w:tcPr>
            <w:tcW w:w="1585" w:type="dxa"/>
            <w:vAlign w:val="center"/>
          </w:tcPr>
          <w:p w14:paraId="522D8401" w14:textId="77777777" w:rsidR="00A03D26" w:rsidRPr="00A03D26" w:rsidRDefault="00A03D26" w:rsidP="009016FA">
            <w:pPr>
              <w:jc w:val="center"/>
              <w:rPr>
                <w:sz w:val="21"/>
                <w:lang w:val="en-GB"/>
              </w:rPr>
            </w:pPr>
            <w:r>
              <w:rPr>
                <w:sz w:val="21"/>
                <w:lang w:val="en-GB"/>
              </w:rPr>
              <w:t>Purple</w:t>
            </w:r>
          </w:p>
        </w:tc>
        <w:tc>
          <w:tcPr>
            <w:tcW w:w="1585" w:type="dxa"/>
            <w:vAlign w:val="center"/>
          </w:tcPr>
          <w:p w14:paraId="372E07E9" w14:textId="77777777" w:rsidR="00A03D26" w:rsidRPr="00A03D26" w:rsidRDefault="00A03D26" w:rsidP="009016FA">
            <w:pPr>
              <w:jc w:val="center"/>
              <w:rPr>
                <w:sz w:val="21"/>
                <w:lang w:val="en-GB"/>
              </w:rPr>
            </w:pPr>
            <w:r>
              <w:rPr>
                <w:sz w:val="21"/>
                <w:lang w:val="en-GB"/>
              </w:rPr>
              <w:t>54</w:t>
            </w:r>
          </w:p>
        </w:tc>
        <w:tc>
          <w:tcPr>
            <w:tcW w:w="1585" w:type="dxa"/>
            <w:vAlign w:val="center"/>
          </w:tcPr>
          <w:p w14:paraId="7BF23E8C" w14:textId="77777777" w:rsidR="00A03D26" w:rsidRPr="00A03D26" w:rsidRDefault="00A03D26" w:rsidP="009016FA">
            <w:pPr>
              <w:rPr>
                <w:sz w:val="21"/>
                <w:lang w:val="en-GB"/>
              </w:rPr>
            </w:pPr>
          </w:p>
        </w:tc>
      </w:tr>
      <w:tr w:rsidR="00A03D26" w:rsidRPr="00A03D26" w14:paraId="271549C4" w14:textId="77777777" w:rsidTr="009016FA">
        <w:trPr>
          <w:trHeight w:val="487"/>
        </w:trPr>
        <w:tc>
          <w:tcPr>
            <w:tcW w:w="1585" w:type="dxa"/>
            <w:vAlign w:val="center"/>
          </w:tcPr>
          <w:p w14:paraId="6B1E05F1" w14:textId="77777777" w:rsidR="00A03D26" w:rsidRPr="00A03D26" w:rsidRDefault="00A03D26" w:rsidP="009016FA">
            <w:pPr>
              <w:jc w:val="center"/>
              <w:rPr>
                <w:sz w:val="21"/>
                <w:lang w:val="en-GB"/>
              </w:rPr>
            </w:pPr>
            <w:r>
              <w:rPr>
                <w:sz w:val="21"/>
                <w:lang w:val="en-GB"/>
              </w:rPr>
              <w:t>Pink</w:t>
            </w:r>
          </w:p>
        </w:tc>
        <w:tc>
          <w:tcPr>
            <w:tcW w:w="1585" w:type="dxa"/>
            <w:vAlign w:val="center"/>
          </w:tcPr>
          <w:p w14:paraId="79D6DB32" w14:textId="77777777" w:rsidR="00A03D26" w:rsidRPr="00A03D26" w:rsidRDefault="00A03D26" w:rsidP="009016FA">
            <w:pPr>
              <w:jc w:val="center"/>
              <w:rPr>
                <w:sz w:val="21"/>
                <w:lang w:val="en-GB"/>
              </w:rPr>
            </w:pPr>
          </w:p>
        </w:tc>
        <w:tc>
          <w:tcPr>
            <w:tcW w:w="1585" w:type="dxa"/>
            <w:vAlign w:val="center"/>
          </w:tcPr>
          <w:p w14:paraId="42A3F5B0" w14:textId="77777777" w:rsidR="00A03D26" w:rsidRPr="00A03D26" w:rsidRDefault="00A03D26" w:rsidP="009016FA">
            <w:pPr>
              <w:jc w:val="center"/>
              <w:rPr>
                <w:sz w:val="21"/>
                <w:lang w:val="en-GB"/>
              </w:rPr>
            </w:pPr>
          </w:p>
        </w:tc>
      </w:tr>
      <w:tr w:rsidR="00A03D26" w:rsidRPr="00A03D26" w14:paraId="255A7DD6" w14:textId="77777777" w:rsidTr="009016FA">
        <w:trPr>
          <w:trHeight w:val="455"/>
        </w:trPr>
        <w:tc>
          <w:tcPr>
            <w:tcW w:w="1585" w:type="dxa"/>
            <w:vAlign w:val="center"/>
          </w:tcPr>
          <w:p w14:paraId="76BB9C19" w14:textId="77777777" w:rsidR="00A03D26" w:rsidRPr="00A03D26" w:rsidRDefault="00A03D26" w:rsidP="009016FA">
            <w:pPr>
              <w:jc w:val="center"/>
              <w:rPr>
                <w:sz w:val="21"/>
                <w:lang w:val="en-GB"/>
              </w:rPr>
            </w:pPr>
            <w:r>
              <w:rPr>
                <w:sz w:val="21"/>
                <w:lang w:val="en-GB"/>
              </w:rPr>
              <w:t>Blue</w:t>
            </w:r>
          </w:p>
        </w:tc>
        <w:tc>
          <w:tcPr>
            <w:tcW w:w="1585" w:type="dxa"/>
            <w:vAlign w:val="center"/>
          </w:tcPr>
          <w:p w14:paraId="16605841" w14:textId="77777777" w:rsidR="00A03D26" w:rsidRPr="00A03D26" w:rsidRDefault="00A03D26" w:rsidP="009016FA">
            <w:pPr>
              <w:jc w:val="center"/>
              <w:rPr>
                <w:sz w:val="21"/>
                <w:lang w:val="en-GB"/>
              </w:rPr>
            </w:pPr>
            <w:r>
              <w:rPr>
                <w:sz w:val="21"/>
                <w:lang w:val="en-GB"/>
              </w:rPr>
              <w:t>72</w:t>
            </w:r>
          </w:p>
        </w:tc>
        <w:tc>
          <w:tcPr>
            <w:tcW w:w="1585" w:type="dxa"/>
            <w:vAlign w:val="center"/>
          </w:tcPr>
          <w:p w14:paraId="0926821E" w14:textId="77777777" w:rsidR="00A03D26" w:rsidRPr="00A03D26" w:rsidRDefault="00A03D26" w:rsidP="009016FA">
            <w:pPr>
              <w:jc w:val="center"/>
              <w:rPr>
                <w:sz w:val="21"/>
                <w:lang w:val="en-GB"/>
              </w:rPr>
            </w:pPr>
          </w:p>
        </w:tc>
      </w:tr>
    </w:tbl>
    <w:p w14:paraId="1B9A326B" w14:textId="77777777" w:rsidR="00661873" w:rsidRPr="00661873" w:rsidRDefault="00661873" w:rsidP="00661873">
      <w:pPr>
        <w:rPr>
          <w:lang w:val="en-GB"/>
        </w:rPr>
      </w:pPr>
    </w:p>
    <w:sectPr w:rsidR="00661873" w:rsidRPr="00661873" w:rsidSect="00A03D26">
      <w:pgSz w:w="11900" w:h="16840"/>
      <w:pgMar w:top="600" w:right="537" w:bottom="350" w:left="73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1873"/>
    <w:rsid w:val="00044A7A"/>
    <w:rsid w:val="00114129"/>
    <w:rsid w:val="001D49CA"/>
    <w:rsid w:val="00585066"/>
    <w:rsid w:val="00661873"/>
    <w:rsid w:val="00661ABB"/>
    <w:rsid w:val="00692D32"/>
    <w:rsid w:val="00A03D26"/>
    <w:rsid w:val="00A53F18"/>
    <w:rsid w:val="00AC2754"/>
    <w:rsid w:val="00B3036A"/>
    <w:rsid w:val="00D32627"/>
    <w:rsid w:val="00E81E00"/>
    <w:rsid w:val="00F85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B30F1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618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5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11" Type="http://schemas.openxmlformats.org/officeDocument/2006/relationships/chart" Target="charts/chart8.xml"/><Relationship Id="rId5" Type="http://schemas.openxmlformats.org/officeDocument/2006/relationships/chart" Target="charts/chart2.xml"/><Relationship Id="rId10" Type="http://schemas.openxmlformats.org/officeDocument/2006/relationships/chart" Target="charts/chart7.xml"/><Relationship Id="rId4" Type="http://schemas.openxmlformats.org/officeDocument/2006/relationships/chart" Target="charts/chart1.xml"/><Relationship Id="rId9" Type="http://schemas.openxmlformats.org/officeDocument/2006/relationships/chart" Target="charts/chart6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Workbook1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Workbook1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Workbook1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Workbook1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Workbook1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Workbook1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Workbook1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Workbook1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Maisha asked a class of 30 what the MEAN of these numbers were; 2, 3, 4, 4, 7</a:t>
            </a:r>
          </a:p>
        </c:rich>
      </c:tx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rgbClr val="00B05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5D3-49C0-AA38-0C078C3C9C36}"/>
              </c:ext>
            </c:extLst>
          </c:dPt>
          <c:dPt>
            <c:idx val="1"/>
            <c:bubble3D val="0"/>
            <c:spPr>
              <a:solidFill>
                <a:srgbClr val="0070C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5D3-49C0-AA38-0C078C3C9C36}"/>
              </c:ext>
            </c:extLst>
          </c:dPt>
          <c:dPt>
            <c:idx val="2"/>
            <c:bubble3D val="0"/>
            <c:spPr>
              <a:solidFill>
                <a:srgbClr val="FFFF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5D3-49C0-AA38-0C078C3C9C36}"/>
              </c:ext>
            </c:extLst>
          </c:dPt>
          <c:dPt>
            <c:idx val="3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5D3-49C0-AA38-0C078C3C9C36}"/>
              </c:ext>
            </c:extLst>
          </c:dPt>
          <c:dPt>
            <c:idx val="4"/>
            <c:bubble3D val="0"/>
            <c:spPr>
              <a:solidFill>
                <a:srgbClr val="FF0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5D3-49C0-AA38-0C078C3C9C36}"/>
              </c:ext>
            </c:extLst>
          </c:dPt>
          <c:val>
            <c:numRef>
              <c:f>Sheet1!$A$2:$A$6</c:f>
              <c:numCache>
                <c:formatCode>General</c:formatCode>
                <c:ptCount val="5"/>
                <c:pt idx="0">
                  <c:v>2</c:v>
                </c:pt>
                <c:pt idx="1">
                  <c:v>3</c:v>
                </c:pt>
                <c:pt idx="2">
                  <c:v>4</c:v>
                </c:pt>
                <c:pt idx="3">
                  <c:v>5</c:v>
                </c:pt>
                <c:pt idx="4">
                  <c:v>20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B5D3-49C0-AA38-0C078C3C9C36}"/>
            </c:ext>
          </c:extLst>
        </c:ser>
        <c:ser>
          <c:idx val="1"/>
          <c:order val="1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C-B5D3-49C0-AA38-0C078C3C9C36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E-B5D3-49C0-AA38-0C078C3C9C36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10-B5D3-49C0-AA38-0C078C3C9C36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12-B5D3-49C0-AA38-0C078C3C9C36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14-B5D3-49C0-AA38-0C078C3C9C36}"/>
              </c:ext>
            </c:extLst>
          </c:dPt>
          <c:val>
            <c:numRef>
              <c:f>Sheet1!$B$2:$B$6</c:f>
              <c:numCache>
                <c:formatCode>General</c:formatCode>
                <c:ptCount val="5"/>
                <c:pt idx="0">
                  <c:v>1</c:v>
                </c:pt>
                <c:pt idx="1">
                  <c:v>4</c:v>
                </c:pt>
                <c:pt idx="2">
                  <c:v>1</c:v>
                </c:pt>
                <c:pt idx="3">
                  <c:v>11</c:v>
                </c:pt>
                <c:pt idx="4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15-B5D3-49C0-AA38-0C078C3C9C3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rgbClr val="7030A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542A-47E2-B539-0C73A0DC017C}"/>
              </c:ext>
            </c:extLst>
          </c:dPt>
          <c:dPt>
            <c:idx val="1"/>
            <c:bubble3D val="0"/>
            <c:spPr>
              <a:solidFill>
                <a:srgbClr val="DC4DEC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542A-47E2-B539-0C73A0DC017C}"/>
              </c:ext>
            </c:extLst>
          </c:dPt>
          <c:dPt>
            <c:idx val="2"/>
            <c:bubble3D val="0"/>
            <c:spPr>
              <a:solidFill>
                <a:srgbClr val="00B0F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542A-47E2-B539-0C73A0DC017C}"/>
              </c:ext>
            </c:extLst>
          </c:dPt>
          <c:dPt>
            <c:idx val="3"/>
            <c:bubble3D val="0"/>
            <c:spPr>
              <a:solidFill>
                <a:schemeClr val="accent6">
                  <a:lumMod val="60000"/>
                  <a:lumOff val="4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542A-47E2-B539-0C73A0DC017C}"/>
              </c:ext>
            </c:extLst>
          </c:dPt>
          <c:cat>
            <c:strRef>
              <c:f>Sheet1!$I$7:$I$10</c:f>
              <c:strCache>
                <c:ptCount val="4"/>
                <c:pt idx="0">
                  <c:v>Rectangle</c:v>
                </c:pt>
                <c:pt idx="1">
                  <c:v>Square</c:v>
                </c:pt>
                <c:pt idx="2">
                  <c:v>Triangle</c:v>
                </c:pt>
                <c:pt idx="3">
                  <c:v>Circle</c:v>
                </c:pt>
              </c:strCache>
            </c:strRef>
          </c:cat>
          <c:val>
            <c:numRef>
              <c:f>Sheet1!$J$7:$J$10</c:f>
              <c:numCache>
                <c:formatCode>General</c:formatCode>
                <c:ptCount val="4"/>
                <c:pt idx="0">
                  <c:v>3</c:v>
                </c:pt>
                <c:pt idx="1">
                  <c:v>6</c:v>
                </c:pt>
                <c:pt idx="2">
                  <c:v>4</c:v>
                </c:pt>
                <c:pt idx="3">
                  <c:v>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542A-47E2-B539-0C73A0DC017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rgbClr val="FF0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9A9F-469B-9945-9490F12272BC}"/>
              </c:ext>
            </c:extLst>
          </c:dPt>
          <c:dPt>
            <c:idx val="1"/>
            <c:bubble3D val="0"/>
            <c:spPr>
              <a:solidFill>
                <a:srgbClr val="0070C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9A9F-469B-9945-9490F12272BC}"/>
              </c:ext>
            </c:extLst>
          </c:dPt>
          <c:dPt>
            <c:idx val="2"/>
            <c:bubble3D val="0"/>
            <c:spPr>
              <a:solidFill>
                <a:srgbClr val="00B05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9A9F-469B-9945-9490F12272BC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9A9F-469B-9945-9490F12272BC}"/>
              </c:ext>
            </c:extLst>
          </c:dPt>
          <c:dPt>
            <c:idx val="4"/>
            <c:bubble3D val="0"/>
            <c:spPr>
              <a:solidFill>
                <a:schemeClr val="tx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9A9F-469B-9945-9490F12272BC}"/>
              </c:ext>
            </c:extLst>
          </c:dPt>
          <c:cat>
            <c:strRef>
              <c:f>Sheet1!$D$11:$D$15</c:f>
              <c:strCache>
                <c:ptCount val="5"/>
                <c:pt idx="0">
                  <c:v>RED</c:v>
                </c:pt>
                <c:pt idx="1">
                  <c:v>BLUE</c:v>
                </c:pt>
                <c:pt idx="2">
                  <c:v>GREEN</c:v>
                </c:pt>
                <c:pt idx="3">
                  <c:v>YELLOW</c:v>
                </c:pt>
                <c:pt idx="4">
                  <c:v>OTHER</c:v>
                </c:pt>
              </c:strCache>
            </c:strRef>
          </c:cat>
          <c:val>
            <c:numRef>
              <c:f>Sheet1!$E$11:$E$15</c:f>
              <c:numCache>
                <c:formatCode>General</c:formatCode>
                <c:ptCount val="5"/>
                <c:pt idx="0">
                  <c:v>3</c:v>
                </c:pt>
                <c:pt idx="1">
                  <c:v>2</c:v>
                </c:pt>
                <c:pt idx="2">
                  <c:v>1</c:v>
                </c:pt>
                <c:pt idx="3">
                  <c:v>5</c:v>
                </c:pt>
                <c:pt idx="4">
                  <c:v>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9A9F-469B-9945-9490F12272B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rgbClr val="FF0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652-47F0-A093-616A5CAD2B13}"/>
              </c:ext>
            </c:extLst>
          </c:dPt>
          <c:dPt>
            <c:idx val="1"/>
            <c:bubble3D val="0"/>
            <c:spPr>
              <a:solidFill>
                <a:srgbClr val="0070C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652-47F0-A093-616A5CAD2B13}"/>
              </c:ext>
            </c:extLst>
          </c:dPt>
          <c:dPt>
            <c:idx val="2"/>
            <c:bubble3D val="0"/>
            <c:spPr>
              <a:solidFill>
                <a:srgbClr val="00B05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652-47F0-A093-616A5CAD2B13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652-47F0-A093-616A5CAD2B13}"/>
              </c:ext>
            </c:extLst>
          </c:dPt>
          <c:dPt>
            <c:idx val="4"/>
            <c:bubble3D val="0"/>
            <c:spPr>
              <a:solidFill>
                <a:schemeClr val="tx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652-47F0-A093-616A5CAD2B13}"/>
              </c:ext>
            </c:extLst>
          </c:dPt>
          <c:cat>
            <c:strRef>
              <c:f>Sheet1!$A$11:$A$15</c:f>
              <c:strCache>
                <c:ptCount val="5"/>
                <c:pt idx="0">
                  <c:v>RED</c:v>
                </c:pt>
                <c:pt idx="1">
                  <c:v>BLUE</c:v>
                </c:pt>
                <c:pt idx="2">
                  <c:v>GREEN</c:v>
                </c:pt>
                <c:pt idx="3">
                  <c:v>YELLOW</c:v>
                </c:pt>
                <c:pt idx="4">
                  <c:v>OTHER</c:v>
                </c:pt>
              </c:strCache>
            </c:strRef>
          </c:cat>
          <c:val>
            <c:numRef>
              <c:f>Sheet1!$B$11:$B$15</c:f>
              <c:numCache>
                <c:formatCode>General</c:formatCode>
                <c:ptCount val="5"/>
                <c:pt idx="0">
                  <c:v>1</c:v>
                </c:pt>
                <c:pt idx="1">
                  <c:v>3</c:v>
                </c:pt>
                <c:pt idx="2">
                  <c:v>1</c:v>
                </c:pt>
                <c:pt idx="3">
                  <c:v>0</c:v>
                </c:pt>
                <c:pt idx="4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652-47F0-A093-616A5CAD2B1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Maisha asked a class of 30 what the MEAN of these numbers were; 2, 3, 4, 4, 7</a:t>
            </a:r>
          </a:p>
        </c:rich>
      </c:tx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rgbClr val="00B05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A101-4701-8BA6-B3097111321F}"/>
              </c:ext>
            </c:extLst>
          </c:dPt>
          <c:dPt>
            <c:idx val="1"/>
            <c:bubble3D val="0"/>
            <c:spPr>
              <a:solidFill>
                <a:srgbClr val="0070C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A101-4701-8BA6-B3097111321F}"/>
              </c:ext>
            </c:extLst>
          </c:dPt>
          <c:dPt>
            <c:idx val="2"/>
            <c:bubble3D val="0"/>
            <c:spPr>
              <a:solidFill>
                <a:srgbClr val="FFFF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A101-4701-8BA6-B3097111321F}"/>
              </c:ext>
            </c:extLst>
          </c:dPt>
          <c:dPt>
            <c:idx val="3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A101-4701-8BA6-B3097111321F}"/>
              </c:ext>
            </c:extLst>
          </c:dPt>
          <c:dPt>
            <c:idx val="4"/>
            <c:bubble3D val="0"/>
            <c:spPr>
              <a:solidFill>
                <a:srgbClr val="FF0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A101-4701-8BA6-B3097111321F}"/>
              </c:ext>
            </c:extLst>
          </c:dPt>
          <c:val>
            <c:numRef>
              <c:f>Sheet1!$A$2:$A$6</c:f>
              <c:numCache>
                <c:formatCode>General</c:formatCode>
                <c:ptCount val="5"/>
                <c:pt idx="0">
                  <c:v>2</c:v>
                </c:pt>
                <c:pt idx="1">
                  <c:v>3</c:v>
                </c:pt>
                <c:pt idx="2">
                  <c:v>4</c:v>
                </c:pt>
                <c:pt idx="3">
                  <c:v>5</c:v>
                </c:pt>
                <c:pt idx="4">
                  <c:v>20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A101-4701-8BA6-B3097111321F}"/>
            </c:ext>
          </c:extLst>
        </c:ser>
        <c:ser>
          <c:idx val="1"/>
          <c:order val="1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C-A101-4701-8BA6-B3097111321F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E-A101-4701-8BA6-B3097111321F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10-A101-4701-8BA6-B3097111321F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12-A101-4701-8BA6-B3097111321F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14-A101-4701-8BA6-B3097111321F}"/>
              </c:ext>
            </c:extLst>
          </c:dPt>
          <c:val>
            <c:numRef>
              <c:f>Sheet1!$B$2:$B$6</c:f>
              <c:numCache>
                <c:formatCode>General</c:formatCode>
                <c:ptCount val="5"/>
                <c:pt idx="0">
                  <c:v>1</c:v>
                </c:pt>
                <c:pt idx="1">
                  <c:v>4</c:v>
                </c:pt>
                <c:pt idx="2">
                  <c:v>1</c:v>
                </c:pt>
                <c:pt idx="3">
                  <c:v>11</c:v>
                </c:pt>
                <c:pt idx="4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15-A101-4701-8BA6-B3097111321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rgbClr val="7030A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449C-43DD-9E90-9332C9F71E98}"/>
              </c:ext>
            </c:extLst>
          </c:dPt>
          <c:dPt>
            <c:idx val="1"/>
            <c:bubble3D val="0"/>
            <c:spPr>
              <a:solidFill>
                <a:srgbClr val="DC4DEC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449C-43DD-9E90-9332C9F71E98}"/>
              </c:ext>
            </c:extLst>
          </c:dPt>
          <c:dPt>
            <c:idx val="2"/>
            <c:bubble3D val="0"/>
            <c:spPr>
              <a:solidFill>
                <a:srgbClr val="00B0F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449C-43DD-9E90-9332C9F71E98}"/>
              </c:ext>
            </c:extLst>
          </c:dPt>
          <c:dPt>
            <c:idx val="3"/>
            <c:bubble3D val="0"/>
            <c:spPr>
              <a:solidFill>
                <a:schemeClr val="accent6">
                  <a:lumMod val="60000"/>
                  <a:lumOff val="4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449C-43DD-9E90-9332C9F71E98}"/>
              </c:ext>
            </c:extLst>
          </c:dPt>
          <c:cat>
            <c:strRef>
              <c:f>Sheet1!$I$7:$I$10</c:f>
              <c:strCache>
                <c:ptCount val="4"/>
                <c:pt idx="0">
                  <c:v>Rectangle</c:v>
                </c:pt>
                <c:pt idx="1">
                  <c:v>Square</c:v>
                </c:pt>
                <c:pt idx="2">
                  <c:v>Triangle</c:v>
                </c:pt>
                <c:pt idx="3">
                  <c:v>Circle</c:v>
                </c:pt>
              </c:strCache>
            </c:strRef>
          </c:cat>
          <c:val>
            <c:numRef>
              <c:f>Sheet1!$J$7:$J$10</c:f>
              <c:numCache>
                <c:formatCode>General</c:formatCode>
                <c:ptCount val="4"/>
                <c:pt idx="0">
                  <c:v>3</c:v>
                </c:pt>
                <c:pt idx="1">
                  <c:v>6</c:v>
                </c:pt>
                <c:pt idx="2">
                  <c:v>4</c:v>
                </c:pt>
                <c:pt idx="3">
                  <c:v>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449C-43DD-9E90-9332C9F71E9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rgbClr val="FF0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E163-4842-BFDA-12706E49B9D2}"/>
              </c:ext>
            </c:extLst>
          </c:dPt>
          <c:dPt>
            <c:idx val="1"/>
            <c:bubble3D val="0"/>
            <c:spPr>
              <a:solidFill>
                <a:srgbClr val="0070C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E163-4842-BFDA-12706E49B9D2}"/>
              </c:ext>
            </c:extLst>
          </c:dPt>
          <c:dPt>
            <c:idx val="2"/>
            <c:bubble3D val="0"/>
            <c:spPr>
              <a:solidFill>
                <a:srgbClr val="00B05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E163-4842-BFDA-12706E49B9D2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E163-4842-BFDA-12706E49B9D2}"/>
              </c:ext>
            </c:extLst>
          </c:dPt>
          <c:dPt>
            <c:idx val="4"/>
            <c:bubble3D val="0"/>
            <c:spPr>
              <a:solidFill>
                <a:schemeClr val="tx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E163-4842-BFDA-12706E49B9D2}"/>
              </c:ext>
            </c:extLst>
          </c:dPt>
          <c:cat>
            <c:strRef>
              <c:f>Sheet1!$D$11:$D$15</c:f>
              <c:strCache>
                <c:ptCount val="5"/>
                <c:pt idx="0">
                  <c:v>RED</c:v>
                </c:pt>
                <c:pt idx="1">
                  <c:v>BLUE</c:v>
                </c:pt>
                <c:pt idx="2">
                  <c:v>GREEN</c:v>
                </c:pt>
                <c:pt idx="3">
                  <c:v>YELLOW</c:v>
                </c:pt>
                <c:pt idx="4">
                  <c:v>OTHER</c:v>
                </c:pt>
              </c:strCache>
            </c:strRef>
          </c:cat>
          <c:val>
            <c:numRef>
              <c:f>Sheet1!$E$11:$E$15</c:f>
              <c:numCache>
                <c:formatCode>General</c:formatCode>
                <c:ptCount val="5"/>
                <c:pt idx="0">
                  <c:v>3</c:v>
                </c:pt>
                <c:pt idx="1">
                  <c:v>2</c:v>
                </c:pt>
                <c:pt idx="2">
                  <c:v>1</c:v>
                </c:pt>
                <c:pt idx="3">
                  <c:v>5</c:v>
                </c:pt>
                <c:pt idx="4">
                  <c:v>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E163-4842-BFDA-12706E49B9D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rgbClr val="FF0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C9E1-4735-BDE3-5AE59A98E814}"/>
              </c:ext>
            </c:extLst>
          </c:dPt>
          <c:dPt>
            <c:idx val="1"/>
            <c:bubble3D val="0"/>
            <c:spPr>
              <a:solidFill>
                <a:srgbClr val="0070C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C9E1-4735-BDE3-5AE59A98E814}"/>
              </c:ext>
            </c:extLst>
          </c:dPt>
          <c:dPt>
            <c:idx val="2"/>
            <c:bubble3D val="0"/>
            <c:spPr>
              <a:solidFill>
                <a:srgbClr val="00B05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C9E1-4735-BDE3-5AE59A98E81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C9E1-4735-BDE3-5AE59A98E814}"/>
              </c:ext>
            </c:extLst>
          </c:dPt>
          <c:dPt>
            <c:idx val="4"/>
            <c:bubble3D val="0"/>
            <c:spPr>
              <a:solidFill>
                <a:schemeClr val="tx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C9E1-4735-BDE3-5AE59A98E814}"/>
              </c:ext>
            </c:extLst>
          </c:dPt>
          <c:cat>
            <c:strRef>
              <c:f>Sheet1!$A$11:$A$15</c:f>
              <c:strCache>
                <c:ptCount val="5"/>
                <c:pt idx="0">
                  <c:v>RED</c:v>
                </c:pt>
                <c:pt idx="1">
                  <c:v>BLUE</c:v>
                </c:pt>
                <c:pt idx="2">
                  <c:v>GREEN</c:v>
                </c:pt>
                <c:pt idx="3">
                  <c:v>YELLOW</c:v>
                </c:pt>
                <c:pt idx="4">
                  <c:v>OTHER</c:v>
                </c:pt>
              </c:strCache>
            </c:strRef>
          </c:cat>
          <c:val>
            <c:numRef>
              <c:f>Sheet1!$B$11:$B$15</c:f>
              <c:numCache>
                <c:formatCode>General</c:formatCode>
                <c:ptCount val="5"/>
                <c:pt idx="0">
                  <c:v>1</c:v>
                </c:pt>
                <c:pt idx="1">
                  <c:v>3</c:v>
                </c:pt>
                <c:pt idx="2">
                  <c:v>1</c:v>
                </c:pt>
                <c:pt idx="3">
                  <c:v>0</c:v>
                </c:pt>
                <c:pt idx="4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C9E1-4735-BDE3-5AE59A98E81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ED55EB5A</Template>
  <TotalTime>0</TotalTime>
  <Pages>2</Pages>
  <Words>34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</Company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Konstantine H</dc:creator>
  <cp:keywords/>
  <dc:description/>
  <cp:lastModifiedBy>Helen Konstantine</cp:lastModifiedBy>
  <cp:revision>2</cp:revision>
  <dcterms:created xsi:type="dcterms:W3CDTF">2017-11-27T12:27:00Z</dcterms:created>
  <dcterms:modified xsi:type="dcterms:W3CDTF">2017-11-27T12:27:00Z</dcterms:modified>
</cp:coreProperties>
</file>